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BAFD3" w14:textId="7838457A" w:rsidR="006E5017" w:rsidRPr="004A5F9C" w:rsidRDefault="009321C1">
      <w:pPr>
        <w:contextualSpacing/>
        <w:rPr>
          <w:rFonts w:ascii="Verdana" w:hAnsi="Verdana"/>
          <w:color w:val="002752"/>
          <w:sz w:val="36"/>
          <w:szCs w:val="36"/>
        </w:rPr>
      </w:pPr>
      <w:r w:rsidRPr="004A5F9C">
        <w:rPr>
          <w:rFonts w:ascii="Verdana Pro Cond" w:hAnsi="Verdana Pro Cond"/>
          <w:b/>
          <w:bCs/>
          <w:i/>
          <w:iCs/>
          <w:noProof/>
          <w:color w:val="002752"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8B36DA7" wp14:editId="2197FBB1">
                <wp:simplePos x="0" y="0"/>
                <wp:positionH relativeFrom="margin">
                  <wp:posOffset>144145</wp:posOffset>
                </wp:positionH>
                <wp:positionV relativeFrom="paragraph">
                  <wp:posOffset>-371475</wp:posOffset>
                </wp:positionV>
                <wp:extent cx="6768000" cy="822960"/>
                <wp:effectExtent l="0" t="0" r="0" b="0"/>
                <wp:wrapNone/>
                <wp:docPr id="138027934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8000" cy="822960"/>
                          <a:chOff x="0" y="0"/>
                          <a:chExt cx="6766726" cy="822960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0" y="0"/>
                            <a:ext cx="6766726" cy="800100"/>
                            <a:chOff x="0" y="0"/>
                            <a:chExt cx="7287739" cy="1261857"/>
                          </a:xfrm>
                        </wpg:grpSpPr>
                        <wps:wsp>
                          <wps:cNvPr id="2" name="Rectangle: Single Corner Snipped 2"/>
                          <wps:cNvSpPr/>
                          <wps:spPr>
                            <a:xfrm>
                              <a:off x="0" y="0"/>
                              <a:ext cx="7287739" cy="1261857"/>
                            </a:xfrm>
                            <a:prstGeom prst="snip1Rect">
                              <a:avLst>
                                <a:gd name="adj" fmla="val 31427"/>
                              </a:avLst>
                            </a:prstGeom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9" name="Picture 19">
                              <a:extLst>
                                <a:ext uri="{FF2B5EF4-FFF2-40B4-BE49-F238E27FC236}">
                                  <a16:creationId xmlns:a16="http://schemas.microsoft.com/office/drawing/2014/main" id="{8DB9600B-F413-4EE7-81CF-84636C2F9AAE}"/>
                                </a:ex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/>
                          </pic:nvPicPr>
                          <pic:blipFill>
                            <a:blip r:embed="rId10" cstate="screen">
                              <a:grayscl/>
                              <a:alphaModFix amt="40000"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7286625" cy="1261745"/>
                            </a:xfrm>
                            <a:prstGeom prst="snip1Rect">
                              <a:avLst>
                                <a:gd name="adj" fmla="val 31795"/>
                              </a:avLst>
                            </a:prstGeom>
                          </pic:spPr>
                        </pic:pic>
                      </wpg:grp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6200" y="0"/>
                            <a:ext cx="5772006" cy="822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874B329" w14:textId="40617FB3" w:rsidR="00EA61A3" w:rsidRPr="00130F91" w:rsidRDefault="00EA61A3" w:rsidP="001F0B1C">
                              <w:pPr>
                                <w:ind w:right="279"/>
                                <w:contextualSpacing/>
                                <w:jc w:val="center"/>
                                <w:rPr>
                                  <w:rFonts w:ascii="Verdana" w:hAnsi="Verdana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</w:pPr>
                              <w:r w:rsidRPr="00130F91">
                                <w:rPr>
                                  <w:rFonts w:ascii="Verdana" w:hAnsi="Verdana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  <w:t>BELFAST WARM AND WELL</w:t>
                              </w:r>
                              <w:r w:rsidR="00885604" w:rsidRPr="00130F91">
                                <w:rPr>
                                  <w:rFonts w:ascii="Verdana" w:hAnsi="Verdana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  <w:t xml:space="preserve"> </w:t>
                              </w:r>
                              <w:r w:rsidRPr="00130F91">
                                <w:rPr>
                                  <w:rFonts w:ascii="Verdana" w:hAnsi="Verdana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  <w:t>AGENCY REFERRAL FORM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607329" y="34962"/>
                            <a:ext cx="745272" cy="73600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B36DA7" id="Group 2" o:spid="_x0000_s1026" style="position:absolute;margin-left:11.35pt;margin-top:-29.25pt;width:532.9pt;height:64.8pt;z-index:251658240;mso-position-horizontal-relative:margin;mso-width-relative:margin;mso-height-relative:margin" coordsize="67667,822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">
                <v:group id="Group 1" o:spid="_x0000_s1027" style="position:absolute;width:67667;height:8001" coordsize="72877,12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shape id="Rectangle: Single Corner Snipped 2" o:spid="_x0000_s1028" style="position:absolute;width:72877;height:12618;visibility:visible;mso-wrap-style:square;v-text-anchor:middle" coordsize="7287739,1261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" path="m,l6891175,r396564,396564l7287739,1261857,,1261857,,xe" fillcolor="#548dd4 [1951]" stroked="f" strokeweight="1pt">
                    <v:path arrowok="t" o:connecttype="custom" o:connectlocs="0,0;6891175,0;7287739,396564;7287739,1261857;0,1261857;0,0" o:connectangles="0,0,0,0,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9" o:spid="_x0000_s1029" type="#_x0000_t75" alt="&quot;&quot;" style="position:absolute;width:72866;height:12617;visibility:visible;mso-wrap-style:square" coordsize="7286625,1261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" path="m,l6885453,r401172,401172l7286625,1261745,,1261745,,xe">
                    <v:imagedata r:id="rId12" o:title="" grayscale="t"/>
                    <v:formulas/>
                    <v:path o:extrusionok="t" o:connecttype="custom" o:connectlocs="0,0;6885453,0;7286625,401172;7286625,1261745;0,1261745;0,0" o:connectangles="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0" type="#_x0000_t202" style="position:absolute;left:762;width:57720;height:82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" filled="f" stroked="f">
                  <v:textbox>
                    <w:txbxContent>
                      <w:p w14:paraId="1874B329" w14:textId="40617FB3" w:rsidR="00EA61A3" w:rsidRPr="00130F91" w:rsidRDefault="00EA61A3" w:rsidP="001F0B1C">
                        <w:pPr>
                          <w:ind w:right="279"/>
                          <w:contextualSpacing/>
                          <w:jc w:val="center"/>
                          <w:rPr>
                            <w:rFonts w:ascii="Verdana" w:hAnsi="Verdana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</w:pPr>
                        <w:r w:rsidRPr="00130F91">
                          <w:rPr>
                            <w:rFonts w:ascii="Verdana" w:hAnsi="Verdana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  <w:t>BELFAST WARM AND WELL</w:t>
                        </w:r>
                        <w:r w:rsidR="00885604" w:rsidRPr="00130F91">
                          <w:rPr>
                            <w:rFonts w:ascii="Verdana" w:hAnsi="Verdana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  <w:t xml:space="preserve"> </w:t>
                        </w:r>
                        <w:r w:rsidRPr="00130F91">
                          <w:rPr>
                            <w:rFonts w:ascii="Verdana" w:hAnsi="Verdana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  <w:t>AGENCY REFERRAL FORM</w:t>
                        </w:r>
                      </w:p>
                    </w:txbxContent>
                  </v:textbox>
                </v:shape>
                <v:shape id="Picture 1" o:spid="_x0000_s1031" type="#_x0000_t75" style="position:absolute;left:56073;top:349;width:7453;height:7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">
                  <v:imagedata r:id="rId13" o:title=""/>
                </v:shape>
                <w10:wrap anchorx="margin"/>
              </v:group>
            </w:pict>
          </mc:Fallback>
        </mc:AlternateContent>
      </w:r>
      <w:r w:rsidR="00787D56" w:rsidRPr="004A5F9C">
        <w:rPr>
          <w:rFonts w:ascii="Verdana Pro Cond" w:hAnsi="Verdana Pro Cond"/>
          <w:color w:val="002752"/>
          <w:sz w:val="36"/>
          <w:szCs w:val="36"/>
        </w:rPr>
        <w:tab/>
      </w:r>
    </w:p>
    <w:p w14:paraId="16892EAA" w14:textId="37EED10C" w:rsidR="006E5017" w:rsidRPr="004A5F9C" w:rsidRDefault="006E5017">
      <w:pPr>
        <w:rPr>
          <w:rFonts w:ascii="Verdana" w:hAnsi="Verdana"/>
          <w:color w:val="002752"/>
          <w:sz w:val="8"/>
          <w:szCs w:val="8"/>
        </w:rPr>
      </w:pPr>
    </w:p>
    <w:p w14:paraId="06D50A3B" w14:textId="77777777" w:rsidR="006E5017" w:rsidRPr="004A5F9C" w:rsidRDefault="006E5017">
      <w:pPr>
        <w:rPr>
          <w:rFonts w:ascii="Verdana" w:hAnsi="Verdana"/>
          <w:color w:val="002752"/>
        </w:rPr>
      </w:pPr>
    </w:p>
    <w:tbl>
      <w:tblPr>
        <w:tblW w:w="4804" w:type="pct"/>
        <w:jc w:val="center"/>
        <w:tblBorders>
          <w:top w:val="single" w:sz="12" w:space="0" w:color="22274D"/>
          <w:left w:val="single" w:sz="12" w:space="0" w:color="22274D"/>
          <w:bottom w:val="single" w:sz="12" w:space="0" w:color="22274D"/>
          <w:right w:val="single" w:sz="12" w:space="0" w:color="22274D"/>
          <w:insideH w:val="single" w:sz="4" w:space="0" w:color="22274D"/>
          <w:insideV w:val="single" w:sz="4" w:space="0" w:color="22274D"/>
        </w:tblBorders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1956"/>
        <w:gridCol w:w="198"/>
        <w:gridCol w:w="221"/>
        <w:gridCol w:w="6"/>
        <w:gridCol w:w="156"/>
        <w:gridCol w:w="557"/>
        <w:gridCol w:w="1002"/>
        <w:gridCol w:w="545"/>
        <w:gridCol w:w="577"/>
        <w:gridCol w:w="10"/>
        <w:gridCol w:w="70"/>
        <w:gridCol w:w="200"/>
        <w:gridCol w:w="141"/>
        <w:gridCol w:w="288"/>
        <w:gridCol w:w="437"/>
        <w:gridCol w:w="268"/>
        <w:gridCol w:w="289"/>
        <w:gridCol w:w="291"/>
        <w:gridCol w:w="10"/>
        <w:gridCol w:w="112"/>
        <w:gridCol w:w="22"/>
        <w:gridCol w:w="602"/>
        <w:gridCol w:w="104"/>
        <w:gridCol w:w="1595"/>
        <w:gridCol w:w="74"/>
        <w:gridCol w:w="30"/>
        <w:gridCol w:w="265"/>
        <w:gridCol w:w="616"/>
      </w:tblGrid>
      <w:tr w:rsidR="004A5F9C" w:rsidRPr="004A5F9C" w14:paraId="507B4115" w14:textId="77777777" w:rsidTr="00AD20AF">
        <w:trPr>
          <w:trHeight w:val="170"/>
          <w:jc w:val="center"/>
        </w:trPr>
        <w:tc>
          <w:tcPr>
            <w:tcW w:w="10642" w:type="dxa"/>
            <w:gridSpan w:val="28"/>
            <w:tcBorders>
              <w:top w:val="single" w:sz="12" w:space="0" w:color="002752"/>
              <w:left w:val="single" w:sz="12" w:space="0" w:color="002752"/>
              <w:bottom w:val="single" w:sz="4" w:space="0" w:color="ADB2DB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8D3D71" w14:textId="4C8870A9" w:rsidR="00446C6A" w:rsidRPr="00916865" w:rsidRDefault="00446C6A" w:rsidP="00670A78">
            <w:pPr>
              <w:jc w:val="center"/>
              <w:rPr>
                <w:rStyle w:val="Hyperlink"/>
                <w:rFonts w:ascii="Verdana" w:hAnsi="Verdana"/>
                <w:b/>
                <w:bCs/>
                <w:color w:val="CD2835"/>
                <w:sz w:val="24"/>
                <w:szCs w:val="24"/>
                <w:u w:val="none" w:color="FBC24E"/>
              </w:rPr>
            </w:pPr>
            <w:r w:rsidRPr="00916865">
              <w:rPr>
                <w:rFonts w:ascii="Verdana" w:hAnsi="Verdana"/>
                <w:b/>
                <w:bCs/>
                <w:color w:val="CD2835"/>
                <w:sz w:val="24"/>
                <w:szCs w:val="24"/>
                <w:u w:color="FBC24E"/>
              </w:rPr>
              <w:t xml:space="preserve">PLEASE RETURN COMPLETED FORMS TO: </w:t>
            </w:r>
            <w:hyperlink r:id="rId14" w:history="1">
              <w:r w:rsidRPr="00916865">
                <w:rPr>
                  <w:rStyle w:val="Hyperlink"/>
                  <w:rFonts w:ascii="Verdana" w:hAnsi="Verdana"/>
                  <w:b/>
                  <w:bCs/>
                  <w:color w:val="CD2835"/>
                  <w:sz w:val="24"/>
                  <w:szCs w:val="24"/>
                  <w:u w:color="000000" w:themeColor="text1"/>
                </w:rPr>
                <w:t>warmandwell@nea.org.uk</w:t>
              </w:r>
            </w:hyperlink>
          </w:p>
          <w:p w14:paraId="6485E714" w14:textId="45BC1B12" w:rsidR="00885604" w:rsidRPr="00916865" w:rsidRDefault="009C4FEC" w:rsidP="00885604">
            <w:pPr>
              <w:jc w:val="center"/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color="FBC24E"/>
              </w:rPr>
            </w:pPr>
            <w:r w:rsidRPr="00916865"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color="FBC24E"/>
              </w:rPr>
              <w:t>REFERRAL FORMS</w:t>
            </w:r>
            <w:r w:rsidR="00FE33A5" w:rsidRPr="00916865"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color="FBC24E"/>
              </w:rPr>
              <w:t xml:space="preserve"> </w:t>
            </w:r>
            <w:r w:rsidRPr="00916865"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>MUST</w:t>
            </w:r>
            <w:r w:rsidRPr="00916865"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color="FBC24E"/>
              </w:rPr>
              <w:t xml:space="preserve"> BE SUBMITTED IN </w:t>
            </w:r>
            <w:r w:rsidRPr="00916865"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>WORD FORMA</w:t>
            </w:r>
            <w:r w:rsidR="00FD6FEF" w:rsidRPr="00916865"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>T</w:t>
            </w:r>
            <w:r w:rsidRPr="00916865"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 xml:space="preserve"> ONLY</w:t>
            </w:r>
          </w:p>
          <w:p w14:paraId="44F0445B" w14:textId="5D462B62" w:rsidR="00670A78" w:rsidRPr="004A5F9C" w:rsidRDefault="009C4FEC" w:rsidP="00885604">
            <w:pPr>
              <w:jc w:val="center"/>
              <w:rPr>
                <w:rFonts w:ascii="Verdana" w:hAnsi="Verdana" w:cs="Arial"/>
                <w:b/>
                <w:bCs/>
                <w:color w:val="002752"/>
                <w:sz w:val="24"/>
                <w:szCs w:val="24"/>
                <w:u w:val="single" w:color="000000" w:themeColor="text1"/>
              </w:rPr>
            </w:pPr>
            <w:r w:rsidRPr="00916865"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>PDF FORMS WILL NOT BE ACCEPTED</w:t>
            </w:r>
          </w:p>
        </w:tc>
      </w:tr>
      <w:tr w:rsidR="004A5F9C" w:rsidRPr="004A5F9C" w14:paraId="18F9D165" w14:textId="77777777" w:rsidTr="004A5F9C">
        <w:trPr>
          <w:trHeight w:val="510"/>
          <w:jc w:val="center"/>
        </w:trPr>
        <w:tc>
          <w:tcPr>
            <w:tcW w:w="2154" w:type="dxa"/>
            <w:gridSpan w:val="2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A763AB" w14:textId="23E15D2C" w:rsidR="00446C6A" w:rsidRPr="004A5F9C" w:rsidRDefault="00446C6A" w:rsidP="000545E3">
            <w:pPr>
              <w:rPr>
                <w:rFonts w:ascii="Verdana Pro Cond" w:hAnsi="Verdana Pro Cond"/>
                <w:b/>
                <w:bCs/>
                <w:i/>
                <w:iCs/>
                <w:color w:val="002752"/>
                <w:sz w:val="28"/>
                <w:szCs w:val="28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>Warm and Well Ref</w:t>
            </w:r>
            <w:r w:rsidR="0010769B"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 xml:space="preserve">: </w:t>
            </w:r>
            <w:r w:rsidRPr="004A5F9C">
              <w:rPr>
                <w:rFonts w:ascii="Verdana Pro Cond" w:hAnsi="Verdana Pro Cond" w:cs="Arial"/>
                <w:b/>
                <w:bCs/>
                <w:i/>
                <w:iCs/>
                <w:color w:val="002752"/>
                <w:sz w:val="20"/>
                <w:szCs w:val="20"/>
              </w:rPr>
              <w:t>(NEA Only)</w:t>
            </w:r>
          </w:p>
        </w:tc>
        <w:tc>
          <w:tcPr>
            <w:tcW w:w="3074" w:type="dxa"/>
            <w:gridSpan w:val="8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60827AD9" w14:textId="039176ED" w:rsidR="00446C6A" w:rsidRPr="004A5F9C" w:rsidRDefault="00446C6A" w:rsidP="000545E3">
            <w:pPr>
              <w:rPr>
                <w:rFonts w:ascii="Verdana Pro Cond" w:hAnsi="Verdana Pro Cond"/>
                <w:color w:val="002752"/>
                <w:sz w:val="20"/>
                <w:szCs w:val="20"/>
              </w:rPr>
            </w:pPr>
          </w:p>
        </w:tc>
        <w:tc>
          <w:tcPr>
            <w:tcW w:w="1994" w:type="dxa"/>
            <w:gridSpan w:val="9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FEE9BE"/>
            <w:vAlign w:val="center"/>
          </w:tcPr>
          <w:p w14:paraId="08AFB193" w14:textId="7EE515AA" w:rsidR="00446C6A" w:rsidRPr="004A5F9C" w:rsidRDefault="00446C6A" w:rsidP="000545E3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>Referral Date:</w:t>
            </w:r>
          </w:p>
        </w:tc>
        <w:tc>
          <w:tcPr>
            <w:tcW w:w="3420" w:type="dxa"/>
            <w:gridSpan w:val="9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12" w:space="0" w:color="002752"/>
            </w:tcBorders>
            <w:shd w:val="clear" w:color="auto" w:fill="FFFFFF" w:themeFill="background1"/>
            <w:vAlign w:val="center"/>
          </w:tcPr>
          <w:p w14:paraId="34D6369C" w14:textId="56BEDA6F" w:rsidR="00446C6A" w:rsidRPr="004A5F9C" w:rsidRDefault="00446C6A" w:rsidP="00D8676C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5BE8248E" w14:textId="77777777" w:rsidTr="004A5F9C">
        <w:trPr>
          <w:trHeight w:val="510"/>
          <w:jc w:val="center"/>
        </w:trPr>
        <w:tc>
          <w:tcPr>
            <w:tcW w:w="5218" w:type="dxa"/>
            <w:gridSpan w:val="9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87F1EC" w14:textId="50DEF91A" w:rsidR="00FD197E" w:rsidRPr="004A5F9C" w:rsidRDefault="00FD197E" w:rsidP="0010769B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Referral Agent</w:t>
            </w:r>
            <w:r w:rsidR="0010769B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: </w:t>
            </w:r>
            <w:r w:rsidRPr="004A5F9C">
              <w:rPr>
                <w:rFonts w:ascii="Verdana Pro Cond" w:hAnsi="Verdana Pro Cond"/>
                <w:b/>
                <w:bCs/>
                <w:color w:val="002752"/>
                <w:sz w:val="20"/>
                <w:szCs w:val="20"/>
              </w:rPr>
              <w:t>(Please include name</w:t>
            </w:r>
            <w:r w:rsidR="0010769B" w:rsidRPr="004A5F9C">
              <w:rPr>
                <w:rFonts w:ascii="Verdana Pro Cond" w:hAnsi="Verdana Pro Cond"/>
                <w:b/>
                <w:bCs/>
                <w:color w:val="002752"/>
                <w:sz w:val="20"/>
                <w:szCs w:val="20"/>
              </w:rPr>
              <w:t>, organisation</w:t>
            </w:r>
            <w:r w:rsidRPr="004A5F9C">
              <w:rPr>
                <w:rFonts w:ascii="Verdana Pro Cond" w:hAnsi="Verdana Pro Cond"/>
                <w:b/>
                <w:bCs/>
                <w:color w:val="002752"/>
                <w:sz w:val="20"/>
                <w:szCs w:val="20"/>
              </w:rPr>
              <w:t xml:space="preserve"> and contact number</w:t>
            </w:r>
            <w:r w:rsidR="0010769B" w:rsidRPr="004A5F9C">
              <w:rPr>
                <w:rFonts w:ascii="Verdana Pro Cond" w:hAnsi="Verdana Pro Cond"/>
                <w:b/>
                <w:bCs/>
                <w:color w:val="002752"/>
                <w:sz w:val="20"/>
                <w:szCs w:val="20"/>
              </w:rPr>
              <w:t xml:space="preserve"> and/or email address</w:t>
            </w:r>
            <w:r w:rsidRPr="004A5F9C">
              <w:rPr>
                <w:rFonts w:ascii="Verdana Pro Cond" w:hAnsi="Verdana Pro Cond"/>
                <w:b/>
                <w:bCs/>
                <w:color w:val="002752"/>
                <w:sz w:val="20"/>
                <w:szCs w:val="20"/>
              </w:rPr>
              <w:t>)</w:t>
            </w:r>
          </w:p>
        </w:tc>
        <w:tc>
          <w:tcPr>
            <w:tcW w:w="5424" w:type="dxa"/>
            <w:gridSpan w:val="19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12" w:space="0" w:color="002752"/>
            </w:tcBorders>
            <w:shd w:val="clear" w:color="auto" w:fill="FFFFFF" w:themeFill="background1"/>
            <w:vAlign w:val="center"/>
          </w:tcPr>
          <w:p w14:paraId="0E227B7D" w14:textId="30DBC0BB" w:rsidR="00FD197E" w:rsidRPr="004A5F9C" w:rsidRDefault="00FD197E" w:rsidP="00A70DC3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5092ED77" w14:textId="77777777" w:rsidTr="004A5F9C">
        <w:trPr>
          <w:trHeight w:val="369"/>
          <w:jc w:val="center"/>
        </w:trPr>
        <w:tc>
          <w:tcPr>
            <w:tcW w:w="5218" w:type="dxa"/>
            <w:gridSpan w:val="9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F8C50B" w14:textId="0039FC1A" w:rsidR="003B21F2" w:rsidRPr="004A5F9C" w:rsidRDefault="003B21F2" w:rsidP="00FD197E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How did the client hear about the Project?</w:t>
            </w:r>
          </w:p>
        </w:tc>
        <w:tc>
          <w:tcPr>
            <w:tcW w:w="5424" w:type="dxa"/>
            <w:gridSpan w:val="19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12" w:space="0" w:color="002752"/>
            </w:tcBorders>
            <w:shd w:val="clear" w:color="auto" w:fill="FFFFFF" w:themeFill="background1"/>
            <w:vAlign w:val="center"/>
          </w:tcPr>
          <w:p w14:paraId="5CAC1448" w14:textId="77777777" w:rsidR="003B21F2" w:rsidRPr="004A5F9C" w:rsidRDefault="003B21F2" w:rsidP="00A70DC3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09D2B2EB" w14:textId="77777777" w:rsidTr="004A5F9C">
        <w:trPr>
          <w:trHeight w:val="510"/>
          <w:jc w:val="center"/>
        </w:trPr>
        <w:tc>
          <w:tcPr>
            <w:tcW w:w="5218" w:type="dxa"/>
            <w:gridSpan w:val="9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8EC319" w14:textId="0F0E1EC2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GDPR Consent for Referral Given? </w:t>
            </w:r>
            <w:r w:rsidRPr="004A5F9C">
              <w:rPr>
                <w:rFonts w:ascii="Verdana Pro Cond" w:hAnsi="Verdana Pro Cond"/>
                <w:b/>
                <w:bCs/>
                <w:color w:val="002752"/>
                <w:sz w:val="20"/>
                <w:szCs w:val="20"/>
              </w:rPr>
              <w:t>(Please note we cannot continue unless approval is given)</w:t>
            </w:r>
          </w:p>
        </w:tc>
        <w:tc>
          <w:tcPr>
            <w:tcW w:w="1994" w:type="dxa"/>
            <w:gridSpan w:val="9"/>
            <w:tcBorders>
              <w:top w:val="single" w:sz="4" w:space="0" w:color="ADB2DB"/>
              <w:left w:val="single" w:sz="4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vAlign w:val="center"/>
          </w:tcPr>
          <w:p w14:paraId="77DF72C4" w14:textId="16F03147" w:rsidR="00446C6A" w:rsidRPr="004A5F9C" w:rsidRDefault="00446C6A" w:rsidP="00FD197E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6374229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5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5242BD7E" w14:textId="327F321F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b/>
                    <w:bCs/>
                    <w:color w:val="002752"/>
                    <w:sz w:val="20"/>
                    <w:szCs w:val="20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699" w:type="dxa"/>
            <w:gridSpan w:val="3"/>
            <w:tcBorders>
              <w:top w:val="single" w:sz="4" w:space="0" w:color="ADB2DB"/>
              <w:left w:val="single" w:sz="4" w:space="0" w:color="ADB2DB"/>
              <w:bottom w:val="single" w:sz="12" w:space="0" w:color="002752"/>
              <w:right w:val="single" w:sz="4" w:space="0" w:color="ADB2DB"/>
            </w:tcBorders>
            <w:shd w:val="clear" w:color="auto" w:fill="FFFFFF" w:themeFill="background1"/>
            <w:vAlign w:val="center"/>
          </w:tcPr>
          <w:p w14:paraId="36F2692A" w14:textId="77777777" w:rsidR="00446C6A" w:rsidRPr="004A5F9C" w:rsidRDefault="00446C6A" w:rsidP="00FD197E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0978640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8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FFFFFF" w:themeFill="background1"/>
                <w:vAlign w:val="center"/>
              </w:tcPr>
              <w:p w14:paraId="656C6104" w14:textId="7E314520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0"/>
                    <w:szCs w:val="20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215A3055" w14:textId="77777777" w:rsidTr="00375034">
        <w:trPr>
          <w:trHeight w:val="510"/>
          <w:jc w:val="center"/>
        </w:trPr>
        <w:tc>
          <w:tcPr>
            <w:tcW w:w="10642" w:type="dxa"/>
            <w:gridSpan w:val="28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12" w:space="0" w:color="002752"/>
            </w:tcBorders>
            <w:shd w:val="clear" w:color="auto" w:fill="00275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DF5203" w14:textId="362655E7" w:rsidR="00446C6A" w:rsidRPr="004A5F9C" w:rsidRDefault="00446C6A" w:rsidP="00446C6A">
            <w:pPr>
              <w:jc w:val="center"/>
              <w:rPr>
                <w:rFonts w:ascii="Verdana" w:hAnsi="Verdana" w:cs="Arial"/>
                <w:b/>
                <w:bCs/>
                <w:color w:val="002752"/>
                <w:spacing w:val="20"/>
                <w:sz w:val="48"/>
                <w:szCs w:val="48"/>
              </w:rPr>
            </w:pPr>
            <w:r w:rsidRPr="00375034">
              <w:rPr>
                <w:rFonts w:ascii="Verdana" w:hAnsi="Verdana" w:cs="Arial"/>
                <w:b/>
                <w:bCs/>
                <w:color w:val="FBC24E"/>
                <w:spacing w:val="20"/>
                <w:sz w:val="36"/>
                <w:szCs w:val="36"/>
              </w:rPr>
              <w:t>CLIENT INFORMATION</w:t>
            </w:r>
          </w:p>
        </w:tc>
      </w:tr>
      <w:tr w:rsidR="004A5F9C" w:rsidRPr="004A5F9C" w14:paraId="686DAD2E" w14:textId="77777777" w:rsidTr="004A5F9C">
        <w:trPr>
          <w:trHeight w:val="369"/>
          <w:jc w:val="center"/>
        </w:trPr>
        <w:tc>
          <w:tcPr>
            <w:tcW w:w="2381" w:type="dxa"/>
            <w:gridSpan w:val="4"/>
            <w:tcBorders>
              <w:top w:val="single" w:sz="12" w:space="0" w:color="002752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5A8F06" w14:textId="528FD3EA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Name:</w:t>
            </w:r>
          </w:p>
        </w:tc>
        <w:tc>
          <w:tcPr>
            <w:tcW w:w="8261" w:type="dxa"/>
            <w:gridSpan w:val="24"/>
            <w:tcBorders>
              <w:top w:val="single" w:sz="12" w:space="0" w:color="002752"/>
              <w:left w:val="single" w:sz="2" w:space="0" w:color="ADB2DB"/>
              <w:bottom w:val="single" w:sz="4" w:space="0" w:color="ADB2DB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2DA707" w14:textId="07CFB07D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5BAB7339" w14:textId="77777777" w:rsidTr="004A5F9C">
        <w:trPr>
          <w:trHeight w:val="340"/>
          <w:jc w:val="center"/>
        </w:trPr>
        <w:tc>
          <w:tcPr>
            <w:tcW w:w="2381" w:type="dxa"/>
            <w:gridSpan w:val="4"/>
            <w:tcBorders>
              <w:top w:val="single" w:sz="4" w:space="0" w:color="ADB2DB"/>
              <w:left w:val="single" w:sz="12" w:space="0" w:color="002752"/>
              <w:bottom w:val="single" w:sz="2" w:space="0" w:color="ADB2DB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999E71" w14:textId="603FB213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Address (Must include </w:t>
            </w:r>
            <w:r w:rsidR="003C42A7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full 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postcode):</w:t>
            </w:r>
          </w:p>
        </w:tc>
        <w:tc>
          <w:tcPr>
            <w:tcW w:w="8261" w:type="dxa"/>
            <w:gridSpan w:val="24"/>
            <w:tcBorders>
              <w:top w:val="single" w:sz="4" w:space="0" w:color="ADB2DB"/>
              <w:left w:val="single" w:sz="2" w:space="0" w:color="ADB2DB"/>
              <w:bottom w:val="single" w:sz="2" w:space="0" w:color="ADB2DB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6ED9EE" w14:textId="66952AA2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182BF228" w14:textId="77777777" w:rsidTr="004A5F9C">
        <w:trPr>
          <w:trHeight w:val="369"/>
          <w:jc w:val="center"/>
        </w:trPr>
        <w:tc>
          <w:tcPr>
            <w:tcW w:w="2381" w:type="dxa"/>
            <w:gridSpan w:val="4"/>
            <w:tcBorders>
              <w:top w:val="single" w:sz="2" w:space="0" w:color="ADB2DB"/>
              <w:left w:val="single" w:sz="12" w:space="0" w:color="002752"/>
              <w:bottom w:val="single" w:sz="2" w:space="0" w:color="ADB2DB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7043F9" w14:textId="4F6DF29A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Date of Birth:</w:t>
            </w:r>
          </w:p>
        </w:tc>
        <w:tc>
          <w:tcPr>
            <w:tcW w:w="3258" w:type="dxa"/>
            <w:gridSpan w:val="9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E9825F" w14:textId="4A597570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  <w:tc>
          <w:tcPr>
            <w:tcW w:w="993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FEE9BE"/>
            <w:vAlign w:val="center"/>
          </w:tcPr>
          <w:p w14:paraId="233B3395" w14:textId="789FF349" w:rsidR="00446C6A" w:rsidRPr="004A5F9C" w:rsidRDefault="00446C6A" w:rsidP="00446C6A">
            <w:pPr>
              <w:jc w:val="center"/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>Tel No:</w:t>
            </w:r>
          </w:p>
        </w:tc>
        <w:tc>
          <w:tcPr>
            <w:tcW w:w="4010" w:type="dxa"/>
            <w:gridSpan w:val="1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12" w:space="0" w:color="002752"/>
            </w:tcBorders>
            <w:shd w:val="clear" w:color="auto" w:fill="auto"/>
            <w:vAlign w:val="center"/>
          </w:tcPr>
          <w:p w14:paraId="7CEC815E" w14:textId="27B44505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2C9E0B7A" w14:textId="77777777" w:rsidTr="004A5F9C">
        <w:trPr>
          <w:trHeight w:val="369"/>
          <w:jc w:val="center"/>
        </w:trPr>
        <w:tc>
          <w:tcPr>
            <w:tcW w:w="2381" w:type="dxa"/>
            <w:gridSpan w:val="4"/>
            <w:tcBorders>
              <w:top w:val="single" w:sz="2" w:space="0" w:color="ADB2DB"/>
              <w:left w:val="single" w:sz="12" w:space="0" w:color="002752"/>
              <w:bottom w:val="single" w:sz="2" w:space="0" w:color="ADB2DB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F59782" w14:textId="2D149944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Email Address:</w:t>
            </w:r>
          </w:p>
        </w:tc>
        <w:tc>
          <w:tcPr>
            <w:tcW w:w="8261" w:type="dxa"/>
            <w:gridSpan w:val="24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D6B302" w14:textId="57A4D6E2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6EE9A190" w14:textId="4759026B" w:rsidTr="004A5F9C">
        <w:trPr>
          <w:trHeight w:val="369"/>
          <w:jc w:val="center"/>
        </w:trPr>
        <w:tc>
          <w:tcPr>
            <w:tcW w:w="2381" w:type="dxa"/>
            <w:gridSpan w:val="4"/>
            <w:tcBorders>
              <w:top w:val="single" w:sz="2" w:space="0" w:color="ADB2DB"/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8E1041" w14:textId="71E9E0DE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Gender:</w:t>
            </w:r>
          </w:p>
        </w:tc>
        <w:tc>
          <w:tcPr>
            <w:tcW w:w="3117" w:type="dxa"/>
            <w:gridSpan w:val="8"/>
            <w:tcBorders>
              <w:top w:val="single" w:sz="2" w:space="0" w:color="ADB2DB"/>
              <w:left w:val="single" w:sz="2" w:space="0" w:color="ADB2DB"/>
              <w:bottom w:val="single" w:sz="12" w:space="0" w:color="002752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1295AE" w14:textId="77777777" w:rsidR="00446C6A" w:rsidRPr="004A5F9C" w:rsidRDefault="00446C6A" w:rsidP="00446C6A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Male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7702073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12" w:space="0" w:color="002752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3D525E2" w14:textId="36F6059E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025" w:type="dxa"/>
            <w:gridSpan w:val="8"/>
            <w:tcBorders>
              <w:top w:val="single" w:sz="2" w:space="0" w:color="ADB2DB"/>
              <w:left w:val="single" w:sz="2" w:space="0" w:color="ADB2DB"/>
              <w:bottom w:val="single" w:sz="12" w:space="0" w:color="002752"/>
              <w:right w:val="single" w:sz="2" w:space="0" w:color="ADB2DB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052F04" w14:textId="0E6D57FC" w:rsidR="00446C6A" w:rsidRPr="004A5F9C" w:rsidRDefault="00446C6A" w:rsidP="00446C6A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Female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5253377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85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FFFFFF"/>
                <w:vAlign w:val="center"/>
              </w:tcPr>
              <w:p w14:paraId="3CBE9E0F" w14:textId="47D664BE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486ACCE8" w14:textId="77777777" w:rsidTr="00375034">
        <w:trPr>
          <w:trHeight w:val="510"/>
          <w:jc w:val="center"/>
        </w:trPr>
        <w:tc>
          <w:tcPr>
            <w:tcW w:w="10642" w:type="dxa"/>
            <w:gridSpan w:val="28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12" w:space="0" w:color="002752"/>
            </w:tcBorders>
            <w:shd w:val="clear" w:color="auto" w:fill="00275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E80DEC" w14:textId="320FAACB" w:rsidR="00446C6A" w:rsidRPr="00375034" w:rsidRDefault="00446C6A" w:rsidP="00446C6A">
            <w:pPr>
              <w:jc w:val="center"/>
              <w:rPr>
                <w:rFonts w:ascii="Verdana" w:hAnsi="Verdana" w:cs="Arial"/>
                <w:b/>
                <w:bCs/>
                <w:color w:val="FBC24E"/>
                <w:spacing w:val="20"/>
                <w:sz w:val="48"/>
                <w:szCs w:val="48"/>
              </w:rPr>
            </w:pPr>
            <w:r w:rsidRPr="00375034">
              <w:rPr>
                <w:rFonts w:ascii="Verdana" w:hAnsi="Verdana" w:cs="Arial"/>
                <w:b/>
                <w:bCs/>
                <w:color w:val="FBC24E"/>
                <w:spacing w:val="20"/>
                <w:sz w:val="36"/>
                <w:szCs w:val="36"/>
              </w:rPr>
              <w:t>HEALTH &amp; WELL BEING</w:t>
            </w:r>
          </w:p>
        </w:tc>
      </w:tr>
      <w:tr w:rsidR="004A5F9C" w:rsidRPr="004A5F9C" w14:paraId="29CE39A1" w14:textId="6A3A4F44" w:rsidTr="004A5F9C">
        <w:trPr>
          <w:trHeight w:val="510"/>
          <w:jc w:val="center"/>
        </w:trPr>
        <w:tc>
          <w:tcPr>
            <w:tcW w:w="4096" w:type="dxa"/>
            <w:gridSpan w:val="7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43C6A2" w14:textId="48EEE257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Has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 received the flu jab within the last year?</w:t>
            </w:r>
          </w:p>
        </w:tc>
        <w:tc>
          <w:tcPr>
            <w:tcW w:w="2268" w:type="dxa"/>
            <w:gridSpan w:val="8"/>
            <w:tcBorders>
              <w:top w:val="single" w:sz="12" w:space="0" w:color="002752"/>
              <w:left w:val="single" w:sz="2" w:space="0" w:color="ADB2DB"/>
              <w:bottom w:val="single" w:sz="12" w:space="0" w:color="002752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7AA5F4" w14:textId="74AF8AB0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tc>
          <w:tcPr>
            <w:tcW w:w="992" w:type="dxa"/>
            <w:gridSpan w:val="6"/>
            <w:tcBorders>
              <w:top w:val="single" w:sz="12" w:space="0" w:color="002752"/>
              <w:left w:val="single" w:sz="2" w:space="0" w:color="ADB2DB"/>
              <w:bottom w:val="single" w:sz="12" w:space="0" w:color="002752"/>
              <w:right w:val="single" w:sz="2" w:space="0" w:color="ADB2DB"/>
            </w:tcBorders>
            <w:shd w:val="clear" w:color="auto" w:fill="auto"/>
            <w:vAlign w:val="center"/>
          </w:tcPr>
          <w:sdt>
            <w:sdtPr>
              <w:rPr>
                <w:rFonts w:ascii="Verdana Pro Cond" w:hAnsi="Verdana Pro Cond" w:cs="Arial"/>
                <w:color w:val="002752"/>
                <w:sz w:val="24"/>
                <w:szCs w:val="24"/>
              </w:rPr>
              <w:id w:val="-68251883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47981F8" w14:textId="5F93D920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301" w:type="dxa"/>
            <w:gridSpan w:val="3"/>
            <w:tcBorders>
              <w:top w:val="single" w:sz="12" w:space="0" w:color="002752"/>
              <w:left w:val="single" w:sz="2" w:space="0" w:color="ADB2DB"/>
              <w:bottom w:val="single" w:sz="12" w:space="0" w:color="002752"/>
              <w:right w:val="single" w:sz="2" w:space="0" w:color="ADB2DB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3D6812" w14:textId="142C59B0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7221078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85" w:type="dxa"/>
                <w:gridSpan w:val="4"/>
                <w:tcBorders>
                  <w:top w:val="single" w:sz="12" w:space="0" w:color="002752"/>
                  <w:left w:val="single" w:sz="2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FFFFFF"/>
                <w:vAlign w:val="center"/>
              </w:tcPr>
              <w:p w14:paraId="59FFCB07" w14:textId="66C45364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797BAA3D" w14:textId="77777777" w:rsidTr="004A5F9C">
        <w:trPr>
          <w:trHeight w:val="454"/>
          <w:jc w:val="center"/>
        </w:trPr>
        <w:tc>
          <w:tcPr>
            <w:tcW w:w="10642" w:type="dxa"/>
            <w:gridSpan w:val="28"/>
            <w:tcBorders>
              <w:top w:val="single" w:sz="12" w:space="0" w:color="002752"/>
              <w:left w:val="single" w:sz="12" w:space="0" w:color="002752"/>
              <w:bottom w:val="single" w:sz="2" w:space="0" w:color="ADB2DB"/>
              <w:right w:val="single" w:sz="12" w:space="0" w:color="002752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5BB6AC" w14:textId="09D6A899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Does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any household occupant suffer from any of the following Respiratory health conditions? </w:t>
            </w:r>
            <w:r w:rsidRPr="004A5F9C"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  <w:t>Please tick all that apply. If 'Other' has been selected, please provide further information below.</w:t>
            </w:r>
          </w:p>
        </w:tc>
      </w:tr>
      <w:tr w:rsidR="004A5F9C" w:rsidRPr="004A5F9C" w14:paraId="617DD88E" w14:textId="77777777" w:rsidTr="00AD20AF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002752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3E4ACB" w14:textId="241EC228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Asthma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0877136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CC828B6" w14:textId="04B8979D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5CE9539" w14:textId="393560D1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Bronchitis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4176330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13F9403" w14:textId="5815220E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4F1DE492" w14:textId="2D23C968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COPD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350830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48D698B2" w14:textId="4EFC282F" w:rsidR="00446C6A" w:rsidRPr="004A5F9C" w:rsidRDefault="00446C6A" w:rsidP="00446C6A">
                <w:pPr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2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BACAE77" w14:textId="3C998994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Cystic Fibrosis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594668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5AAE0836" w14:textId="003903E9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3A247DFE" w14:textId="77777777" w:rsidTr="00AD20AF">
        <w:trPr>
          <w:trHeight w:val="369"/>
          <w:jc w:val="center"/>
        </w:trPr>
        <w:tc>
          <w:tcPr>
            <w:tcW w:w="1956" w:type="dxa"/>
            <w:tcBorders>
              <w:top w:val="single" w:sz="2" w:space="0" w:color="ADB2DB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C10581" w14:textId="3BCECD0D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Emphysema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843416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45FD0D7D" w14:textId="659239CF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7FB5645" w14:textId="4674037D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Pneumonia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7376984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0295116" w14:textId="325D1159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C187F6C" w14:textId="348D1DEE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4350573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2DD488D" w14:textId="24C20390" w:rsidR="00446C6A" w:rsidRPr="004A5F9C" w:rsidRDefault="00446C6A" w:rsidP="00446C6A">
                <w:pPr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2" w:space="0" w:color="ADB2DB"/>
              <w:left w:val="single" w:sz="4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E34F580" w14:textId="420F6575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2806846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50BB3D1E" w14:textId="63B4118B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69CFE47F" w14:textId="77777777" w:rsidTr="004A5F9C">
        <w:trPr>
          <w:trHeight w:val="510"/>
          <w:jc w:val="center"/>
        </w:trPr>
        <w:tc>
          <w:tcPr>
            <w:tcW w:w="2375" w:type="dxa"/>
            <w:gridSpan w:val="3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9AC144" w14:textId="62F37355" w:rsidR="00446C6A" w:rsidRPr="004A5F9C" w:rsidRDefault="00446C6A" w:rsidP="00446C6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>Notes:</w:t>
            </w:r>
          </w:p>
        </w:tc>
        <w:tc>
          <w:tcPr>
            <w:tcW w:w="8267" w:type="dxa"/>
            <w:gridSpan w:val="25"/>
            <w:tcBorders>
              <w:top w:val="single" w:sz="4" w:space="0" w:color="ADB2DB"/>
              <w:left w:val="single" w:sz="2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</w:tcPr>
          <w:p w14:paraId="1A37CD69" w14:textId="77777777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24494DE7" w14:textId="77777777" w:rsidTr="004A5F9C">
        <w:trPr>
          <w:trHeight w:val="454"/>
          <w:jc w:val="center"/>
        </w:trPr>
        <w:tc>
          <w:tcPr>
            <w:tcW w:w="10642" w:type="dxa"/>
            <w:gridSpan w:val="28"/>
            <w:tcBorders>
              <w:top w:val="single" w:sz="12" w:space="0" w:color="002752"/>
              <w:left w:val="single" w:sz="12" w:space="0" w:color="002752"/>
              <w:bottom w:val="single" w:sz="2" w:space="0" w:color="ADB2DB"/>
              <w:right w:val="single" w:sz="12" w:space="0" w:color="002752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193442" w14:textId="7D4051B7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Does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 suffer from any of the following Cardiovascular health conditions?</w:t>
            </w:r>
          </w:p>
          <w:p w14:paraId="3A8F3DF9" w14:textId="19B280DE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  <w:t>Please tick all that apply. If 'Other' has been selected, please provide further information below.</w:t>
            </w:r>
          </w:p>
        </w:tc>
      </w:tr>
      <w:tr w:rsidR="004A5F9C" w:rsidRPr="004A5F9C" w14:paraId="1378E90C" w14:textId="77777777" w:rsidTr="004330F7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002752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F4C949" w14:textId="326982F9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Angina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819252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5DAF37A" w14:textId="699A3097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3BBB4FD6" w14:textId="305E6E9D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Coronary Heart Disease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85568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BF28748" w14:textId="6AF6843D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423C9405" w14:textId="66F3D0D6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Diabetes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8952418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9076CDE" w14:textId="6DAE46B6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CE84D74" w14:textId="5A7BD050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Heart condition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9818958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2" w:space="0" w:color="D4D7EC"/>
                  <w:left w:val="single" w:sz="2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16F01596" w14:textId="5F3787BC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125C19FD" w14:textId="77777777" w:rsidTr="004330F7">
        <w:trPr>
          <w:trHeight w:val="369"/>
          <w:jc w:val="center"/>
        </w:trPr>
        <w:tc>
          <w:tcPr>
            <w:tcW w:w="1956" w:type="dxa"/>
            <w:tcBorders>
              <w:top w:val="single" w:sz="2" w:space="0" w:color="ADB2DB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70994B" w14:textId="7F6EB57E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High Blood Pressure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20283931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AB5748F" w14:textId="5D4A2FAE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E459980" w14:textId="33C1EF79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Stroke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57034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6F1E72C7" w14:textId="72294534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E262DBB" w14:textId="5F6EB51B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20336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9B55F70" w14:textId="3526C405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5E1B12F1" w14:textId="2B3ACD48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789114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2" w:space="0" w:color="ADB2DB"/>
                  <w:bottom w:val="single" w:sz="2" w:space="0" w:color="D4D7EC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4FB29DC9" w14:textId="09E2185A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58CE9D4D" w14:textId="77777777" w:rsidTr="004A5F9C">
        <w:trPr>
          <w:trHeight w:val="510"/>
          <w:jc w:val="center"/>
        </w:trPr>
        <w:tc>
          <w:tcPr>
            <w:tcW w:w="2375" w:type="dxa"/>
            <w:gridSpan w:val="3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8D139BC" w14:textId="088903C2" w:rsidR="00446C6A" w:rsidRPr="004A5F9C" w:rsidRDefault="00446C6A" w:rsidP="00446C6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>Notes:</w:t>
            </w:r>
          </w:p>
        </w:tc>
        <w:tc>
          <w:tcPr>
            <w:tcW w:w="8267" w:type="dxa"/>
            <w:gridSpan w:val="25"/>
            <w:tcBorders>
              <w:top w:val="single" w:sz="4" w:space="0" w:color="ADB2DB"/>
              <w:left w:val="single" w:sz="2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</w:tcPr>
          <w:p w14:paraId="4A9F355A" w14:textId="77777777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4F85A99C" w14:textId="77777777" w:rsidTr="004A5F9C">
        <w:trPr>
          <w:trHeight w:val="454"/>
          <w:jc w:val="center"/>
        </w:trPr>
        <w:tc>
          <w:tcPr>
            <w:tcW w:w="10642" w:type="dxa"/>
            <w:gridSpan w:val="28"/>
            <w:tcBorders>
              <w:top w:val="single" w:sz="12" w:space="0" w:color="002752"/>
              <w:left w:val="single" w:sz="12" w:space="0" w:color="002752"/>
              <w:bottom w:val="single" w:sz="4" w:space="0" w:color="ADB2DB"/>
              <w:right w:val="single" w:sz="12" w:space="0" w:color="002752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9F9CC6" w14:textId="23C345F4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lastRenderedPageBreak/>
              <w:t>Does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 suffer from any of the following Mental health conditions?</w:t>
            </w:r>
          </w:p>
          <w:p w14:paraId="72EB7F75" w14:textId="294E4853" w:rsidR="00446C6A" w:rsidRPr="004A5F9C" w:rsidRDefault="00446C6A" w:rsidP="00446C6A">
            <w:pPr>
              <w:pStyle w:val="Quote"/>
              <w:rPr>
                <w:rFonts w:ascii="Verdana Pro Cond" w:hAnsi="Verdana Pro Cond"/>
                <w:color w:val="002752"/>
                <w:sz w:val="24"/>
                <w:szCs w:val="24"/>
              </w:rPr>
            </w:pPr>
            <w:r w:rsidRPr="004A5F9C"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  <w:t>Please tick all that apply. If 'Other' has been selected, please provide further information below.</w:t>
            </w:r>
          </w:p>
        </w:tc>
      </w:tr>
      <w:tr w:rsidR="004A5F9C" w:rsidRPr="004A5F9C" w14:paraId="2008432D" w14:textId="77777777" w:rsidTr="004330F7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6A8D01" w14:textId="100195D1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Anxiety Disorders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0190881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AB00413" w14:textId="0D8816F4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4D994D41" w14:textId="049E9DCC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Bi-Polar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4216163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D35964D" w14:textId="7EBBF022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BD3B9B9" w14:textId="6339B251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Borderline Personality Disorder (BPD)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629132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6488DF6C" w14:textId="6AA5AA73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1F01DAE" w14:textId="171A3053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Depression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1193006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23AF882F" w14:textId="45B45ACB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6E3EFA0A" w14:textId="77777777" w:rsidTr="004330F7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DE9D28" w14:textId="5BC09C30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Obsessive–Compulsive Disorder (OCD)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3065541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33FD8D5" w14:textId="7805F36E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36E19ED" w14:textId="5ED9E20B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Post-Traumatic Stress Disorder (PTSD)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580833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1E57BEE" w14:textId="283F6862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BD02357" w14:textId="5082BD75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875225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6AE89E30" w14:textId="42AB18D5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909929E" w14:textId="38E4695D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290972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7F4AA8E9" w14:textId="2DAAE14A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2FBF8DCC" w14:textId="77777777" w:rsidTr="004A5F9C">
        <w:trPr>
          <w:trHeight w:val="567"/>
          <w:jc w:val="center"/>
        </w:trPr>
        <w:tc>
          <w:tcPr>
            <w:tcW w:w="2375" w:type="dxa"/>
            <w:gridSpan w:val="3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DF858D" w14:textId="6E9FB4C9" w:rsidR="00446C6A" w:rsidRPr="004A5F9C" w:rsidRDefault="00446C6A" w:rsidP="00446C6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>Notes:</w:t>
            </w:r>
          </w:p>
        </w:tc>
        <w:tc>
          <w:tcPr>
            <w:tcW w:w="8267" w:type="dxa"/>
            <w:gridSpan w:val="25"/>
            <w:tcBorders>
              <w:top w:val="single" w:sz="4" w:space="0" w:color="ADB2DB"/>
              <w:left w:val="single" w:sz="2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</w:tcPr>
          <w:p w14:paraId="1E86ADA0" w14:textId="77777777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5C21AAA1" w14:textId="77777777" w:rsidTr="004A5F9C">
        <w:trPr>
          <w:trHeight w:val="454"/>
          <w:jc w:val="center"/>
        </w:trPr>
        <w:tc>
          <w:tcPr>
            <w:tcW w:w="10642" w:type="dxa"/>
            <w:gridSpan w:val="28"/>
            <w:tcBorders>
              <w:top w:val="single" w:sz="12" w:space="0" w:color="002752"/>
              <w:left w:val="single" w:sz="12" w:space="0" w:color="002752"/>
              <w:bottom w:val="single" w:sz="4" w:space="0" w:color="ADB2DB"/>
              <w:right w:val="single" w:sz="12" w:space="0" w:color="002752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62F947" w14:textId="72EB0BCB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Does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 suffer from any of the following chronic health conditions?</w:t>
            </w:r>
          </w:p>
          <w:p w14:paraId="06AAA8FD" w14:textId="4D01D4F6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4"/>
                <w:szCs w:val="24"/>
              </w:rPr>
            </w:pPr>
            <w:r w:rsidRPr="004A5F9C">
              <w:rPr>
                <w:rFonts w:ascii="Verdana Pro Cond" w:hAnsi="Verdana Pro Cond"/>
                <w:color w:val="002752"/>
                <w:sz w:val="20"/>
                <w:szCs w:val="20"/>
              </w:rPr>
              <w:t>Please tick all that apply.</w:t>
            </w:r>
            <w:r w:rsidRPr="004A5F9C">
              <w:rPr>
                <w:rFonts w:ascii="Verdana Pro Cond" w:hAnsi="Verdana Pro Cond"/>
                <w:i/>
                <w:iCs/>
                <w:color w:val="002752"/>
                <w:sz w:val="20"/>
                <w:szCs w:val="20"/>
              </w:rPr>
              <w:t xml:space="preserve"> </w:t>
            </w:r>
            <w:r w:rsidRPr="004A5F9C">
              <w:rPr>
                <w:rFonts w:ascii="Verdana Pro Cond" w:hAnsi="Verdana Pro Cond"/>
                <w:color w:val="002752"/>
                <w:sz w:val="20"/>
                <w:szCs w:val="20"/>
              </w:rPr>
              <w:t>If 'Other' has been selected, please provide further information below.</w:t>
            </w:r>
          </w:p>
        </w:tc>
      </w:tr>
      <w:tr w:rsidR="004A5F9C" w:rsidRPr="004A5F9C" w14:paraId="4317E6F5" w14:textId="77777777" w:rsidTr="004330F7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008CB2" w14:textId="468BBC6C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ADHD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2134157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B226B91" w14:textId="70B045D7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28590E2" w14:textId="56DA0912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Alzheimer's Disease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419647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9142E02" w14:textId="3B94F128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6635B899" w14:textId="349FC712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Arthritis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05695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35F7B66D" w14:textId="719F91EA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B1E3C33" w14:textId="7C35623D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Autism spectrum disorder (ASD)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958835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51F8711B" w14:textId="2F5335C2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050BEA70" w14:textId="77777777" w:rsidTr="004330F7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93C591" w14:textId="6DED39FE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Cancer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84489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60F261C" w14:textId="35744A22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3E360997" w14:textId="6A11D1DD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Dementia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9143519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3A1AC4CA" w14:textId="5BF45FE6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FFC588B" w14:textId="3B320E7B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Fibromyalgia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4051392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7EDD9A31" w14:textId="11ADC1BC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167157DE" w14:textId="6C064C17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Epilepsy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1058786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1544A21D" w14:textId="26420DB3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66E20B60" w14:textId="77777777" w:rsidTr="004330F7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888C32" w14:textId="1E23E55C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Endometriosis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4122311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976FE6D" w14:textId="494CCC19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50B9880" w14:textId="36EDF8EE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Osteoporosis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8285760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8E65EEA" w14:textId="490FE8A0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08D3E684" w14:textId="2E902B32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980726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443F0F93" w14:textId="33E9F3E0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2454807" w14:textId="08E7E4C2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8679520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76E91546" w14:textId="579B609C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5CD5AA1E" w14:textId="77777777" w:rsidTr="004A5F9C">
        <w:trPr>
          <w:trHeight w:val="567"/>
          <w:jc w:val="center"/>
        </w:trPr>
        <w:tc>
          <w:tcPr>
            <w:tcW w:w="2375" w:type="dxa"/>
            <w:gridSpan w:val="3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984177" w14:textId="58A37725" w:rsidR="00446C6A" w:rsidRPr="004A5F9C" w:rsidRDefault="00446C6A" w:rsidP="00446C6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>Notes:</w:t>
            </w:r>
          </w:p>
        </w:tc>
        <w:tc>
          <w:tcPr>
            <w:tcW w:w="8267" w:type="dxa"/>
            <w:gridSpan w:val="25"/>
            <w:tcBorders>
              <w:top w:val="single" w:sz="4" w:space="0" w:color="ADB2DB"/>
              <w:left w:val="single" w:sz="2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</w:tcPr>
          <w:p w14:paraId="0B8733AA" w14:textId="77777777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0EBD1D16" w14:textId="77777777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  <w:jc w:val="center"/>
        </w:trPr>
        <w:tc>
          <w:tcPr>
            <w:tcW w:w="3094" w:type="dxa"/>
            <w:gridSpan w:val="6"/>
            <w:vMerge w:val="restart"/>
            <w:tcBorders>
              <w:top w:val="single" w:sz="12" w:space="0" w:color="002752"/>
              <w:left w:val="single" w:sz="12" w:space="0" w:color="002752"/>
              <w:bottom w:val="single" w:sz="2" w:space="0" w:color="BFBFBF" w:themeColor="background1" w:themeShade="BF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0F763D" w14:textId="061B4610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Does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 have a recognised disability?</w:t>
            </w:r>
          </w:p>
          <w:p w14:paraId="0F6AC485" w14:textId="7D37CA3D" w:rsidR="00446C6A" w:rsidRPr="004A5F9C" w:rsidRDefault="00446C6A" w:rsidP="00446C6A">
            <w:pPr>
              <w:rPr>
                <w:rFonts w:ascii="Verdana Pro Cond" w:hAnsi="Verdana Pro Cond"/>
                <w:i/>
                <w:iCs/>
                <w:color w:val="002752"/>
              </w:rPr>
            </w:pPr>
            <w:r w:rsidRPr="004A5F9C">
              <w:rPr>
                <w:rFonts w:ascii="Verdana Pro Cond" w:hAnsi="Verdana Pro Cond" w:cs="Arial"/>
                <w:i/>
                <w:iCs/>
                <w:color w:val="002752"/>
                <w:sz w:val="18"/>
                <w:szCs w:val="18"/>
              </w:rPr>
              <w:t>(S75)</w:t>
            </w:r>
          </w:p>
        </w:tc>
        <w:tc>
          <w:tcPr>
            <w:tcW w:w="7548" w:type="dxa"/>
            <w:gridSpan w:val="22"/>
            <w:tcBorders>
              <w:top w:val="single" w:sz="12" w:space="0" w:color="002752"/>
              <w:left w:val="single" w:sz="4" w:space="0" w:color="ADB2DB"/>
              <w:bottom w:val="single" w:sz="2" w:space="0" w:color="BFBFBF" w:themeColor="background1" w:themeShade="BF"/>
              <w:right w:val="single" w:sz="12" w:space="0" w:color="002752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588397" w14:textId="62DCBAD3" w:rsidR="00446C6A" w:rsidRPr="004A5F9C" w:rsidRDefault="00446C6A" w:rsidP="00446C6A">
            <w:pPr>
              <w:jc w:val="both"/>
              <w:rPr>
                <w:rFonts w:ascii="Verdana Pro Cond" w:hAnsi="Verdana Pro Cond" w:cs="Arial"/>
                <w:bCs/>
                <w:i/>
                <w:i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bCs/>
                <w:i/>
                <w:iCs/>
                <w:color w:val="002752"/>
                <w:sz w:val="20"/>
                <w:szCs w:val="20"/>
              </w:rPr>
              <w:t>In accordance with the Disability Discrimination Act 1995, a disability is defined as a physical or mental impairment which has a substantial and long-term effect on a person’s ability to carry out normal day to day activities.</w:t>
            </w:r>
          </w:p>
        </w:tc>
      </w:tr>
      <w:tr w:rsidR="004A5F9C" w:rsidRPr="004A5F9C" w14:paraId="33A1CBDF" w14:textId="5416AF93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  <w:jc w:val="center"/>
        </w:trPr>
        <w:tc>
          <w:tcPr>
            <w:tcW w:w="3094" w:type="dxa"/>
            <w:gridSpan w:val="6"/>
            <w:vMerge/>
            <w:tcBorders>
              <w:top w:val="single" w:sz="2" w:space="0" w:color="BFBFBF" w:themeColor="background1" w:themeShade="BF"/>
              <w:left w:val="single" w:sz="12" w:space="0" w:color="002752"/>
              <w:bottom w:val="single" w:sz="2" w:space="0" w:color="BFBFBF" w:themeColor="background1" w:themeShade="BF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41BD38" w14:textId="6816CB79" w:rsidR="00446C6A" w:rsidRPr="004A5F9C" w:rsidRDefault="00446C6A" w:rsidP="00446C6A">
            <w:pPr>
              <w:jc w:val="center"/>
              <w:rPr>
                <w:rFonts w:ascii="Verdana Pro Cond" w:hAnsi="Verdana Pro Cond"/>
                <w:color w:val="002752"/>
              </w:rPr>
            </w:pPr>
          </w:p>
        </w:tc>
        <w:tc>
          <w:tcPr>
            <w:tcW w:w="2833" w:type="dxa"/>
            <w:gridSpan w:val="8"/>
            <w:tcBorders>
              <w:top w:val="single" w:sz="4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D191F2" w14:textId="6A2BB8EC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8177542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3"/>
                <w:tcBorders>
                  <w:top w:val="single" w:sz="2" w:space="0" w:color="BFBFBF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0103C3C" w14:textId="14821178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2" w:space="0" w:color="BFBFBF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30E3F4" w14:textId="7082ADFB" w:rsidR="00446C6A" w:rsidRPr="004A5F9C" w:rsidRDefault="00446C6A" w:rsidP="00446C6A">
            <w:pPr>
              <w:rPr>
                <w:rFonts w:ascii="Verdana Pro Cond" w:hAnsi="Verdana Pro Cond" w:cs="Arial"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182426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2" w:space="0" w:color="BFBFBF" w:themeColor="background1" w:themeShade="BF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55A72E6" w14:textId="299B4C0E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b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2981C2F1" w14:textId="77777777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  <w:jc w:val="center"/>
        </w:trPr>
        <w:tc>
          <w:tcPr>
            <w:tcW w:w="3094" w:type="dxa"/>
            <w:gridSpan w:val="6"/>
            <w:vMerge/>
            <w:tcBorders>
              <w:top w:val="single" w:sz="2" w:space="0" w:color="BFBFBF" w:themeColor="background1" w:themeShade="BF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7A158A" w14:textId="52EB2C17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833" w:type="dxa"/>
            <w:gridSpan w:val="8"/>
            <w:tcBorders>
              <w:top w:val="single" w:sz="2" w:space="0" w:color="ADB2DB"/>
              <w:left w:val="single" w:sz="4" w:space="0" w:color="ADB2DB"/>
              <w:bottom w:val="single" w:sz="12" w:space="0" w:color="002752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992993" w14:textId="6FA51441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8897863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12" w:space="0" w:color="002752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2DCA919" w14:textId="0E1C15CD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721" w:type="dxa"/>
            <w:gridSpan w:val="11"/>
            <w:tcBorders>
              <w:top w:val="single" w:sz="2" w:space="0" w:color="ADB2DB"/>
              <w:left w:val="single" w:sz="2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CB1217" w14:textId="1A5BE6CB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53120B34" w14:textId="77777777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37"/>
          <w:jc w:val="center"/>
        </w:trPr>
        <w:tc>
          <w:tcPr>
            <w:tcW w:w="3094" w:type="dxa"/>
            <w:gridSpan w:val="6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E1081B" w14:textId="6AC8A306" w:rsidR="00446C6A" w:rsidRPr="004A5F9C" w:rsidRDefault="00446C6A" w:rsidP="00130F9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Is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 a Blue Badge Holder?</w:t>
            </w:r>
          </w:p>
        </w:tc>
        <w:tc>
          <w:tcPr>
            <w:tcW w:w="2833" w:type="dxa"/>
            <w:gridSpan w:val="8"/>
            <w:tcBorders>
              <w:top w:val="single" w:sz="12" w:space="0" w:color="002752"/>
              <w:left w:val="single" w:sz="4" w:space="0" w:color="ADB2DB"/>
              <w:bottom w:val="single" w:sz="12" w:space="0" w:color="002752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00A231" w14:textId="3D36AAAB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6796263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3"/>
                <w:tcBorders>
                  <w:top w:val="single" w:sz="12" w:space="0" w:color="002752"/>
                  <w:left w:val="single" w:sz="2" w:space="0" w:color="ADB2DB"/>
                  <w:bottom w:val="single" w:sz="12" w:space="0" w:color="002752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F5AF5FD" w14:textId="63013189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12" w:space="0" w:color="002752"/>
              <w:left w:val="single" w:sz="2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9BA9A0" w14:textId="71A5C5FB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14562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1C73A3E" w14:textId="65FC3CBB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21CB8226" w14:textId="77777777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37"/>
          <w:jc w:val="center"/>
        </w:trPr>
        <w:tc>
          <w:tcPr>
            <w:tcW w:w="3094" w:type="dxa"/>
            <w:gridSpan w:val="6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7C3CE2" w14:textId="44799A27" w:rsidR="00446C6A" w:rsidRPr="004A5F9C" w:rsidRDefault="00446C6A" w:rsidP="00130F9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Does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 have mobility problems?</w:t>
            </w:r>
          </w:p>
        </w:tc>
        <w:tc>
          <w:tcPr>
            <w:tcW w:w="2833" w:type="dxa"/>
            <w:gridSpan w:val="8"/>
            <w:tcBorders>
              <w:top w:val="single" w:sz="12" w:space="0" w:color="002752"/>
              <w:left w:val="single" w:sz="4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733C8B" w14:textId="381FF7FA" w:rsidR="00446C6A" w:rsidRPr="004A5F9C" w:rsidRDefault="00446C6A" w:rsidP="0062417D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3010441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74A7043" w14:textId="129CB746" w:rsidR="00446C6A" w:rsidRPr="004A5F9C" w:rsidRDefault="00446C6A" w:rsidP="0062417D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12" w:space="0" w:color="002752"/>
              <w:left w:val="single" w:sz="4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56F2C4" w14:textId="64A15A6E" w:rsidR="00446C6A" w:rsidRPr="004A5F9C" w:rsidRDefault="00446C6A" w:rsidP="0062417D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7871524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6AE65804" w14:textId="1EFDBCD9" w:rsidR="00446C6A" w:rsidRPr="004A5F9C" w:rsidRDefault="00446C6A" w:rsidP="0062417D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68F36476" w14:textId="77777777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94"/>
          <w:jc w:val="center"/>
        </w:trPr>
        <w:tc>
          <w:tcPr>
            <w:tcW w:w="3094" w:type="dxa"/>
            <w:gridSpan w:val="6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6ED447" w14:textId="468AF7D8" w:rsidR="00446C6A" w:rsidRPr="004A5F9C" w:rsidRDefault="00446C6A" w:rsidP="00130F9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Is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 currently pregnant or has recently given birth?</w:t>
            </w:r>
          </w:p>
        </w:tc>
        <w:tc>
          <w:tcPr>
            <w:tcW w:w="2833" w:type="dxa"/>
            <w:gridSpan w:val="8"/>
            <w:tcBorders>
              <w:top w:val="single" w:sz="12" w:space="0" w:color="002752"/>
              <w:left w:val="single" w:sz="4" w:space="0" w:color="ADB2DB"/>
              <w:bottom w:val="single" w:sz="12" w:space="0" w:color="002752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D2703F" w14:textId="577634D8" w:rsidR="00446C6A" w:rsidRPr="004A5F9C" w:rsidRDefault="00446C6A" w:rsidP="0062417D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9211690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3"/>
                <w:tcBorders>
                  <w:top w:val="single" w:sz="12" w:space="0" w:color="002752"/>
                  <w:left w:val="single" w:sz="2" w:space="0" w:color="ADB2DB"/>
                  <w:bottom w:val="single" w:sz="12" w:space="0" w:color="002752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5CF29C64" w14:textId="4A17CC76" w:rsidR="00446C6A" w:rsidRPr="004A5F9C" w:rsidRDefault="00446C6A" w:rsidP="0062417D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12" w:space="0" w:color="002752"/>
              <w:left w:val="single" w:sz="2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vAlign w:val="center"/>
          </w:tcPr>
          <w:p w14:paraId="1A291388" w14:textId="5DF3618F" w:rsidR="00446C6A" w:rsidRPr="004A5F9C" w:rsidRDefault="00446C6A" w:rsidP="0062417D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599757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34DEF896" w14:textId="3ED197CD" w:rsidR="00446C6A" w:rsidRPr="004A5F9C" w:rsidRDefault="00446C6A" w:rsidP="0062417D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2642632E" w14:textId="77777777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64"/>
          <w:jc w:val="center"/>
        </w:trPr>
        <w:tc>
          <w:tcPr>
            <w:tcW w:w="3094" w:type="dxa"/>
            <w:gridSpan w:val="6"/>
            <w:tcBorders>
              <w:top w:val="single" w:sz="12" w:space="0" w:color="002752"/>
              <w:left w:val="single" w:sz="12" w:space="0" w:color="002752"/>
              <w:bottom w:val="single" w:sz="4" w:space="0" w:color="ADB2DB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DC1B22" w14:textId="6D8D0215" w:rsidR="00446C6A" w:rsidRPr="004A5F9C" w:rsidRDefault="00446C6A" w:rsidP="00130F9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Has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 recently had any falls resulting in a hospital stay or visit?</w:t>
            </w:r>
          </w:p>
        </w:tc>
        <w:tc>
          <w:tcPr>
            <w:tcW w:w="2833" w:type="dxa"/>
            <w:gridSpan w:val="8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75BC01" w14:textId="2C1C7F54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3072020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ABA5605" w14:textId="646D3C2F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82C79F" w14:textId="4970421C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2457310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3930F561" w14:textId="041C2E2C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5BE93CEE" w14:textId="77777777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3094" w:type="dxa"/>
            <w:gridSpan w:val="6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48DB68" w14:textId="201DB852" w:rsidR="00130F91" w:rsidRPr="004A5F9C" w:rsidRDefault="00130F91" w:rsidP="00130F9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color w:val="002752"/>
                <w:sz w:val="20"/>
                <w:szCs w:val="20"/>
              </w:rPr>
              <w:t>If yes, please provide details:</w:t>
            </w:r>
          </w:p>
        </w:tc>
        <w:tc>
          <w:tcPr>
            <w:tcW w:w="7548" w:type="dxa"/>
            <w:gridSpan w:val="22"/>
            <w:tcBorders>
              <w:top w:val="single" w:sz="4" w:space="0" w:color="ADB2DB"/>
              <w:left w:val="single" w:sz="4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F11617" w14:textId="77777777" w:rsidR="00130F91" w:rsidRPr="004A5F9C" w:rsidRDefault="00130F91" w:rsidP="00130F91">
            <w:pPr>
              <w:rPr>
                <w:rFonts w:ascii="Verdana Pro Cond" w:hAnsi="Verdana Pro Cond" w:cs="Arial"/>
                <w:color w:val="002752"/>
                <w:sz w:val="24"/>
                <w:szCs w:val="24"/>
              </w:rPr>
            </w:pPr>
          </w:p>
        </w:tc>
      </w:tr>
      <w:tr w:rsidR="004A5F9C" w:rsidRPr="004A5F9C" w14:paraId="47C460E0" w14:textId="77777777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  <w:jc w:val="center"/>
        </w:trPr>
        <w:tc>
          <w:tcPr>
            <w:tcW w:w="3094" w:type="dxa"/>
            <w:gridSpan w:val="6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850BCA" w14:textId="432DCCC1" w:rsidR="00130F91" w:rsidRPr="004A5F9C" w:rsidRDefault="00130F91" w:rsidP="00130F9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Does the client have multiple health issues?</w:t>
            </w:r>
            <w:r w:rsidR="00D2469D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 (2 or more)</w:t>
            </w:r>
          </w:p>
        </w:tc>
        <w:tc>
          <w:tcPr>
            <w:tcW w:w="2833" w:type="dxa"/>
            <w:gridSpan w:val="8"/>
            <w:tcBorders>
              <w:top w:val="single" w:sz="12" w:space="0" w:color="002752"/>
              <w:left w:val="single" w:sz="4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222D96" w14:textId="3DD4DF1C" w:rsidR="00130F91" w:rsidRPr="004A5F9C" w:rsidRDefault="00130F91" w:rsidP="00130F91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606171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153B87DF" w14:textId="2A80171B" w:rsidR="00130F91" w:rsidRPr="004A5F9C" w:rsidRDefault="00130F91" w:rsidP="00130F91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12" w:space="0" w:color="002752"/>
              <w:left w:val="single" w:sz="4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D82837" w14:textId="0F0329CC" w:rsidR="00130F91" w:rsidRPr="004A5F9C" w:rsidRDefault="00130F91" w:rsidP="00130F91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20838267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2A8B9448" w14:textId="0767396D" w:rsidR="00130F91" w:rsidRPr="004A5F9C" w:rsidRDefault="00130F91" w:rsidP="00130F91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63B291F5" w14:textId="77777777" w:rsidR="008B4E34" w:rsidRPr="004A5F9C" w:rsidRDefault="008B4E34">
      <w:pPr>
        <w:rPr>
          <w:color w:val="002752"/>
        </w:rPr>
      </w:pPr>
    </w:p>
    <w:p w14:paraId="6C609880" w14:textId="089A2760" w:rsidR="008B4E34" w:rsidRPr="004A5F9C" w:rsidRDefault="003B21F2">
      <w:pPr>
        <w:rPr>
          <w:color w:val="002752"/>
        </w:rPr>
      </w:pPr>
      <w:r w:rsidRPr="004A5F9C">
        <w:rPr>
          <w:color w:val="002752"/>
        </w:rPr>
        <w:br w:type="page"/>
      </w:r>
    </w:p>
    <w:tbl>
      <w:tblPr>
        <w:tblW w:w="4804" w:type="pct"/>
        <w:jc w:val="center"/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2384"/>
        <w:gridCol w:w="1145"/>
        <w:gridCol w:w="141"/>
        <w:gridCol w:w="134"/>
        <w:gridCol w:w="9"/>
        <w:gridCol w:w="708"/>
        <w:gridCol w:w="703"/>
        <w:gridCol w:w="254"/>
        <w:gridCol w:w="36"/>
        <w:gridCol w:w="1126"/>
        <w:gridCol w:w="149"/>
        <w:gridCol w:w="1246"/>
        <w:gridCol w:w="30"/>
        <w:gridCol w:w="1436"/>
        <w:gridCol w:w="252"/>
        <w:gridCol w:w="889"/>
      </w:tblGrid>
      <w:tr w:rsidR="004A5F9C" w:rsidRPr="004A5F9C" w14:paraId="46F16AFF" w14:textId="77777777" w:rsidTr="00375034">
        <w:trPr>
          <w:trHeight w:val="454"/>
          <w:jc w:val="center"/>
        </w:trPr>
        <w:tc>
          <w:tcPr>
            <w:tcW w:w="10642" w:type="dxa"/>
            <w:gridSpan w:val="16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12" w:space="0" w:color="002752"/>
            </w:tcBorders>
            <w:shd w:val="clear" w:color="auto" w:fill="00275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0C8259" w14:textId="1B17587C" w:rsidR="00797994" w:rsidRPr="00375034" w:rsidRDefault="00AD449A" w:rsidP="00797994">
            <w:pPr>
              <w:jc w:val="center"/>
              <w:rPr>
                <w:rFonts w:ascii="Verdana" w:hAnsi="Verdana" w:cs="Arial"/>
                <w:b/>
                <w:bCs/>
                <w:color w:val="FBC24E"/>
                <w:spacing w:val="20"/>
                <w:sz w:val="48"/>
                <w:szCs w:val="48"/>
              </w:rPr>
            </w:pPr>
            <w:r w:rsidRPr="00375034">
              <w:rPr>
                <w:rFonts w:ascii="Verdana" w:hAnsi="Verdana" w:cs="Arial"/>
                <w:b/>
                <w:bCs/>
                <w:color w:val="FBC24E"/>
                <w:spacing w:val="20"/>
                <w:sz w:val="36"/>
                <w:szCs w:val="36"/>
              </w:rPr>
              <w:lastRenderedPageBreak/>
              <w:t>HOUSEHOLD</w:t>
            </w:r>
          </w:p>
        </w:tc>
      </w:tr>
      <w:tr w:rsidR="004A5F9C" w:rsidRPr="004A5F9C" w14:paraId="1968FABE" w14:textId="77777777" w:rsidTr="004A5F9C">
        <w:trPr>
          <w:trHeight w:val="283"/>
          <w:jc w:val="center"/>
        </w:trPr>
        <w:tc>
          <w:tcPr>
            <w:tcW w:w="2384" w:type="dxa"/>
            <w:vMerge w:val="restart"/>
            <w:tcBorders>
              <w:top w:val="single" w:sz="12" w:space="0" w:color="002752"/>
              <w:left w:val="single" w:sz="12" w:space="0" w:color="002752"/>
              <w:bottom w:val="single" w:sz="12" w:space="0" w:color="D9D9D9" w:themeColor="background1" w:themeShade="D9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0A5E1A" w14:textId="05595D7B" w:rsidR="00394C13" w:rsidRPr="004A5F9C" w:rsidRDefault="00394C13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What is the client’s housing status?</w:t>
            </w:r>
          </w:p>
          <w:p w14:paraId="6151CA93" w14:textId="42B0495C" w:rsidR="00394C13" w:rsidRPr="004A5F9C" w:rsidRDefault="00394C13" w:rsidP="00A01635">
            <w:pPr>
              <w:rPr>
                <w:i/>
                <w:iCs/>
                <w:color w:val="002752"/>
              </w:rPr>
            </w:pPr>
            <w:r w:rsidRPr="004A5F9C">
              <w:rPr>
                <w:rFonts w:ascii="Verdana Pro Cond" w:hAnsi="Verdana Pro Cond"/>
                <w:i/>
                <w:iCs/>
                <w:color w:val="002752"/>
                <w:sz w:val="20"/>
                <w:szCs w:val="20"/>
              </w:rPr>
              <w:t>If 'Other' has been selected, please provide information below.</w:t>
            </w:r>
          </w:p>
        </w:tc>
        <w:tc>
          <w:tcPr>
            <w:tcW w:w="1145" w:type="dxa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D54411" w14:textId="19599555" w:rsidR="00394C13" w:rsidRPr="004A5F9C" w:rsidRDefault="00394C13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Owner Occupier</w:t>
            </w:r>
          </w:p>
        </w:tc>
        <w:tc>
          <w:tcPr>
            <w:tcW w:w="992" w:type="dxa"/>
            <w:gridSpan w:val="4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5A111C6" w14:textId="0A3E4766" w:rsidR="00394C13" w:rsidRPr="004A5F9C" w:rsidRDefault="00394C13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Private Tenant</w:t>
            </w:r>
          </w:p>
        </w:tc>
        <w:tc>
          <w:tcPr>
            <w:tcW w:w="993" w:type="dxa"/>
            <w:gridSpan w:val="3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F33AB5A" w14:textId="5AD66BC2" w:rsidR="00394C13" w:rsidRPr="004A5F9C" w:rsidRDefault="00394C13" w:rsidP="00394C13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NIHE</w:t>
            </w:r>
          </w:p>
        </w:tc>
        <w:tc>
          <w:tcPr>
            <w:tcW w:w="1275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1E12DC91" w14:textId="1BD2C347" w:rsidR="00394C13" w:rsidRPr="004A5F9C" w:rsidRDefault="00394C13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Housing Association</w:t>
            </w:r>
          </w:p>
        </w:tc>
        <w:tc>
          <w:tcPr>
            <w:tcW w:w="1276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6C416E0A" w14:textId="41B6D4EA" w:rsidR="00394C13" w:rsidRPr="004A5F9C" w:rsidRDefault="00394C13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Co-Ownership</w:t>
            </w:r>
          </w:p>
        </w:tc>
        <w:tc>
          <w:tcPr>
            <w:tcW w:w="1688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3728A59E" w14:textId="2A0AF8FD" w:rsidR="00394C13" w:rsidRPr="004A5F9C" w:rsidRDefault="00394C13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Temporary</w:t>
            </w:r>
          </w:p>
          <w:p w14:paraId="25276760" w14:textId="64D18AF5" w:rsidR="00394C13" w:rsidRPr="004A5F9C" w:rsidRDefault="00394C13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 xml:space="preserve">Accommodation </w:t>
            </w:r>
          </w:p>
        </w:tc>
        <w:tc>
          <w:tcPr>
            <w:tcW w:w="889" w:type="dxa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12" w:space="0" w:color="002752"/>
            </w:tcBorders>
            <w:shd w:val="clear" w:color="auto" w:fill="auto"/>
            <w:vAlign w:val="center"/>
          </w:tcPr>
          <w:p w14:paraId="73B59D85" w14:textId="05E09B8C" w:rsidR="00394C13" w:rsidRPr="004A5F9C" w:rsidRDefault="00394C13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</w:t>
            </w:r>
          </w:p>
        </w:tc>
      </w:tr>
      <w:tr w:rsidR="004A5F9C" w:rsidRPr="004A5F9C" w14:paraId="6E783851" w14:textId="77777777" w:rsidTr="004A5F9C">
        <w:trPr>
          <w:trHeight w:val="340"/>
          <w:jc w:val="center"/>
        </w:trPr>
        <w:tc>
          <w:tcPr>
            <w:tcW w:w="2384" w:type="dxa"/>
            <w:vMerge/>
            <w:tcBorders>
              <w:top w:val="single" w:sz="12" w:space="0" w:color="D9D9D9" w:themeColor="background1" w:themeShade="D9"/>
              <w:left w:val="single" w:sz="12" w:space="0" w:color="002752"/>
              <w:bottom w:val="single" w:sz="4" w:space="0" w:color="ADB2DB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49F24C" w14:textId="43069FFC" w:rsidR="00394C13" w:rsidRPr="004A5F9C" w:rsidRDefault="00394C13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5553841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5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vAlign w:val="center"/>
              </w:tcPr>
              <w:p w14:paraId="27E139CF" w14:textId="5BEAFC1A" w:rsidR="00394C13" w:rsidRPr="004A5F9C" w:rsidRDefault="00394C13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8770667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  <w:gridSpan w:val="4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67378C5" w14:textId="7F278793" w:rsidR="00394C13" w:rsidRPr="004A5F9C" w:rsidRDefault="00394C13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93" w:type="dxa"/>
            <w:gridSpan w:val="3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sdt>
            <w:sdtPr>
              <w:rPr>
                <w:rFonts w:ascii="Verdana Pro Cond" w:hAnsi="Verdana Pro Cond" w:cs="Arial"/>
                <w:color w:val="002752"/>
                <w:sz w:val="24"/>
                <w:szCs w:val="24"/>
              </w:rPr>
              <w:id w:val="139192894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7C9D38A" w14:textId="17AF3F47" w:rsidR="00394C13" w:rsidRPr="004A5F9C" w:rsidRDefault="00B63918" w:rsidP="00B63918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1275" w:type="dxa"/>
            <w:gridSpan w:val="2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sdt>
            <w:sdtPr>
              <w:rPr>
                <w:rFonts w:ascii="Verdana Pro Cond" w:hAnsi="Verdana Pro Cond" w:cs="Arial"/>
                <w:color w:val="002752"/>
                <w:sz w:val="24"/>
                <w:szCs w:val="24"/>
              </w:rPr>
              <w:id w:val="191619490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6ECC462" w14:textId="6E7FE94E" w:rsidR="00394C13" w:rsidRPr="004A5F9C" w:rsidRDefault="00B63918" w:rsidP="00B63918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sdtContent>
          </w:sdt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2133485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14369A87" w14:textId="7AC0518C" w:rsidR="00394C13" w:rsidRPr="004A5F9C" w:rsidRDefault="00394C13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2335404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8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DD2E5FE" w14:textId="79020FA4" w:rsidR="00394C13" w:rsidRPr="004A5F9C" w:rsidRDefault="00394C13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1032646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89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6ECDF68C" w14:textId="31F4AC25" w:rsidR="00394C13" w:rsidRPr="004A5F9C" w:rsidRDefault="00394C13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4184D7EA" w14:textId="77777777" w:rsidTr="004A5F9C">
        <w:trPr>
          <w:trHeight w:val="567"/>
          <w:jc w:val="center"/>
        </w:trPr>
        <w:tc>
          <w:tcPr>
            <w:tcW w:w="2384" w:type="dxa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71F62E" w14:textId="2B2AA2F5" w:rsidR="00797994" w:rsidRPr="004A5F9C" w:rsidRDefault="00F87D9A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‘Other’ Notes</w:t>
            </w:r>
            <w:r w:rsidR="001526B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:</w:t>
            </w:r>
          </w:p>
        </w:tc>
        <w:tc>
          <w:tcPr>
            <w:tcW w:w="8258" w:type="dxa"/>
            <w:gridSpan w:val="15"/>
            <w:tcBorders>
              <w:top w:val="single" w:sz="4" w:space="0" w:color="ADB2DB"/>
              <w:left w:val="single" w:sz="4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026260" w14:textId="29CA61BD" w:rsidR="00797994" w:rsidRPr="004A5F9C" w:rsidRDefault="00797994" w:rsidP="0079799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33FE0DF8" w14:textId="77777777" w:rsidTr="004A5F9C">
        <w:trPr>
          <w:trHeight w:val="369"/>
          <w:jc w:val="center"/>
        </w:trPr>
        <w:tc>
          <w:tcPr>
            <w:tcW w:w="2384" w:type="dxa"/>
            <w:vMerge w:val="restart"/>
            <w:tcBorders>
              <w:top w:val="single" w:sz="12" w:space="0" w:color="002752"/>
              <w:left w:val="single" w:sz="12" w:space="0" w:color="002752"/>
              <w:bottom w:val="single" w:sz="12" w:space="0" w:color="D9D9D9" w:themeColor="background1" w:themeShade="D9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A9BAD1" w14:textId="5854DA44" w:rsidR="00797994" w:rsidRPr="004A5F9C" w:rsidRDefault="0085762D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What is the h</w:t>
            </w:r>
            <w:r w:rsidR="00797994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ousehold 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h</w:t>
            </w:r>
            <w:r w:rsidR="00797994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eating</w:t>
            </w:r>
            <w:r w:rsidR="003C42A7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?</w:t>
            </w:r>
          </w:p>
        </w:tc>
        <w:tc>
          <w:tcPr>
            <w:tcW w:w="1420" w:type="dxa"/>
            <w:gridSpan w:val="3"/>
            <w:tcBorders>
              <w:top w:val="single" w:sz="12" w:space="0" w:color="002752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709D8C" w14:textId="0C685565" w:rsidR="00797994" w:rsidRPr="004A5F9C" w:rsidRDefault="00797994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Oil</w:t>
            </w:r>
          </w:p>
        </w:tc>
        <w:tc>
          <w:tcPr>
            <w:tcW w:w="1420" w:type="dxa"/>
            <w:gridSpan w:val="3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1858D17D" w14:textId="1F8DDD8C" w:rsidR="00797994" w:rsidRPr="004A5F9C" w:rsidRDefault="00797994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Gas</w:t>
            </w:r>
          </w:p>
        </w:tc>
        <w:tc>
          <w:tcPr>
            <w:tcW w:w="1416" w:type="dxa"/>
            <w:gridSpan w:val="3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26962C8" w14:textId="5B3F9537" w:rsidR="00797994" w:rsidRPr="004A5F9C" w:rsidRDefault="00797994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E7</w:t>
            </w:r>
          </w:p>
        </w:tc>
        <w:tc>
          <w:tcPr>
            <w:tcW w:w="1395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3FFF593D" w14:textId="7D7E5EB7" w:rsidR="00797994" w:rsidRPr="004A5F9C" w:rsidRDefault="00797994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Solid Fuel</w:t>
            </w:r>
          </w:p>
        </w:tc>
        <w:tc>
          <w:tcPr>
            <w:tcW w:w="1466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20F570C" w14:textId="27E05B96" w:rsidR="00797994" w:rsidRPr="004A5F9C" w:rsidRDefault="00797994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LPG</w:t>
            </w:r>
          </w:p>
        </w:tc>
        <w:tc>
          <w:tcPr>
            <w:tcW w:w="1141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12" w:space="0" w:color="002752"/>
            </w:tcBorders>
            <w:shd w:val="clear" w:color="auto" w:fill="auto"/>
            <w:vAlign w:val="center"/>
          </w:tcPr>
          <w:p w14:paraId="618B31B0" w14:textId="0FB5D601" w:rsidR="00797994" w:rsidRPr="004A5F9C" w:rsidRDefault="00797994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</w:t>
            </w:r>
          </w:p>
        </w:tc>
      </w:tr>
      <w:tr w:rsidR="004A5F9C" w:rsidRPr="004A5F9C" w14:paraId="576A7C80" w14:textId="77777777" w:rsidTr="004A5F9C">
        <w:trPr>
          <w:trHeight w:val="369"/>
          <w:jc w:val="center"/>
        </w:trPr>
        <w:tc>
          <w:tcPr>
            <w:tcW w:w="2384" w:type="dxa"/>
            <w:vMerge/>
            <w:tcBorders>
              <w:top w:val="single" w:sz="12" w:space="0" w:color="D9D9D9" w:themeColor="background1" w:themeShade="D9"/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88951D" w14:textId="77777777" w:rsidR="00797994" w:rsidRPr="004A5F9C" w:rsidRDefault="00797994" w:rsidP="00797994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21309276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vAlign w:val="center"/>
              </w:tcPr>
              <w:p w14:paraId="0ECD4B5C" w14:textId="130CD7EF" w:rsidR="00797994" w:rsidRPr="004A5F9C" w:rsidRDefault="00797994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578284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3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74D0C962" w14:textId="53ADD261" w:rsidR="00797994" w:rsidRPr="004A5F9C" w:rsidRDefault="00DA01A0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3886460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6" w:type="dxa"/>
                <w:gridSpan w:val="3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8CAA0F4" w14:textId="1035A6DC" w:rsidR="00797994" w:rsidRPr="004A5F9C" w:rsidRDefault="00797994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3588175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5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608D56ED" w14:textId="26550628" w:rsidR="00797994" w:rsidRPr="004A5F9C" w:rsidRDefault="00D52ED5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930798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66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94CBB55" w14:textId="49AE90D6" w:rsidR="00797994" w:rsidRPr="004A5F9C" w:rsidRDefault="00797994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8466989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7FBB81AB" w14:textId="5CF87E9F" w:rsidR="00797994" w:rsidRPr="004A5F9C" w:rsidRDefault="00797994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3ED96FBB" w14:textId="77777777" w:rsidTr="004A5F9C">
        <w:trPr>
          <w:trHeight w:val="369"/>
          <w:jc w:val="center"/>
        </w:trPr>
        <w:tc>
          <w:tcPr>
            <w:tcW w:w="2384" w:type="dxa"/>
            <w:vMerge w:val="restart"/>
            <w:tcBorders>
              <w:top w:val="single" w:sz="12" w:space="0" w:color="002752"/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B66496" w14:textId="49DF6165" w:rsidR="00824454" w:rsidRPr="004A5F9C" w:rsidRDefault="00824454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At any time, has the client r</w:t>
            </w:r>
            <w:r w:rsidR="003C42A7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un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 out of gas, electric or oil?</w:t>
            </w:r>
          </w:p>
        </w:tc>
        <w:tc>
          <w:tcPr>
            <w:tcW w:w="3094" w:type="dxa"/>
            <w:gridSpan w:val="7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D4D7E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3D8DA9" w14:textId="38A52013" w:rsidR="00824454" w:rsidRPr="004A5F9C" w:rsidRDefault="00824454" w:rsidP="00824454">
            <w:pPr>
              <w:contextualSpacing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6541099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gridSpan w:val="2"/>
                <w:tcBorders>
                  <w:top w:val="single" w:sz="12" w:space="0" w:color="002752"/>
                  <w:left w:val="single" w:sz="4" w:space="0" w:color="D4D7EC"/>
                  <w:bottom w:val="single" w:sz="4" w:space="0" w:color="ADB2DB"/>
                  <w:right w:val="single" w:sz="4" w:space="0" w:color="D4D7EC"/>
                </w:tcBorders>
                <w:shd w:val="clear" w:color="auto" w:fill="auto"/>
                <w:vAlign w:val="center"/>
              </w:tcPr>
              <w:p w14:paraId="5C704497" w14:textId="4BF60BD0" w:rsidR="00824454" w:rsidRPr="004A5F9C" w:rsidRDefault="00824454" w:rsidP="0082445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4"/>
            <w:tcBorders>
              <w:top w:val="single" w:sz="12" w:space="0" w:color="002752"/>
              <w:left w:val="single" w:sz="4" w:space="0" w:color="D4D7EC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A043789" w14:textId="05D44892" w:rsidR="00824454" w:rsidRPr="004A5F9C" w:rsidRDefault="00824454" w:rsidP="0082445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818181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12" w:space="0" w:color="002752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6ED36513" w14:textId="3BF0B360" w:rsidR="00824454" w:rsidRPr="004A5F9C" w:rsidRDefault="00824454" w:rsidP="00824454">
                <w:pPr>
                  <w:ind w:left="-76"/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5E448F1E" w14:textId="77777777" w:rsidTr="004A5F9C">
        <w:trPr>
          <w:trHeight w:val="369"/>
          <w:jc w:val="center"/>
        </w:trPr>
        <w:tc>
          <w:tcPr>
            <w:tcW w:w="2384" w:type="dxa"/>
            <w:vMerge/>
            <w:tcBorders>
              <w:top w:val="single" w:sz="12" w:space="0" w:color="22274D"/>
              <w:left w:val="single" w:sz="12" w:space="0" w:color="002752"/>
              <w:bottom w:val="single" w:sz="4" w:space="0" w:color="ADB2DB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C95931" w14:textId="77777777" w:rsidR="00FD197E" w:rsidRPr="004A5F9C" w:rsidRDefault="00FD197E" w:rsidP="00824454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7117" w:type="dxa"/>
            <w:gridSpan w:val="13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B0CE69" w14:textId="3E63FAC3" w:rsidR="00FD197E" w:rsidRPr="004A5F9C" w:rsidRDefault="00FD197E" w:rsidP="0082445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362668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D4D7EC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16EB5C67" w14:textId="2F947704" w:rsidR="00FD197E" w:rsidRPr="004A5F9C" w:rsidRDefault="00FD197E" w:rsidP="00824454">
                <w:pPr>
                  <w:ind w:left="-76"/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2CD0E24D" w14:textId="77777777" w:rsidTr="004A5F9C">
        <w:trPr>
          <w:trHeight w:val="567"/>
          <w:jc w:val="center"/>
        </w:trPr>
        <w:tc>
          <w:tcPr>
            <w:tcW w:w="3670" w:type="dxa"/>
            <w:gridSpan w:val="3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4" w:space="0" w:color="D4D7EC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CF57A5" w14:textId="308D22C1" w:rsidR="00FD197E" w:rsidRPr="004A5F9C" w:rsidRDefault="00FD197E" w:rsidP="00FD197E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Please provide any comments here.</w:t>
            </w:r>
          </w:p>
        </w:tc>
        <w:tc>
          <w:tcPr>
            <w:tcW w:w="6972" w:type="dxa"/>
            <w:gridSpan w:val="13"/>
            <w:tcBorders>
              <w:top w:val="single" w:sz="4" w:space="0" w:color="ADB2DB"/>
              <w:left w:val="single" w:sz="4" w:space="0" w:color="D4D7EC"/>
              <w:bottom w:val="single" w:sz="12" w:space="0" w:color="002752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BBAC62" w14:textId="77777777" w:rsidR="00FD197E" w:rsidRPr="004A5F9C" w:rsidRDefault="00FD197E" w:rsidP="00EF6327">
            <w:pPr>
              <w:ind w:left="-76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3B6FB4FB" w14:textId="77777777" w:rsidTr="004A5F9C">
        <w:trPr>
          <w:trHeight w:val="369"/>
          <w:jc w:val="center"/>
        </w:trPr>
        <w:tc>
          <w:tcPr>
            <w:tcW w:w="2384" w:type="dxa"/>
            <w:vMerge w:val="restart"/>
            <w:tcBorders>
              <w:top w:val="single" w:sz="12" w:space="0" w:color="002752"/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76B4CD" w14:textId="77777777" w:rsidR="006E47DB" w:rsidRPr="004A5F9C" w:rsidRDefault="006E47DB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At any time, has the client had to:</w:t>
            </w:r>
          </w:p>
          <w:p w14:paraId="1E175397" w14:textId="6102F76F" w:rsidR="006E47DB" w:rsidRPr="004A5F9C" w:rsidRDefault="006E47DB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color w:val="002752"/>
                <w:sz w:val="20"/>
                <w:szCs w:val="20"/>
              </w:rPr>
              <w:t>If 'Other' has been selected, please provide information in the notes section.</w:t>
            </w:r>
          </w:p>
        </w:tc>
        <w:tc>
          <w:tcPr>
            <w:tcW w:w="3094" w:type="dxa"/>
            <w:gridSpan w:val="7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EE8478" w14:textId="286F3EDE" w:rsidR="006E47DB" w:rsidRPr="004A5F9C" w:rsidRDefault="006E47DB" w:rsidP="00824454">
            <w:pPr>
              <w:contextualSpacing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Use emergency credit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445075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gridSpan w:val="2"/>
                <w:tcBorders>
                  <w:top w:val="single" w:sz="12" w:space="0" w:color="002752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7C5CEDC5" w14:textId="27EF20FB" w:rsidR="006E47DB" w:rsidRPr="004A5F9C" w:rsidRDefault="006E47DB" w:rsidP="0082445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4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141A9A47" w14:textId="641C4B32" w:rsidR="006E47DB" w:rsidRPr="004A5F9C" w:rsidRDefault="006E47DB" w:rsidP="0082445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Used unregulated financial services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7193910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12" w:space="0" w:color="002752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5B9D4512" w14:textId="52215221" w:rsidR="006E47DB" w:rsidRPr="004A5F9C" w:rsidRDefault="006E47DB" w:rsidP="00824454">
                <w:pPr>
                  <w:ind w:left="-76"/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62D50BC4" w14:textId="77777777" w:rsidTr="004A5F9C">
        <w:trPr>
          <w:trHeight w:val="369"/>
          <w:jc w:val="center"/>
        </w:trPr>
        <w:tc>
          <w:tcPr>
            <w:tcW w:w="2384" w:type="dxa"/>
            <w:vMerge/>
            <w:tcBorders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17668D" w14:textId="77777777" w:rsidR="006E47DB" w:rsidRPr="004A5F9C" w:rsidRDefault="006E47DB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3094" w:type="dxa"/>
            <w:gridSpan w:val="7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C611C1" w14:textId="603C0A73" w:rsidR="006E47DB" w:rsidRPr="004A5F9C" w:rsidRDefault="006E47DB" w:rsidP="00824454">
            <w:pPr>
              <w:contextualSpacing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Borrow money from family and friends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7735512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AA3ED90" w14:textId="76390CB1" w:rsidR="006E47DB" w:rsidRPr="004A5F9C" w:rsidRDefault="006E47DB" w:rsidP="0082445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4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DDD55A0" w14:textId="56523682" w:rsidR="006E47DB" w:rsidRPr="004A5F9C" w:rsidRDefault="006E47DB" w:rsidP="0082445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Paid for energy using credit cards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2974219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3F2AAA53" w14:textId="3C54873D" w:rsidR="006E47DB" w:rsidRPr="004A5F9C" w:rsidRDefault="006E47DB" w:rsidP="00824454">
                <w:pPr>
                  <w:ind w:left="-76"/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32948A48" w14:textId="77777777" w:rsidTr="004A5F9C">
        <w:trPr>
          <w:trHeight w:val="369"/>
          <w:jc w:val="center"/>
        </w:trPr>
        <w:tc>
          <w:tcPr>
            <w:tcW w:w="2384" w:type="dxa"/>
            <w:vMerge/>
            <w:tcBorders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4BCDBA" w14:textId="77777777" w:rsidR="006E47DB" w:rsidRPr="004A5F9C" w:rsidRDefault="006E47DB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3094" w:type="dxa"/>
            <w:gridSpan w:val="7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20503C" w14:textId="09CE4525" w:rsidR="006E47DB" w:rsidRPr="004A5F9C" w:rsidRDefault="006E47DB" w:rsidP="00824454">
            <w:pPr>
              <w:contextualSpacing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Taken out a bank loan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168846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1EB2C459" w14:textId="76085209" w:rsidR="006E47DB" w:rsidRPr="004A5F9C" w:rsidRDefault="006E47DB" w:rsidP="0082445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4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B2346CC" w14:textId="32EA7CDB" w:rsidR="006E47DB" w:rsidRPr="004A5F9C" w:rsidRDefault="006E47DB" w:rsidP="0082445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Taken out a pay day loan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532571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235FF05B" w14:textId="78246BAD" w:rsidR="006E47DB" w:rsidRPr="004A5F9C" w:rsidRDefault="006E47DB" w:rsidP="00824454">
                <w:pPr>
                  <w:ind w:left="-76"/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510E4204" w14:textId="77777777" w:rsidTr="004A5F9C">
        <w:trPr>
          <w:trHeight w:val="369"/>
          <w:jc w:val="center"/>
        </w:trPr>
        <w:tc>
          <w:tcPr>
            <w:tcW w:w="2384" w:type="dxa"/>
            <w:vMerge/>
            <w:tcBorders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DE0358" w14:textId="77777777" w:rsidR="006E47DB" w:rsidRPr="004A5F9C" w:rsidRDefault="006E47DB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3094" w:type="dxa"/>
            <w:gridSpan w:val="7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3343CD" w14:textId="3E15F1DE" w:rsidR="006E47DB" w:rsidRPr="004A5F9C" w:rsidRDefault="006E47DB" w:rsidP="00824454">
            <w:pPr>
              <w:contextualSpacing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 (Please specify below)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624579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DBCDA7A" w14:textId="2F2A8999" w:rsidR="006E47DB" w:rsidRPr="004A5F9C" w:rsidRDefault="006E47DB" w:rsidP="0082445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4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1164D57" w14:textId="4275B2DF" w:rsidR="006E47DB" w:rsidRPr="004A5F9C" w:rsidRDefault="006E47DB" w:rsidP="0082445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0386994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FA1E657" w14:textId="59ED325C" w:rsidR="006E47DB" w:rsidRPr="004A5F9C" w:rsidRDefault="006E47DB" w:rsidP="00824454">
                <w:pPr>
                  <w:ind w:left="-76"/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1D72BAAD" w14:textId="77777777" w:rsidTr="004A5F9C">
        <w:trPr>
          <w:trHeight w:val="369"/>
          <w:jc w:val="center"/>
        </w:trPr>
        <w:tc>
          <w:tcPr>
            <w:tcW w:w="2384" w:type="dxa"/>
            <w:vMerge/>
            <w:tcBorders>
              <w:left w:val="single" w:sz="12" w:space="0" w:color="002752"/>
              <w:bottom w:val="single" w:sz="4" w:space="0" w:color="ADB2DB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92133D6" w14:textId="77777777" w:rsidR="006E47DB" w:rsidRPr="004A5F9C" w:rsidRDefault="006E47DB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7117" w:type="dxa"/>
            <w:gridSpan w:val="13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FA4E52" w14:textId="36173CE9" w:rsidR="006E47DB" w:rsidRPr="004A5F9C" w:rsidRDefault="006E47DB" w:rsidP="0082445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N/A</w:t>
            </w:r>
          </w:p>
        </w:tc>
        <w:tc>
          <w:tcPr>
            <w:tcW w:w="1141" w:type="dxa"/>
            <w:gridSpan w:val="2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12" w:space="0" w:color="002752"/>
            </w:tcBorders>
            <w:shd w:val="clear" w:color="auto" w:fill="auto"/>
            <w:vAlign w:val="center"/>
          </w:tcPr>
          <w:p w14:paraId="5A9B9367" w14:textId="77777777" w:rsidR="006E47DB" w:rsidRPr="004A5F9C" w:rsidRDefault="006E47DB" w:rsidP="00824454">
            <w:pPr>
              <w:ind w:left="-76"/>
              <w:jc w:val="center"/>
              <w:rPr>
                <w:rFonts w:ascii="Verdana Pro Cond" w:hAnsi="Verdana Pro Cond" w:cs="Arial"/>
                <w:color w:val="002752"/>
                <w:sz w:val="24"/>
                <w:szCs w:val="24"/>
              </w:rPr>
            </w:pPr>
          </w:p>
        </w:tc>
      </w:tr>
      <w:tr w:rsidR="004A5F9C" w:rsidRPr="004A5F9C" w14:paraId="285FE088" w14:textId="77777777" w:rsidTr="004A5F9C">
        <w:trPr>
          <w:trHeight w:val="454"/>
          <w:jc w:val="center"/>
        </w:trPr>
        <w:tc>
          <w:tcPr>
            <w:tcW w:w="2384" w:type="dxa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79765D" w14:textId="4FC6EEA3" w:rsidR="004D7A21" w:rsidRPr="004A5F9C" w:rsidRDefault="003C42A7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‘Other’ Notes:</w:t>
            </w:r>
          </w:p>
        </w:tc>
        <w:tc>
          <w:tcPr>
            <w:tcW w:w="8258" w:type="dxa"/>
            <w:gridSpan w:val="15"/>
            <w:tcBorders>
              <w:top w:val="single" w:sz="4" w:space="0" w:color="ADB2DB"/>
              <w:left w:val="single" w:sz="4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F00797" w14:textId="77777777" w:rsidR="004D7A21" w:rsidRPr="004A5F9C" w:rsidRDefault="004D7A21" w:rsidP="00EF6327">
            <w:pPr>
              <w:ind w:left="-76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5445EEB0" w14:textId="77777777" w:rsidTr="004A5F9C">
        <w:trPr>
          <w:trHeight w:val="197"/>
          <w:jc w:val="center"/>
        </w:trPr>
        <w:tc>
          <w:tcPr>
            <w:tcW w:w="10642" w:type="dxa"/>
            <w:gridSpan w:val="16"/>
            <w:tcBorders>
              <w:top w:val="single" w:sz="12" w:space="0" w:color="002752"/>
              <w:left w:val="single" w:sz="12" w:space="0" w:color="002752"/>
              <w:bottom w:val="single" w:sz="2" w:space="0" w:color="ADB2DB"/>
              <w:right w:val="single" w:sz="12" w:space="0" w:color="002752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8327A9" w14:textId="77777777" w:rsidR="00CA1701" w:rsidRPr="004A5F9C" w:rsidRDefault="004D7A21" w:rsidP="00CA170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Is the client currently or has recently been in 'Fuel Debt' with their energy provider?</w:t>
            </w:r>
          </w:p>
          <w:p w14:paraId="2F93CDAB" w14:textId="169D02DA" w:rsidR="004D7A21" w:rsidRPr="004A5F9C" w:rsidRDefault="004D7A21" w:rsidP="00CA170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color w:val="002752"/>
                <w:sz w:val="20"/>
                <w:szCs w:val="20"/>
              </w:rPr>
              <w:t>If the client has previously used emergency credit from their supplier, please select yes.</w:t>
            </w:r>
          </w:p>
        </w:tc>
      </w:tr>
      <w:tr w:rsidR="004A5F9C" w:rsidRPr="004A5F9C" w14:paraId="15D25766" w14:textId="77777777" w:rsidTr="004330F7">
        <w:trPr>
          <w:trHeight w:val="340"/>
          <w:jc w:val="center"/>
        </w:trPr>
        <w:tc>
          <w:tcPr>
            <w:tcW w:w="3804" w:type="dxa"/>
            <w:gridSpan w:val="4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5ACE06" w14:textId="35B2D1F5" w:rsidR="004D7A21" w:rsidRPr="004A5F9C" w:rsidRDefault="004D7A21" w:rsidP="004D7A21">
            <w:pPr>
              <w:pStyle w:val="Quote"/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/>
              <w:i w:val="0"/>
              <w:iCs w:val="0"/>
              <w:color w:val="002752"/>
              <w:sz w:val="24"/>
              <w:szCs w:val="24"/>
            </w:rPr>
            <w:id w:val="10686924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3"/>
                <w:tcBorders>
                  <w:top w:val="single" w:sz="2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59E9E56" w14:textId="5AB79D18" w:rsidR="004D7A21" w:rsidRPr="004A5F9C" w:rsidRDefault="004D7A21" w:rsidP="004D7A21">
                <w:pPr>
                  <w:pStyle w:val="Quote"/>
                  <w:jc w:val="center"/>
                  <w:rPr>
                    <w:rFonts w:ascii="Verdana Pro Cond" w:hAnsi="Verdana Pro Cond"/>
                    <w:i w:val="0"/>
                    <w:iCs w:val="0"/>
                    <w:color w:val="002752"/>
                    <w:sz w:val="20"/>
                    <w:szCs w:val="20"/>
                  </w:rPr>
                </w:pPr>
                <w:r w:rsidRPr="004A5F9C">
                  <w:rPr>
                    <w:rFonts w:ascii="Segoe UI Symbol" w:eastAsia="MS Gothic" w:hAnsi="Segoe UI Symbol" w:cs="Segoe UI Symbol"/>
                    <w:i w:val="0"/>
                    <w:iCs w:val="0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277" w:type="dxa"/>
            <w:gridSpan w:val="7"/>
            <w:tcBorders>
              <w:top w:val="single" w:sz="2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12D2122" w14:textId="70B54201" w:rsidR="004D7A21" w:rsidRPr="004A5F9C" w:rsidRDefault="004D7A21" w:rsidP="004D7A21">
            <w:pPr>
              <w:pStyle w:val="Quote"/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/>
              <w:i w:val="0"/>
              <w:iCs w:val="0"/>
              <w:color w:val="002752"/>
              <w:sz w:val="24"/>
              <w:szCs w:val="24"/>
            </w:rPr>
            <w:id w:val="1822150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1D2FA20" w14:textId="3D31B288" w:rsidR="004D7A21" w:rsidRPr="004A5F9C" w:rsidRDefault="004D7A21" w:rsidP="004D7A21">
                <w:pPr>
                  <w:pStyle w:val="Quote"/>
                  <w:jc w:val="center"/>
                  <w:rPr>
                    <w:rFonts w:ascii="Verdana Pro Cond" w:hAnsi="Verdana Pro Cond"/>
                    <w:i w:val="0"/>
                    <w:iCs w:val="0"/>
                    <w:color w:val="002752"/>
                    <w:sz w:val="20"/>
                    <w:szCs w:val="20"/>
                  </w:rPr>
                </w:pPr>
                <w:r w:rsidRPr="004A5F9C">
                  <w:rPr>
                    <w:rFonts w:ascii="Segoe UI Symbol" w:eastAsia="MS Gothic" w:hAnsi="Segoe UI Symbol" w:cs="Segoe UI Symbol"/>
                    <w:i w:val="0"/>
                    <w:iCs w:val="0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2F21A1AC" w14:textId="77777777" w:rsidTr="004330F7">
        <w:trPr>
          <w:trHeight w:val="340"/>
          <w:jc w:val="center"/>
        </w:trPr>
        <w:tc>
          <w:tcPr>
            <w:tcW w:w="5224" w:type="dxa"/>
            <w:gridSpan w:val="7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D93915" w14:textId="0D7F3219" w:rsidR="004D7A21" w:rsidRPr="004A5F9C" w:rsidRDefault="004D7A21" w:rsidP="004D7A21">
            <w:pPr>
              <w:pStyle w:val="Quote"/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  <w:t>If yes, please provide approx. cost, if known:</w:t>
            </w:r>
          </w:p>
        </w:tc>
        <w:tc>
          <w:tcPr>
            <w:tcW w:w="5418" w:type="dxa"/>
            <w:gridSpan w:val="9"/>
            <w:tcBorders>
              <w:top w:val="single" w:sz="4" w:space="0" w:color="ADB2DB"/>
              <w:left w:val="single" w:sz="4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vAlign w:val="center"/>
          </w:tcPr>
          <w:p w14:paraId="44A2A85C" w14:textId="480BAB11" w:rsidR="004D7A21" w:rsidRPr="004A5F9C" w:rsidRDefault="004D7A21" w:rsidP="004D7A21">
            <w:pPr>
              <w:pStyle w:val="Quote"/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4"/>
                <w:szCs w:val="24"/>
              </w:rPr>
              <w:t>£</w:t>
            </w:r>
          </w:p>
        </w:tc>
      </w:tr>
      <w:tr w:rsidR="004A5F9C" w:rsidRPr="004A5F9C" w14:paraId="33AB6598" w14:textId="77777777" w:rsidTr="004A5F9C">
        <w:trPr>
          <w:trHeight w:val="369"/>
          <w:jc w:val="center"/>
        </w:trPr>
        <w:tc>
          <w:tcPr>
            <w:tcW w:w="2384" w:type="dxa"/>
            <w:vMerge w:val="restart"/>
            <w:tcBorders>
              <w:top w:val="single" w:sz="12" w:space="0" w:color="002752"/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206FB6" w14:textId="10A3D4C1" w:rsidR="00C2505A" w:rsidRPr="004A5F9C" w:rsidRDefault="00C2505A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What is the approximate household income</w:t>
            </w:r>
            <w:r w:rsidR="003C42A7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?</w:t>
            </w:r>
          </w:p>
        </w:tc>
        <w:sdt>
          <w:sdtPr>
            <w:rPr>
              <w:rFonts w:ascii="Verdana Pro Cond" w:hAnsi="Verdana Pro Cond" w:cs="Arial"/>
              <w:color w:val="002752"/>
              <w:sz w:val="20"/>
              <w:szCs w:val="20"/>
            </w:rPr>
            <w:id w:val="-493021951"/>
            <w:placeholder>
              <w:docPart w:val="098C4DB9EF0548858A56AE42F8ACEF18"/>
            </w:placeholder>
          </w:sdtPr>
          <w:sdtEndPr/>
          <w:sdtContent>
            <w:tc>
              <w:tcPr>
                <w:tcW w:w="1420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vAlign w:val="center"/>
              </w:tcPr>
              <w:p w14:paraId="56DA2713" w14:textId="0EA4ED7F" w:rsidR="00C2505A" w:rsidRPr="004A5F9C" w:rsidRDefault="00C2505A" w:rsidP="00C2505A">
                <w:pPr>
                  <w:jc w:val="center"/>
                  <w:rPr>
                    <w:rFonts w:ascii="Verdana Pro Cond" w:hAnsi="Verdana Pro Cond" w:cs="Arial"/>
                    <w:color w:val="002752"/>
                    <w:sz w:val="20"/>
                    <w:szCs w:val="20"/>
                  </w:rPr>
                </w:pPr>
                <w:r w:rsidRPr="004A5F9C">
                  <w:rPr>
                    <w:rFonts w:ascii="Verdana Pro Cond" w:hAnsi="Verdana Pro Cond" w:cs="Arial"/>
                    <w:color w:val="002752"/>
                    <w:sz w:val="20"/>
                    <w:szCs w:val="20"/>
                  </w:rPr>
                  <w:t>Under £8,000</w:t>
                </w:r>
              </w:p>
            </w:tc>
          </w:sdtContent>
        </w:sdt>
        <w:tc>
          <w:tcPr>
            <w:tcW w:w="1420" w:type="dxa"/>
            <w:gridSpan w:val="3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0A19F5B9" w14:textId="0A2D200D" w:rsidR="00C2505A" w:rsidRPr="004A5F9C" w:rsidRDefault="00C2505A" w:rsidP="00C2505A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£8,001 – £12,000</w:t>
            </w:r>
          </w:p>
        </w:tc>
        <w:tc>
          <w:tcPr>
            <w:tcW w:w="1416" w:type="dxa"/>
            <w:gridSpan w:val="3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0F46A50" w14:textId="1D1D21AF" w:rsidR="00C2505A" w:rsidRPr="004A5F9C" w:rsidRDefault="00C2505A" w:rsidP="00C2505A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£12,001 – £16,286</w:t>
            </w:r>
          </w:p>
        </w:tc>
        <w:tc>
          <w:tcPr>
            <w:tcW w:w="1395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B9F4A10" w14:textId="528B95B9" w:rsidR="00C2505A" w:rsidRPr="004A5F9C" w:rsidRDefault="00C2505A" w:rsidP="00C2505A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£16,287 – £20,000</w:t>
            </w:r>
          </w:p>
        </w:tc>
        <w:tc>
          <w:tcPr>
            <w:tcW w:w="1466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08E94133" w14:textId="766C3B3D" w:rsidR="00C2505A" w:rsidRPr="004A5F9C" w:rsidRDefault="00C2505A" w:rsidP="00C2505A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£20,001 – £30,000</w:t>
            </w:r>
          </w:p>
        </w:tc>
        <w:tc>
          <w:tcPr>
            <w:tcW w:w="1141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12" w:space="0" w:color="002752"/>
            </w:tcBorders>
            <w:shd w:val="clear" w:color="auto" w:fill="auto"/>
            <w:vAlign w:val="center"/>
          </w:tcPr>
          <w:p w14:paraId="7503F3C3" w14:textId="592C0E4A" w:rsidR="00C2505A" w:rsidRPr="004A5F9C" w:rsidRDefault="00C2505A" w:rsidP="00C2505A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Above £30,000</w:t>
            </w:r>
          </w:p>
        </w:tc>
      </w:tr>
      <w:tr w:rsidR="004A5F9C" w:rsidRPr="004A5F9C" w14:paraId="67F1FCF6" w14:textId="77777777" w:rsidTr="004A5F9C">
        <w:trPr>
          <w:trHeight w:val="369"/>
          <w:jc w:val="center"/>
        </w:trPr>
        <w:tc>
          <w:tcPr>
            <w:tcW w:w="2384" w:type="dxa"/>
            <w:vMerge/>
            <w:tcBorders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1AE2D9" w14:textId="77777777" w:rsidR="004D7A21" w:rsidRPr="004A5F9C" w:rsidRDefault="004D7A21" w:rsidP="004D7A2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16256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3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vAlign w:val="center"/>
              </w:tcPr>
              <w:p w14:paraId="057D6EEF" w14:textId="2A483B3E" w:rsidR="004D7A21" w:rsidRPr="004A5F9C" w:rsidRDefault="004D7A21" w:rsidP="004D7A21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211494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3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381580F8" w14:textId="6134DB71" w:rsidR="004D7A21" w:rsidRPr="004A5F9C" w:rsidRDefault="004D7A21" w:rsidP="004D7A21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055783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6" w:type="dxa"/>
                <w:gridSpan w:val="3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C018223" w14:textId="508C1D53" w:rsidR="004D7A21" w:rsidRPr="004A5F9C" w:rsidRDefault="004D7A21" w:rsidP="004D7A21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855008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5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50EA3C99" w14:textId="3E60ED83" w:rsidR="004D7A21" w:rsidRPr="004A5F9C" w:rsidRDefault="004D7A21" w:rsidP="004D7A21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4265100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66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4523A926" w14:textId="575A461F" w:rsidR="004D7A21" w:rsidRPr="004A5F9C" w:rsidRDefault="004D7A21" w:rsidP="004D7A21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7645272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41D0268" w14:textId="48CF2F1C" w:rsidR="004D7A21" w:rsidRPr="004A5F9C" w:rsidRDefault="004D7A21" w:rsidP="004D7A21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096223C4" w14:textId="77777777" w:rsidTr="004A5F9C">
        <w:trPr>
          <w:trHeight w:val="794"/>
          <w:jc w:val="center"/>
        </w:trPr>
        <w:tc>
          <w:tcPr>
            <w:tcW w:w="3813" w:type="dxa"/>
            <w:gridSpan w:val="5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68464D" w14:textId="77777777" w:rsidR="00896F72" w:rsidRPr="004A5F9C" w:rsidRDefault="00D52ED5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Is the client</w:t>
            </w:r>
            <w:r w:rsidR="003500BA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 in receipt of benefits?</w:t>
            </w:r>
          </w:p>
          <w:p w14:paraId="49838BC8" w14:textId="14145F1A" w:rsidR="004D7A21" w:rsidRPr="004A5F9C" w:rsidRDefault="004D7A21" w:rsidP="00A01635">
            <w:pPr>
              <w:pStyle w:val="Quote"/>
              <w:rPr>
                <w:rFonts w:ascii="Verdana Pro Cond" w:hAnsi="Verdana Pro Cond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color w:val="002752"/>
                <w:sz w:val="18"/>
                <w:szCs w:val="18"/>
              </w:rPr>
              <w:t xml:space="preserve">(Please include benefits for each </w:t>
            </w:r>
            <w:r w:rsidR="00EA601E" w:rsidRPr="004A5F9C">
              <w:rPr>
                <w:rFonts w:ascii="Verdana Pro Cond" w:hAnsi="Verdana Pro Cond"/>
                <w:color w:val="002752"/>
                <w:sz w:val="18"/>
                <w:szCs w:val="18"/>
              </w:rPr>
              <w:t>individual</w:t>
            </w:r>
            <w:r w:rsidRPr="004A5F9C">
              <w:rPr>
                <w:rFonts w:ascii="Verdana Pro Cond" w:hAnsi="Verdana Pro Cond"/>
                <w:color w:val="002752"/>
                <w:sz w:val="18"/>
                <w:szCs w:val="18"/>
              </w:rPr>
              <w:t xml:space="preserve"> household occupant)</w:t>
            </w:r>
          </w:p>
        </w:tc>
        <w:tc>
          <w:tcPr>
            <w:tcW w:w="6829" w:type="dxa"/>
            <w:gridSpan w:val="11"/>
            <w:tcBorders>
              <w:top w:val="single" w:sz="12" w:space="0" w:color="002752"/>
              <w:left w:val="single" w:sz="4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364E2E" w14:textId="30894937" w:rsidR="004D7A21" w:rsidRPr="004A5F9C" w:rsidRDefault="004D7A21" w:rsidP="004D7A21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56645A09" w14:textId="77777777" w:rsidTr="004A5F9C">
        <w:trPr>
          <w:trHeight w:val="850"/>
          <w:jc w:val="center"/>
        </w:trPr>
        <w:tc>
          <w:tcPr>
            <w:tcW w:w="3813" w:type="dxa"/>
            <w:gridSpan w:val="5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FB5A22" w14:textId="03058E2E" w:rsidR="004D7A21" w:rsidRPr="004A5F9C" w:rsidRDefault="004D7A21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Please provide a reason for</w:t>
            </w:r>
            <w:r w:rsidR="003C42A7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 this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 referral:</w:t>
            </w:r>
          </w:p>
        </w:tc>
        <w:tc>
          <w:tcPr>
            <w:tcW w:w="6829" w:type="dxa"/>
            <w:gridSpan w:val="11"/>
            <w:tcBorders>
              <w:top w:val="single" w:sz="12" w:space="0" w:color="002752"/>
              <w:left w:val="single" w:sz="4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BDB8B9" w14:textId="1DCA849F" w:rsidR="004D7A21" w:rsidRPr="004A5F9C" w:rsidRDefault="004D7A21" w:rsidP="004D7A21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</w:tbl>
    <w:p w14:paraId="1CDFF3A1" w14:textId="77777777" w:rsidR="00F87D9A" w:rsidRPr="004A5F9C" w:rsidRDefault="00F87D9A" w:rsidP="00797994">
      <w:pPr>
        <w:jc w:val="center"/>
        <w:rPr>
          <w:rFonts w:ascii="Verdana Pro Cond" w:hAnsi="Verdana Pro Cond"/>
          <w:color w:val="002752"/>
          <w:sz w:val="20"/>
          <w:szCs w:val="20"/>
        </w:rPr>
        <w:sectPr w:rsidR="00F87D9A" w:rsidRPr="004A5F9C" w:rsidSect="009058F3">
          <w:footerReference w:type="default" r:id="rId15"/>
          <w:footerReference w:type="first" r:id="rId16"/>
          <w:pgSz w:w="12240" w:h="15840" w:code="1"/>
          <w:pgMar w:top="851" w:right="567" w:bottom="851" w:left="567" w:header="142" w:footer="454" w:gutter="0"/>
          <w:cols w:space="708"/>
          <w:titlePg/>
          <w:docGrid w:linePitch="360"/>
        </w:sectPr>
      </w:pPr>
    </w:p>
    <w:tbl>
      <w:tblPr>
        <w:tblW w:w="4790" w:type="pct"/>
        <w:jc w:val="center"/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3037"/>
        <w:gridCol w:w="2903"/>
        <w:gridCol w:w="9"/>
        <w:gridCol w:w="841"/>
        <w:gridCol w:w="708"/>
        <w:gridCol w:w="2241"/>
        <w:gridCol w:w="8"/>
        <w:gridCol w:w="864"/>
      </w:tblGrid>
      <w:tr w:rsidR="004A5F9C" w:rsidRPr="004A5F9C" w14:paraId="20A332BF" w14:textId="77777777" w:rsidTr="00375034">
        <w:trPr>
          <w:trHeight w:val="567"/>
          <w:jc w:val="center"/>
        </w:trPr>
        <w:tc>
          <w:tcPr>
            <w:tcW w:w="10611" w:type="dxa"/>
            <w:gridSpan w:val="8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12" w:space="0" w:color="002752"/>
            </w:tcBorders>
            <w:shd w:val="clear" w:color="auto" w:fill="00275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72D6B2" w14:textId="7CE2C440" w:rsidR="00797994" w:rsidRPr="00375034" w:rsidRDefault="008B4E34" w:rsidP="00797994">
            <w:pPr>
              <w:jc w:val="center"/>
              <w:rPr>
                <w:rFonts w:ascii="Verdana" w:hAnsi="Verdana" w:cs="Arial"/>
                <w:color w:val="FBC24E"/>
                <w:spacing w:val="20"/>
                <w:sz w:val="20"/>
                <w:szCs w:val="20"/>
              </w:rPr>
            </w:pPr>
            <w:r w:rsidRPr="00375034">
              <w:rPr>
                <w:rFonts w:ascii="Verdana Pro" w:hAnsi="Verdana Pro"/>
                <w:color w:val="FBC24E"/>
                <w:spacing w:val="20"/>
                <w:sz w:val="20"/>
                <w:szCs w:val="20"/>
              </w:rPr>
              <w:lastRenderedPageBreak/>
              <w:br w:type="page"/>
            </w:r>
            <w:r w:rsidR="004D7A21" w:rsidRPr="00375034">
              <w:rPr>
                <w:rFonts w:ascii="Verdana" w:hAnsi="Verdana" w:cs="Arial"/>
                <w:b/>
                <w:bCs/>
                <w:color w:val="FBC24E"/>
                <w:spacing w:val="20"/>
                <w:sz w:val="36"/>
                <w:szCs w:val="36"/>
              </w:rPr>
              <w:t>SECTION 75 – MANDATORY</w:t>
            </w:r>
          </w:p>
        </w:tc>
      </w:tr>
      <w:tr w:rsidR="004A5F9C" w:rsidRPr="004A5F9C" w14:paraId="6921DB35" w14:textId="77777777" w:rsidTr="004A5F9C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002752"/>
              <w:left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087AF0" w14:textId="758BDB82" w:rsidR="00797994" w:rsidRPr="004A5F9C" w:rsidRDefault="00507703" w:rsidP="00A620C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How would the client describe their caring responsibilitie</w:t>
            </w:r>
            <w:r w:rsidR="00797994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s?</w:t>
            </w:r>
          </w:p>
          <w:p w14:paraId="7156A630" w14:textId="77777777" w:rsidR="00797994" w:rsidRPr="004A5F9C" w:rsidRDefault="00797994" w:rsidP="00A620CA">
            <w:pPr>
              <w:pStyle w:val="Quote"/>
              <w:rPr>
                <w:rFonts w:ascii="Verdana Pro Cond" w:hAnsi="Verdana Pro Cond"/>
                <w:color w:val="002752"/>
                <w:sz w:val="18"/>
                <w:szCs w:val="18"/>
              </w:rPr>
            </w:pPr>
            <w:r w:rsidRPr="004A5F9C">
              <w:rPr>
                <w:rFonts w:ascii="Verdana Pro Cond" w:hAnsi="Verdana Pro Cond"/>
                <w:color w:val="002752"/>
                <w:sz w:val="18"/>
                <w:szCs w:val="18"/>
              </w:rPr>
              <w:t>Please tick all that apply.</w:t>
            </w:r>
          </w:p>
          <w:p w14:paraId="0BA8D205" w14:textId="25B8EE87" w:rsidR="00797994" w:rsidRPr="004A5F9C" w:rsidRDefault="00797994" w:rsidP="00A620CA">
            <w:pPr>
              <w:pStyle w:val="Quote"/>
              <w:rPr>
                <w:rFonts w:ascii="Verdana Pro Cond" w:hAnsi="Verdana Pro Cond"/>
                <w:color w:val="002752"/>
                <w:sz w:val="18"/>
                <w:szCs w:val="18"/>
              </w:rPr>
            </w:pPr>
            <w:r w:rsidRPr="004A5F9C">
              <w:rPr>
                <w:rFonts w:ascii="Verdana Pro Cond" w:hAnsi="Verdana Pro Cond"/>
                <w:color w:val="002752"/>
                <w:sz w:val="18"/>
                <w:szCs w:val="18"/>
              </w:rPr>
              <w:t>(S75)</w:t>
            </w:r>
          </w:p>
        </w:tc>
        <w:tc>
          <w:tcPr>
            <w:tcW w:w="2903" w:type="dxa"/>
            <w:tcBorders>
              <w:top w:val="single" w:sz="12" w:space="0" w:color="002752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A5F4B9" w14:textId="48BD17AE" w:rsidR="00797994" w:rsidRPr="004A5F9C" w:rsidRDefault="00797994" w:rsidP="0079799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Child(ren) under 18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0058200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12" w:space="0" w:color="002752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8AA104E" w14:textId="2FF52B37" w:rsidR="00797994" w:rsidRPr="004A5F9C" w:rsidRDefault="000A0EF3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12" w:space="0" w:color="002752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F407BE5" w14:textId="30226C0D" w:rsidR="00797994" w:rsidRPr="004A5F9C" w:rsidRDefault="00797994" w:rsidP="0079799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An older person</w:t>
            </w:r>
            <w:r w:rsidR="00A620CA"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(s)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869030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12" w:space="0" w:color="002752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668DCDED" w14:textId="7FCBBFA3" w:rsidR="00797994" w:rsidRPr="004A5F9C" w:rsidRDefault="00797994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44FC75D6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12" w:space="0" w:color="7F7F7F" w:themeColor="text1" w:themeTint="80"/>
              <w:left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28A846" w14:textId="77777777" w:rsidR="00797994" w:rsidRPr="004A5F9C" w:rsidRDefault="00797994" w:rsidP="00797994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CC3F59" w14:textId="157400A3" w:rsidR="00797994" w:rsidRPr="004A5F9C" w:rsidRDefault="00797994" w:rsidP="0079799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 person with a disability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7275147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5EA722D4" w14:textId="630DB0CF" w:rsidR="00797994" w:rsidRPr="004A5F9C" w:rsidRDefault="000A0EF3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CF015A0" w14:textId="2FF1DE3A" w:rsidR="00797994" w:rsidRPr="004A5F9C" w:rsidRDefault="00797994" w:rsidP="0079799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None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0689219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317A8992" w14:textId="47871D13" w:rsidR="00797994" w:rsidRPr="004A5F9C" w:rsidRDefault="00DA01A0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3C82E0EB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12" w:space="0" w:color="7F7F7F" w:themeColor="text1" w:themeTint="80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2C8280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6710" w:type="dxa"/>
            <w:gridSpan w:val="6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CDFA7F" w14:textId="6A7BFA7C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9948701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350FDC4A" w14:textId="3CE6FB50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72F658AD" w14:textId="77777777" w:rsidTr="00C3003C">
        <w:trPr>
          <w:trHeight w:val="340"/>
          <w:jc w:val="center"/>
        </w:trPr>
        <w:tc>
          <w:tcPr>
            <w:tcW w:w="7498" w:type="dxa"/>
            <w:gridSpan w:val="5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7868AE" w14:textId="307BE608" w:rsidR="00354E3C" w:rsidRPr="004A5F9C" w:rsidRDefault="00354E3C" w:rsidP="005A64AE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If caring responsibilities include children under 18, please indicate how many</w:t>
            </w:r>
            <w:r w:rsidR="004330F7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:</w:t>
            </w:r>
          </w:p>
        </w:tc>
        <w:tc>
          <w:tcPr>
            <w:tcW w:w="3113" w:type="dxa"/>
            <w:gridSpan w:val="3"/>
            <w:tcBorders>
              <w:top w:val="single" w:sz="2" w:space="0" w:color="ADB2DB"/>
              <w:left w:val="single" w:sz="2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61B1FF" w14:textId="77777777" w:rsidR="00354E3C" w:rsidRPr="00C3003C" w:rsidRDefault="00354E3C" w:rsidP="00C3003C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765115CE" w14:textId="77777777" w:rsidTr="004A5F9C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002752"/>
              <w:left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4D4547" w14:textId="48778421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What is the client’s country of birth?</w:t>
            </w:r>
          </w:p>
          <w:p w14:paraId="0BE97DA4" w14:textId="0723A95D" w:rsidR="00FD531A" w:rsidRPr="004A5F9C" w:rsidRDefault="00FD531A" w:rsidP="00FD531A">
            <w:pPr>
              <w:rPr>
                <w:rFonts w:ascii="Verdana Pro Cond" w:hAnsi="Verdana Pro Cond" w:cs="Arial"/>
                <w:i/>
                <w:iCs/>
                <w:color w:val="002752"/>
              </w:rPr>
            </w:pPr>
            <w:r w:rsidRPr="004A5F9C">
              <w:rPr>
                <w:rFonts w:ascii="Verdana Pro Cond" w:hAnsi="Verdana Pro Cond" w:cs="Arial"/>
                <w:i/>
                <w:iCs/>
                <w:color w:val="002752"/>
                <w:sz w:val="18"/>
                <w:szCs w:val="18"/>
              </w:rPr>
              <w:t>(S75)</w:t>
            </w:r>
          </w:p>
        </w:tc>
        <w:tc>
          <w:tcPr>
            <w:tcW w:w="2903" w:type="dxa"/>
            <w:tcBorders>
              <w:top w:val="single" w:sz="12" w:space="0" w:color="002752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85BE85" w14:textId="1BD66E78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Northern Ireland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694162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12" w:space="0" w:color="002752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0EAA1CD" w14:textId="4E2CD7B3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12" w:space="0" w:color="002752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44DF2C4" w14:textId="5666C8A6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England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8219221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12" w:space="0" w:color="002752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7D671301" w14:textId="70E9E3AF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49CCC776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C1565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9D66D5" w14:textId="653A017A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Republic of Ireland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713648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337EDA7D" w14:textId="7DDA3F82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490BE1C" w14:textId="2849BA09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Scotland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3484067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5FDA03B3" w14:textId="30F7494B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1E45FBAB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309056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1E2CED" w14:textId="4FC23D01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Wales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9046352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8AE5957" w14:textId="71C539EE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3A61EE5" w14:textId="10EFB4B9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8644854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56FC0B2F" w14:textId="31C36176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4092FAD1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0B6DE3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6710" w:type="dxa"/>
            <w:gridSpan w:val="6"/>
            <w:tcBorders>
              <w:top w:val="single" w:sz="2" w:space="0" w:color="ADB2DB"/>
              <w:left w:val="single" w:sz="2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00948D" w14:textId="3454CD02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 (Please specify):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906171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394FAC55" w14:textId="0796372A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648CF0AE" w14:textId="77777777" w:rsidTr="004A5F9C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002752"/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0977C8" w14:textId="65CA04F1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Please indicate the client’s marital status:</w:t>
            </w:r>
          </w:p>
          <w:p w14:paraId="08EDB868" w14:textId="72450CAB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color w:val="002752"/>
                <w:sz w:val="18"/>
                <w:szCs w:val="18"/>
              </w:rPr>
              <w:t>(S75)</w:t>
            </w:r>
          </w:p>
        </w:tc>
        <w:tc>
          <w:tcPr>
            <w:tcW w:w="2903" w:type="dxa"/>
            <w:tcBorders>
              <w:top w:val="single" w:sz="12" w:space="0" w:color="002752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C82DEC" w14:textId="1401BC05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Single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127046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12" w:space="0" w:color="002752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4967CCA" w14:textId="408B2745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12" w:space="0" w:color="002752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C3E4B37" w14:textId="6D7BAE76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Married/Civil Partnership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1302728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12" w:space="0" w:color="002752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CD8644F" w14:textId="4DBBB9CB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34CEFC6C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7FB0CA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AE221A" w14:textId="221A01B7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Cohabiting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2498818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385F2EDD" w14:textId="16FFCED4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3695B1F2" w14:textId="6EAE5AED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Divorced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673980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27D86CB4" w14:textId="6A3D35B8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1A5E3D65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BA0E3D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C1168D" w14:textId="4942BCF8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Dissolved Civil Partnership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0853366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668AD146" w14:textId="58384162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68B5127" w14:textId="013122D9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Separated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4404460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59B5467E" w14:textId="1EFF458A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175CCA25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AF71EF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B2A622" w14:textId="7D68F34C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Widowed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0901155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A9C24B2" w14:textId="7D655CD8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33878F0" w14:textId="34A7CC52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2192453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48845279" w14:textId="4663DF50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3E862421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47A221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6710" w:type="dxa"/>
            <w:gridSpan w:val="6"/>
            <w:tcBorders>
              <w:top w:val="single" w:sz="2" w:space="0" w:color="ADB2DB"/>
              <w:left w:val="single" w:sz="4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6C5CF0" w14:textId="27CB6216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 (Please specify):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4897112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283619BD" w14:textId="6BC1F694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0B34BFA7" w14:textId="77777777" w:rsidTr="004A5F9C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002752"/>
              <w:left w:val="single" w:sz="12" w:space="0" w:color="002752"/>
              <w:bottom w:val="single" w:sz="12" w:space="0" w:color="676767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431B7F" w14:textId="60CCDB3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What is the client’s ethnic group?</w:t>
            </w:r>
          </w:p>
          <w:p w14:paraId="39B6BB35" w14:textId="6D5EC826" w:rsidR="00FD531A" w:rsidRPr="004A5F9C" w:rsidRDefault="00FD531A" w:rsidP="00FD531A">
            <w:pPr>
              <w:rPr>
                <w:rFonts w:ascii="Verdana Pro Cond" w:hAnsi="Verdana Pro Cond"/>
                <w:i/>
                <w:iCs/>
                <w:color w:val="002752"/>
              </w:rPr>
            </w:pPr>
            <w:r w:rsidRPr="004A5F9C">
              <w:rPr>
                <w:rFonts w:ascii="Verdana Pro Cond" w:hAnsi="Verdana Pro Cond" w:cs="Arial"/>
                <w:i/>
                <w:iCs/>
                <w:color w:val="002752"/>
                <w:sz w:val="18"/>
                <w:szCs w:val="18"/>
              </w:rPr>
              <w:t>(S75)</w:t>
            </w:r>
          </w:p>
        </w:tc>
        <w:tc>
          <w:tcPr>
            <w:tcW w:w="2903" w:type="dxa"/>
            <w:tcBorders>
              <w:top w:val="single" w:sz="12" w:space="0" w:color="002752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38B8BF" w14:textId="41D5D36F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White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09619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12" w:space="0" w:color="002752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45143EB8" w14:textId="2DF2EACA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12" w:space="0" w:color="002752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34B6EFB0" w14:textId="7EF99C08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Chinese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845366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12" w:space="0" w:color="002752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6915FA6B" w14:textId="3A5D5BDF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7F3CB071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002752"/>
              <w:bottom w:val="single" w:sz="12" w:space="0" w:color="676767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F169E1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77B2E8" w14:textId="6C13E0D0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Irish Traveller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853302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A1743C7" w14:textId="351E3714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598FE66F" w14:textId="072320FA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Black African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4295341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088128F" w14:textId="12E493F0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4E51D133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002752"/>
              <w:bottom w:val="single" w:sz="12" w:space="0" w:color="676767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09BA15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34AEFE" w14:textId="489D1D6C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Black Other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160698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662A074F" w14:textId="418806B8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5675503" w14:textId="373A2F22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Roma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8708455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183542D6" w14:textId="57FDCCBB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0F2B8B8E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002752"/>
              <w:bottom w:val="single" w:sz="12" w:space="0" w:color="676767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B859F0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5F025C" w14:textId="52F4AF13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Indian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8879236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EEA69C7" w14:textId="08D037F7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1E8AF91" w14:textId="7A9DF4E9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Filipino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1018322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76A410F5" w14:textId="4A0B4B0F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787D88B2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002752"/>
              <w:bottom w:val="single" w:sz="12" w:space="0" w:color="676767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91184A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6710" w:type="dxa"/>
            <w:gridSpan w:val="6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48075C" w14:textId="41943E10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Bi-Racial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5533472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B4F33A9" w14:textId="44320484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049442C4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002752"/>
              <w:bottom w:val="single" w:sz="12" w:space="0" w:color="676767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B01C2A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6710" w:type="dxa"/>
            <w:gridSpan w:val="6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F4AED5" w14:textId="0597A717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Any Other Ethnic Group (Please specify):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6814239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2AE3E9FC" w14:textId="238D8CF2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38DA2330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002752"/>
              <w:bottom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B13A7B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6710" w:type="dxa"/>
            <w:gridSpan w:val="6"/>
            <w:tcBorders>
              <w:top w:val="single" w:sz="2" w:space="0" w:color="ADB2DB"/>
              <w:left w:val="single" w:sz="8" w:space="0" w:color="ADB2DB"/>
              <w:bottom w:val="single" w:sz="12" w:space="0" w:color="002752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1D2B2C" w14:textId="52EDC463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876078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280DEA16" w14:textId="153BE773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0E0D198A" w14:textId="77777777" w:rsidTr="004A5F9C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002752"/>
              <w:left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4B46A6" w14:textId="77777777" w:rsidR="00FD531A" w:rsidRPr="004A5F9C" w:rsidRDefault="00FD531A" w:rsidP="00FD531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>What intervention(s) have been requested?</w:t>
            </w:r>
          </w:p>
          <w:p w14:paraId="4D9D29F7" w14:textId="741F3D61" w:rsidR="00FD531A" w:rsidRPr="004A5F9C" w:rsidRDefault="00FD531A" w:rsidP="00FD531A">
            <w:pPr>
              <w:rPr>
                <w:rFonts w:ascii="Verdana Pro Cond" w:hAnsi="Verdana Pro Cond" w:cs="Arial"/>
                <w:i/>
                <w:i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i/>
                <w:iCs/>
                <w:color w:val="002752"/>
                <w:sz w:val="20"/>
                <w:szCs w:val="20"/>
              </w:rPr>
              <w:t>Please tick all that apply.</w:t>
            </w:r>
          </w:p>
        </w:tc>
        <w:tc>
          <w:tcPr>
            <w:tcW w:w="2912" w:type="dxa"/>
            <w:gridSpan w:val="2"/>
            <w:tcBorders>
              <w:top w:val="single" w:sz="12" w:space="0" w:color="002752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15FBD54" w14:textId="7796EEA3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Electric Top Up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825350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tcBorders>
                  <w:top w:val="single" w:sz="12" w:space="0" w:color="002752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0EEF5C3" w14:textId="6561299B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9" w:type="dxa"/>
            <w:gridSpan w:val="2"/>
            <w:tcBorders>
              <w:top w:val="single" w:sz="12" w:space="0" w:color="002752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A57272A" w14:textId="5661AF4F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Gas Top Up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3885747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12" w:space="0" w:color="002752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39A8713E" w14:textId="26EC3D46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31E2C0BD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664C501" w14:textId="77777777" w:rsidR="00FD531A" w:rsidRPr="004A5F9C" w:rsidRDefault="00FD531A" w:rsidP="00FD531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</w:p>
        </w:tc>
        <w:tc>
          <w:tcPr>
            <w:tcW w:w="2912" w:type="dxa"/>
            <w:gridSpan w:val="2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2E691BB" w14:textId="203079EB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Oil Fill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4695716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27168A9" w14:textId="1ADD43A7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9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53C8D7F0" w14:textId="6F393B63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Emergency Radiators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677877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5B10E309" w14:textId="4ABC3EDF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21B11DA8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B68EDC" w14:textId="77777777" w:rsidR="00FD531A" w:rsidRPr="004A5F9C" w:rsidRDefault="00FD531A" w:rsidP="00FD531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</w:p>
        </w:tc>
        <w:tc>
          <w:tcPr>
            <w:tcW w:w="2912" w:type="dxa"/>
            <w:gridSpan w:val="2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B937F11" w14:textId="697DAE03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Boiler Repair (incl parts)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7941804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47E6D4C" w14:textId="40A8C83F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9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01339FFB" w14:textId="479079DD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Boiler Report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703512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348D0978" w14:textId="459D48A4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47C9C487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0643F8" w14:textId="77777777" w:rsidR="00FD531A" w:rsidRPr="004A5F9C" w:rsidRDefault="00FD531A" w:rsidP="00FD531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</w:p>
        </w:tc>
        <w:tc>
          <w:tcPr>
            <w:tcW w:w="2912" w:type="dxa"/>
            <w:gridSpan w:val="2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426A5085" w14:textId="6CC87CCC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Boiler Service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773899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39FC67A" w14:textId="2BCD65B4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9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38DE6BA" w14:textId="6B7A677C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Keep Warm Pack(s)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9897558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15D92E16" w14:textId="75AA8298" w:rsidR="00FD531A" w:rsidRPr="004A5F9C" w:rsidRDefault="00D75439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151A149F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FBF418" w14:textId="77777777" w:rsidR="00D75439" w:rsidRPr="004A5F9C" w:rsidRDefault="00D75439" w:rsidP="00FD531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</w:p>
        </w:tc>
        <w:tc>
          <w:tcPr>
            <w:tcW w:w="6702" w:type="dxa"/>
            <w:gridSpan w:val="5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4F57320" w14:textId="207FA5A7" w:rsidR="00D75439" w:rsidRPr="004A5F9C" w:rsidRDefault="00D75439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Energy Advice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494761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774E6232" w14:textId="399F674B" w:rsidR="00D75439" w:rsidRPr="004A5F9C" w:rsidRDefault="00D75439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58BA3B31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bottom w:val="single" w:sz="12" w:space="0" w:color="22274D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8CE0B0" w14:textId="77777777" w:rsidR="00FD531A" w:rsidRPr="004A5F9C" w:rsidRDefault="00FD531A" w:rsidP="00FD531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</w:p>
        </w:tc>
        <w:tc>
          <w:tcPr>
            <w:tcW w:w="6702" w:type="dxa"/>
            <w:gridSpan w:val="5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238F896" w14:textId="77777777" w:rsidR="00FD531A" w:rsidRPr="004A5F9C" w:rsidRDefault="00FD531A" w:rsidP="00F87D9A">
            <w:pPr>
              <w:rPr>
                <w:rFonts w:ascii="Verdana Pro Cond" w:hAnsi="Verdana Pro Cond" w:cs="Arial"/>
                <w:color w:val="002752"/>
                <w:sz w:val="2"/>
                <w:szCs w:val="2"/>
              </w:rPr>
            </w:pPr>
          </w:p>
          <w:p w14:paraId="475115C8" w14:textId="0DF72C0C" w:rsidR="00D75439" w:rsidRPr="004A5F9C" w:rsidRDefault="00FD531A" w:rsidP="00E35ED6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Onward Referral (Please specify):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868061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CBD6437" w14:textId="61DC099B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51A955F1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12" w:space="0" w:color="22274D"/>
              <w:left w:val="single" w:sz="12" w:space="0" w:color="002752"/>
              <w:bottom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7B25AA" w14:textId="77777777" w:rsidR="00FD531A" w:rsidRPr="004A5F9C" w:rsidRDefault="00FD531A" w:rsidP="00FD531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</w:p>
        </w:tc>
        <w:tc>
          <w:tcPr>
            <w:tcW w:w="6702" w:type="dxa"/>
            <w:gridSpan w:val="5"/>
            <w:tcBorders>
              <w:top w:val="single" w:sz="2" w:space="0" w:color="ADB2DB"/>
              <w:left w:val="single" w:sz="8" w:space="0" w:color="ADB2DB"/>
              <w:bottom w:val="single" w:sz="12" w:space="0" w:color="002752"/>
              <w:right w:val="single" w:sz="2" w:space="0" w:color="ADB2DB"/>
            </w:tcBorders>
            <w:shd w:val="clear" w:color="auto" w:fill="auto"/>
            <w:vAlign w:val="center"/>
          </w:tcPr>
          <w:p w14:paraId="2560AA99" w14:textId="6F51BEDF" w:rsidR="00D75439" w:rsidRPr="004A5F9C" w:rsidRDefault="00FD531A" w:rsidP="00E35ED6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 (Please specify):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022351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87D8022" w14:textId="0EF51236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09838A9D" w14:textId="77777777" w:rsidR="00D75439" w:rsidRPr="004A5F9C" w:rsidRDefault="00D75439">
      <w:pPr>
        <w:rPr>
          <w:color w:val="002752"/>
        </w:rPr>
      </w:pPr>
    </w:p>
    <w:p w14:paraId="66421A67" w14:textId="77777777" w:rsidR="00D75439" w:rsidRPr="004A5F9C" w:rsidRDefault="00D75439">
      <w:pPr>
        <w:rPr>
          <w:color w:val="002752"/>
        </w:rPr>
      </w:pPr>
    </w:p>
    <w:p w14:paraId="2670ABF3" w14:textId="77777777" w:rsidR="00D75439" w:rsidRPr="004A5F9C" w:rsidRDefault="00D75439" w:rsidP="00EA3AC8">
      <w:pPr>
        <w:jc w:val="center"/>
        <w:rPr>
          <w:color w:val="002752"/>
        </w:rPr>
      </w:pPr>
    </w:p>
    <w:tbl>
      <w:tblPr>
        <w:tblW w:w="4790" w:type="pct"/>
        <w:jc w:val="center"/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3037"/>
        <w:gridCol w:w="7574"/>
      </w:tblGrid>
      <w:tr w:rsidR="004A5F9C" w:rsidRPr="004A5F9C" w14:paraId="5D1824DD" w14:textId="77777777" w:rsidTr="00375034">
        <w:trPr>
          <w:trHeight w:val="567"/>
          <w:jc w:val="center"/>
        </w:trPr>
        <w:tc>
          <w:tcPr>
            <w:tcW w:w="10611" w:type="dxa"/>
            <w:gridSpan w:val="2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12" w:space="0" w:color="002752"/>
            </w:tcBorders>
            <w:shd w:val="clear" w:color="auto" w:fill="00275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9C0928" w14:textId="1A7D37E9" w:rsidR="00FD531A" w:rsidRPr="00375034" w:rsidRDefault="00FD531A" w:rsidP="00FD531A">
            <w:pPr>
              <w:jc w:val="center"/>
              <w:rPr>
                <w:rFonts w:ascii="Verdana" w:hAnsi="Verdana" w:cs="Arial"/>
                <w:b/>
                <w:bCs/>
                <w:color w:val="FBC24E"/>
                <w:spacing w:val="20"/>
                <w:sz w:val="20"/>
                <w:szCs w:val="20"/>
              </w:rPr>
            </w:pPr>
            <w:r w:rsidRPr="00375034">
              <w:rPr>
                <w:rFonts w:ascii="Verdana" w:hAnsi="Verdana" w:cs="Arial"/>
                <w:b/>
                <w:bCs/>
                <w:color w:val="FBC24E"/>
                <w:spacing w:val="20"/>
                <w:sz w:val="36"/>
                <w:szCs w:val="36"/>
              </w:rPr>
              <w:t>NEA OFFICE USE ONLY</w:t>
            </w:r>
          </w:p>
        </w:tc>
      </w:tr>
      <w:tr w:rsidR="004A5F9C" w:rsidRPr="004A5F9C" w14:paraId="1B7026F4" w14:textId="77777777" w:rsidTr="004A5F9C">
        <w:trPr>
          <w:trHeight w:val="567"/>
          <w:jc w:val="center"/>
        </w:trPr>
        <w:tc>
          <w:tcPr>
            <w:tcW w:w="3037" w:type="dxa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81CA2C" w14:textId="69EAD200" w:rsidR="00FD531A" w:rsidRPr="004A5F9C" w:rsidRDefault="00FD531A" w:rsidP="00FD531A">
            <w:pPr>
              <w:rPr>
                <w:rFonts w:ascii="Verdana Pro Cond" w:hAnsi="Verdana Pro Cond" w:cs="Arial"/>
                <w:b/>
                <w:bCs/>
                <w:color w:val="002752"/>
                <w:sz w:val="22"/>
                <w:szCs w:val="22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2"/>
                <w:szCs w:val="22"/>
              </w:rPr>
              <w:t>Cost of Intervention(s):</w:t>
            </w:r>
          </w:p>
        </w:tc>
        <w:tc>
          <w:tcPr>
            <w:tcW w:w="7574" w:type="dxa"/>
            <w:tcBorders>
              <w:top w:val="single" w:sz="12" w:space="0" w:color="002752"/>
              <w:left w:val="single" w:sz="8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vAlign w:val="center"/>
          </w:tcPr>
          <w:p w14:paraId="6DF642DE" w14:textId="190A54E4" w:rsidR="00FD531A" w:rsidRPr="004A5F9C" w:rsidRDefault="00FD531A" w:rsidP="00FD531A">
            <w:pPr>
              <w:rPr>
                <w:rFonts w:ascii="Verdana Pro Cond" w:hAnsi="Verdana Pro Cond" w:cs="Arial"/>
                <w:b/>
                <w:bCs/>
                <w:color w:val="002752"/>
                <w:sz w:val="22"/>
                <w:szCs w:val="22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2"/>
                <w:szCs w:val="22"/>
              </w:rPr>
              <w:t xml:space="preserve">£ </w:t>
            </w:r>
          </w:p>
        </w:tc>
      </w:tr>
      <w:tr w:rsidR="004A5F9C" w:rsidRPr="004A5F9C" w14:paraId="64352063" w14:textId="77777777" w:rsidTr="004A5F9C">
        <w:trPr>
          <w:trHeight w:val="1887"/>
          <w:jc w:val="center"/>
        </w:trPr>
        <w:tc>
          <w:tcPr>
            <w:tcW w:w="3037" w:type="dxa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7E00D7" w14:textId="119DA5F9" w:rsidR="00FD531A" w:rsidRPr="004A5F9C" w:rsidRDefault="00FD531A" w:rsidP="00D75439">
            <w:pPr>
              <w:rPr>
                <w:rFonts w:ascii="Verdana Pro Cond" w:hAnsi="Verdana Pro Cond" w:cs="Arial"/>
                <w:b/>
                <w:bCs/>
                <w:color w:val="002752"/>
                <w:sz w:val="22"/>
                <w:szCs w:val="22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2"/>
                <w:szCs w:val="22"/>
              </w:rPr>
              <w:t>Additional Notes:</w:t>
            </w:r>
          </w:p>
        </w:tc>
        <w:tc>
          <w:tcPr>
            <w:tcW w:w="7574" w:type="dxa"/>
            <w:tcBorders>
              <w:top w:val="single" w:sz="12" w:space="0" w:color="002752"/>
              <w:left w:val="single" w:sz="8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</w:tcPr>
          <w:p w14:paraId="0CF31339" w14:textId="5FA80B0B" w:rsidR="00FD531A" w:rsidRPr="004A5F9C" w:rsidRDefault="00FD531A" w:rsidP="00D75439">
            <w:pPr>
              <w:rPr>
                <w:rFonts w:ascii="Verdana Pro Cond" w:hAnsi="Verdana Pro Cond" w:cs="Arial"/>
                <w:b/>
                <w:bCs/>
                <w:color w:val="002752"/>
                <w:sz w:val="22"/>
                <w:szCs w:val="22"/>
              </w:rPr>
            </w:pPr>
          </w:p>
        </w:tc>
      </w:tr>
    </w:tbl>
    <w:p w14:paraId="7DA87EB2" w14:textId="77777777" w:rsidR="00D75439" w:rsidRPr="004A5F9C" w:rsidRDefault="00D75439" w:rsidP="00D75439">
      <w:pPr>
        <w:rPr>
          <w:rFonts w:ascii="Verdana Pro Cond" w:hAnsi="Verdana Pro Cond" w:cs="Arial"/>
          <w:color w:val="002752"/>
          <w:sz w:val="22"/>
          <w:szCs w:val="22"/>
        </w:rPr>
      </w:pPr>
    </w:p>
    <w:p w14:paraId="6A067C20" w14:textId="77777777" w:rsidR="00D75439" w:rsidRPr="004A5F9C" w:rsidRDefault="00D75439" w:rsidP="00D75439">
      <w:pPr>
        <w:rPr>
          <w:rFonts w:ascii="Verdana Pro Cond" w:hAnsi="Verdana Pro Cond" w:cs="Arial"/>
          <w:color w:val="002752"/>
          <w:sz w:val="22"/>
          <w:szCs w:val="22"/>
        </w:rPr>
      </w:pPr>
    </w:p>
    <w:p w14:paraId="1C248E58" w14:textId="77777777" w:rsidR="00D75439" w:rsidRPr="004A5F9C" w:rsidRDefault="00D75439" w:rsidP="00D75439">
      <w:pPr>
        <w:rPr>
          <w:rFonts w:ascii="Verdana Pro Cond" w:hAnsi="Verdana Pro Cond" w:cs="Arial"/>
          <w:color w:val="002752"/>
          <w:sz w:val="22"/>
          <w:szCs w:val="22"/>
        </w:rPr>
      </w:pPr>
    </w:p>
    <w:p w14:paraId="54E023A4" w14:textId="77777777" w:rsidR="00D75439" w:rsidRPr="004A5F9C" w:rsidRDefault="00D75439" w:rsidP="00D75439">
      <w:pPr>
        <w:jc w:val="center"/>
        <w:rPr>
          <w:rFonts w:ascii="Verdana Pro Cond" w:hAnsi="Verdana Pro Cond" w:cs="Arial"/>
          <w:color w:val="002752"/>
          <w:sz w:val="22"/>
          <w:szCs w:val="22"/>
        </w:rPr>
      </w:pPr>
    </w:p>
    <w:sectPr w:rsidR="00D75439" w:rsidRPr="004A5F9C" w:rsidSect="00D75439">
      <w:pgSz w:w="12240" w:h="15840" w:code="1"/>
      <w:pgMar w:top="567" w:right="567" w:bottom="567" w:left="567" w:header="142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AC48C" w14:textId="77777777" w:rsidR="00DA7EC9" w:rsidRPr="00D52ED5" w:rsidRDefault="00DA7EC9" w:rsidP="001A0130">
      <w:r w:rsidRPr="00D52ED5">
        <w:separator/>
      </w:r>
    </w:p>
  </w:endnote>
  <w:endnote w:type="continuationSeparator" w:id="0">
    <w:p w14:paraId="312D2D4A" w14:textId="77777777" w:rsidR="00DA7EC9" w:rsidRPr="00D52ED5" w:rsidRDefault="00DA7EC9" w:rsidP="001A0130">
      <w:r w:rsidRPr="00D52ED5">
        <w:continuationSeparator/>
      </w:r>
    </w:p>
  </w:endnote>
  <w:endnote w:type="continuationNotice" w:id="1">
    <w:p w14:paraId="0A824C01" w14:textId="77777777" w:rsidR="00DA7EC9" w:rsidRPr="00D52ED5" w:rsidRDefault="00DA7E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 Pro Cond">
    <w:charset w:val="00"/>
    <w:family w:val="swiss"/>
    <w:pitch w:val="variable"/>
    <w:sig w:usb0="80000287" w:usb1="0000004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 Pro">
    <w:panose1 w:val="020B0604030504040204"/>
    <w:charset w:val="00"/>
    <w:family w:val="swiss"/>
    <w:pitch w:val="variable"/>
    <w:sig w:usb0="80000287" w:usb1="0000004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Verdana Pro Cond" w:hAnsi="Verdana Pro Cond"/>
        <w:color w:val="002752"/>
        <w:sz w:val="18"/>
        <w:szCs w:val="18"/>
      </w:rPr>
      <w:id w:val="-1882011941"/>
      <w:docPartObj>
        <w:docPartGallery w:val="Page Numbers (Bottom of Page)"/>
        <w:docPartUnique/>
      </w:docPartObj>
    </w:sdtPr>
    <w:sdtContent>
      <w:sdt>
        <w:sdtPr>
          <w:rPr>
            <w:rFonts w:ascii="Verdana Pro Cond" w:hAnsi="Verdana Pro Cond"/>
            <w:color w:val="002752"/>
            <w:sz w:val="18"/>
            <w:szCs w:val="18"/>
          </w:rPr>
          <w:id w:val="733279676"/>
          <w:docPartObj>
            <w:docPartGallery w:val="Page Numbers (Top of Page)"/>
            <w:docPartUnique/>
          </w:docPartObj>
        </w:sdtPr>
        <w:sdtContent>
          <w:p w14:paraId="7508B4B2" w14:textId="3605DAF3" w:rsidR="00D75439" w:rsidRPr="00304C48" w:rsidRDefault="00304C48" w:rsidP="00304C48">
            <w:pPr>
              <w:pStyle w:val="Footer"/>
              <w:tabs>
                <w:tab w:val="left" w:pos="9925"/>
              </w:tabs>
              <w:ind w:left="238" w:right="229"/>
              <w:rPr>
                <w:rFonts w:ascii="Verdana Pro Cond" w:hAnsi="Verdana Pro Cond"/>
                <w:color w:val="002752"/>
                <w:sz w:val="18"/>
                <w:szCs w:val="18"/>
              </w:rPr>
            </w:pPr>
            <w:r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>Belfast Warm and Well Agency Referral Form – V2.0 December 2025</w:t>
            </w:r>
            <w:r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ab/>
              <w:t xml:space="preserve">Page </w: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begin"/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instrText xml:space="preserve"> PAGE </w:instrTex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separate"/>
            </w:r>
            <w:r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t>1</w: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end"/>
            </w:r>
            <w:r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 xml:space="preserve"> of </w: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begin"/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instrText xml:space="preserve"> NUMPAGES  </w:instrTex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separate"/>
            </w:r>
            <w:r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t>5</w: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Verdana Pro Cond" w:hAnsi="Verdana Pro Cond"/>
        <w:color w:val="002752"/>
        <w:sz w:val="18"/>
        <w:szCs w:val="18"/>
      </w:rPr>
      <w:id w:val="224113591"/>
      <w:docPartObj>
        <w:docPartGallery w:val="Page Numbers (Bottom of Page)"/>
        <w:docPartUnique/>
      </w:docPartObj>
    </w:sdtPr>
    <w:sdtEndPr/>
    <w:sdtContent>
      <w:sdt>
        <w:sdtPr>
          <w:rPr>
            <w:rFonts w:ascii="Verdana Pro Cond" w:hAnsi="Verdana Pro Cond"/>
            <w:color w:val="002752"/>
            <w:sz w:val="18"/>
            <w:szCs w:val="18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DF39E71" w14:textId="2B233BDF" w:rsidR="00D75439" w:rsidRPr="00875ACE" w:rsidRDefault="009321C1" w:rsidP="009321C1">
            <w:pPr>
              <w:pStyle w:val="Footer"/>
              <w:tabs>
                <w:tab w:val="left" w:pos="9925"/>
              </w:tabs>
              <w:ind w:left="238" w:right="229"/>
              <w:rPr>
                <w:rFonts w:ascii="Verdana Pro Cond" w:hAnsi="Verdana Pro Cond"/>
                <w:color w:val="002752"/>
                <w:sz w:val="18"/>
                <w:szCs w:val="18"/>
              </w:rPr>
            </w:pPr>
            <w:r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 xml:space="preserve">Belfast Warm and Well Agency Referral Form – </w:t>
            </w:r>
            <w:r w:rsidR="00D75FA6"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>V</w:t>
            </w:r>
            <w:r w:rsidR="00130F91"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>2</w:t>
            </w:r>
            <w:r w:rsidR="00D75FA6"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 xml:space="preserve">.0 </w:t>
            </w:r>
            <w:r w:rsidR="00130F91"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>December</w:t>
            </w:r>
            <w:r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 xml:space="preserve"> 2025</w:t>
            </w:r>
            <w:r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ab/>
              <w:t xml:space="preserve">Page </w: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begin"/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instrText xml:space="preserve"> PAGE </w:instrTex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separate"/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t>1</w: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end"/>
            </w:r>
            <w:r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 xml:space="preserve"> of </w: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begin"/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instrText xml:space="preserve"> NUMPAGES  </w:instrTex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separate"/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t>5</w: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7238C9" w14:textId="77777777" w:rsidR="00DA7EC9" w:rsidRPr="00D52ED5" w:rsidRDefault="00DA7EC9" w:rsidP="001A0130">
      <w:r w:rsidRPr="00D52ED5">
        <w:separator/>
      </w:r>
    </w:p>
  </w:footnote>
  <w:footnote w:type="continuationSeparator" w:id="0">
    <w:p w14:paraId="488F4869" w14:textId="77777777" w:rsidR="00DA7EC9" w:rsidRPr="00D52ED5" w:rsidRDefault="00DA7EC9" w:rsidP="001A0130">
      <w:r w:rsidRPr="00D52ED5">
        <w:continuationSeparator/>
      </w:r>
    </w:p>
  </w:footnote>
  <w:footnote w:type="continuationNotice" w:id="1">
    <w:p w14:paraId="2AA2467F" w14:textId="77777777" w:rsidR="00DA7EC9" w:rsidRPr="00D52ED5" w:rsidRDefault="00DA7EC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B1810"/>
    <w:multiLevelType w:val="hybridMultilevel"/>
    <w:tmpl w:val="D820CE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7C6AFB"/>
    <w:multiLevelType w:val="hybridMultilevel"/>
    <w:tmpl w:val="DC22853E"/>
    <w:lvl w:ilvl="0" w:tplc="1A6AC5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98ED9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6ED9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344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E40F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7012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4001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0AEF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CE25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9908295">
    <w:abstractNumId w:val="1"/>
  </w:num>
  <w:num w:numId="2" w16cid:durableId="540090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Q1MLAwMjIAUpYWRko6SsGpxcWZ+XkgBYYGtQBZoIKsLQAAAA=="/>
  </w:docVars>
  <w:rsids>
    <w:rsidRoot w:val="00682B63"/>
    <w:rsid w:val="00000C98"/>
    <w:rsid w:val="00004BD7"/>
    <w:rsid w:val="000061CC"/>
    <w:rsid w:val="000178E6"/>
    <w:rsid w:val="0002448C"/>
    <w:rsid w:val="00025F5A"/>
    <w:rsid w:val="0003273F"/>
    <w:rsid w:val="00040783"/>
    <w:rsid w:val="00040CD9"/>
    <w:rsid w:val="0004115D"/>
    <w:rsid w:val="00041C4D"/>
    <w:rsid w:val="00042AA6"/>
    <w:rsid w:val="000448B2"/>
    <w:rsid w:val="00046BC6"/>
    <w:rsid w:val="00052B3D"/>
    <w:rsid w:val="000545E3"/>
    <w:rsid w:val="00056447"/>
    <w:rsid w:val="00057A01"/>
    <w:rsid w:val="0006314B"/>
    <w:rsid w:val="00064962"/>
    <w:rsid w:val="00064EC7"/>
    <w:rsid w:val="00065D7C"/>
    <w:rsid w:val="0007025E"/>
    <w:rsid w:val="00071C9B"/>
    <w:rsid w:val="00074530"/>
    <w:rsid w:val="00082712"/>
    <w:rsid w:val="00082A05"/>
    <w:rsid w:val="00084878"/>
    <w:rsid w:val="000874CD"/>
    <w:rsid w:val="000907B2"/>
    <w:rsid w:val="00090BFE"/>
    <w:rsid w:val="000932DB"/>
    <w:rsid w:val="00096A87"/>
    <w:rsid w:val="000971DF"/>
    <w:rsid w:val="000977D6"/>
    <w:rsid w:val="00097869"/>
    <w:rsid w:val="000A0A39"/>
    <w:rsid w:val="000A0EF3"/>
    <w:rsid w:val="000A230C"/>
    <w:rsid w:val="000A4406"/>
    <w:rsid w:val="000A5ED5"/>
    <w:rsid w:val="000B0454"/>
    <w:rsid w:val="000B0BAC"/>
    <w:rsid w:val="000B62CB"/>
    <w:rsid w:val="000B7ADD"/>
    <w:rsid w:val="000B7D73"/>
    <w:rsid w:val="000D1AF3"/>
    <w:rsid w:val="000D4553"/>
    <w:rsid w:val="000E15CC"/>
    <w:rsid w:val="000E1E5F"/>
    <w:rsid w:val="000E2E38"/>
    <w:rsid w:val="000E52EC"/>
    <w:rsid w:val="000F20ED"/>
    <w:rsid w:val="000F57FE"/>
    <w:rsid w:val="000F7A24"/>
    <w:rsid w:val="001017F7"/>
    <w:rsid w:val="0010311B"/>
    <w:rsid w:val="00106F32"/>
    <w:rsid w:val="0010769B"/>
    <w:rsid w:val="00110EA2"/>
    <w:rsid w:val="00111745"/>
    <w:rsid w:val="0011299B"/>
    <w:rsid w:val="00113C8C"/>
    <w:rsid w:val="00117344"/>
    <w:rsid w:val="0012185B"/>
    <w:rsid w:val="00123E5F"/>
    <w:rsid w:val="001241C6"/>
    <w:rsid w:val="00130F91"/>
    <w:rsid w:val="0014025B"/>
    <w:rsid w:val="00141C41"/>
    <w:rsid w:val="001526BE"/>
    <w:rsid w:val="00153B42"/>
    <w:rsid w:val="00153E3C"/>
    <w:rsid w:val="001563A4"/>
    <w:rsid w:val="001567BB"/>
    <w:rsid w:val="00161B1C"/>
    <w:rsid w:val="001647D6"/>
    <w:rsid w:val="00174904"/>
    <w:rsid w:val="001757AF"/>
    <w:rsid w:val="00177C73"/>
    <w:rsid w:val="001829D4"/>
    <w:rsid w:val="00182A5A"/>
    <w:rsid w:val="001830B0"/>
    <w:rsid w:val="001871D1"/>
    <w:rsid w:val="001945C1"/>
    <w:rsid w:val="001A0130"/>
    <w:rsid w:val="001A0EEB"/>
    <w:rsid w:val="001D576E"/>
    <w:rsid w:val="001E20A3"/>
    <w:rsid w:val="001E2337"/>
    <w:rsid w:val="001E70F5"/>
    <w:rsid w:val="001E74B4"/>
    <w:rsid w:val="001F0B1C"/>
    <w:rsid w:val="001F38D7"/>
    <w:rsid w:val="001F3C8A"/>
    <w:rsid w:val="00217CE1"/>
    <w:rsid w:val="002212CE"/>
    <w:rsid w:val="00225256"/>
    <w:rsid w:val="00226EE9"/>
    <w:rsid w:val="00233B2B"/>
    <w:rsid w:val="00233B37"/>
    <w:rsid w:val="00234DA0"/>
    <w:rsid w:val="00240D32"/>
    <w:rsid w:val="00240F9E"/>
    <w:rsid w:val="002423EE"/>
    <w:rsid w:val="0024321B"/>
    <w:rsid w:val="0024726D"/>
    <w:rsid w:val="00252000"/>
    <w:rsid w:val="00264102"/>
    <w:rsid w:val="00266426"/>
    <w:rsid w:val="00267116"/>
    <w:rsid w:val="00267825"/>
    <w:rsid w:val="00273192"/>
    <w:rsid w:val="00275106"/>
    <w:rsid w:val="002758DC"/>
    <w:rsid w:val="00291382"/>
    <w:rsid w:val="002A2D81"/>
    <w:rsid w:val="002A3931"/>
    <w:rsid w:val="002A573B"/>
    <w:rsid w:val="002A6611"/>
    <w:rsid w:val="002A6B88"/>
    <w:rsid w:val="002A713C"/>
    <w:rsid w:val="002B1774"/>
    <w:rsid w:val="002B37F3"/>
    <w:rsid w:val="002B43E8"/>
    <w:rsid w:val="002B4E39"/>
    <w:rsid w:val="002B6F64"/>
    <w:rsid w:val="002C75B1"/>
    <w:rsid w:val="002D6D80"/>
    <w:rsid w:val="002E672C"/>
    <w:rsid w:val="002E79EA"/>
    <w:rsid w:val="002F049F"/>
    <w:rsid w:val="002F1388"/>
    <w:rsid w:val="002F19A6"/>
    <w:rsid w:val="002F23F0"/>
    <w:rsid w:val="002F67D7"/>
    <w:rsid w:val="00302DD9"/>
    <w:rsid w:val="00303D02"/>
    <w:rsid w:val="00304C48"/>
    <w:rsid w:val="00305025"/>
    <w:rsid w:val="00313B28"/>
    <w:rsid w:val="003167AF"/>
    <w:rsid w:val="00325B8F"/>
    <w:rsid w:val="0033020D"/>
    <w:rsid w:val="00332749"/>
    <w:rsid w:val="00337CD2"/>
    <w:rsid w:val="00343972"/>
    <w:rsid w:val="00347709"/>
    <w:rsid w:val="003500BA"/>
    <w:rsid w:val="0035148C"/>
    <w:rsid w:val="00352B82"/>
    <w:rsid w:val="00354E3C"/>
    <w:rsid w:val="00356E15"/>
    <w:rsid w:val="0036074C"/>
    <w:rsid w:val="003609C0"/>
    <w:rsid w:val="0036555E"/>
    <w:rsid w:val="003700E1"/>
    <w:rsid w:val="00371B12"/>
    <w:rsid w:val="0037237E"/>
    <w:rsid w:val="00373309"/>
    <w:rsid w:val="00375034"/>
    <w:rsid w:val="003770B6"/>
    <w:rsid w:val="0038687D"/>
    <w:rsid w:val="003915EA"/>
    <w:rsid w:val="00392D99"/>
    <w:rsid w:val="0039410F"/>
    <w:rsid w:val="00394C13"/>
    <w:rsid w:val="00394EF0"/>
    <w:rsid w:val="003A6179"/>
    <w:rsid w:val="003B115C"/>
    <w:rsid w:val="003B21F2"/>
    <w:rsid w:val="003C10AE"/>
    <w:rsid w:val="003C16FC"/>
    <w:rsid w:val="003C242E"/>
    <w:rsid w:val="003C2900"/>
    <w:rsid w:val="003C42A7"/>
    <w:rsid w:val="003C480E"/>
    <w:rsid w:val="003C4AE8"/>
    <w:rsid w:val="003C6F35"/>
    <w:rsid w:val="003D08AB"/>
    <w:rsid w:val="003D1D05"/>
    <w:rsid w:val="003D2F59"/>
    <w:rsid w:val="003D3B5A"/>
    <w:rsid w:val="003D4856"/>
    <w:rsid w:val="003D644E"/>
    <w:rsid w:val="003D7090"/>
    <w:rsid w:val="003D7492"/>
    <w:rsid w:val="003E0F89"/>
    <w:rsid w:val="003E14D9"/>
    <w:rsid w:val="003E6C2C"/>
    <w:rsid w:val="003F624A"/>
    <w:rsid w:val="004018DB"/>
    <w:rsid w:val="00402433"/>
    <w:rsid w:val="004158A0"/>
    <w:rsid w:val="00417630"/>
    <w:rsid w:val="0042545C"/>
    <w:rsid w:val="0042552D"/>
    <w:rsid w:val="0043196A"/>
    <w:rsid w:val="004330F7"/>
    <w:rsid w:val="00442A79"/>
    <w:rsid w:val="004459EA"/>
    <w:rsid w:val="00446509"/>
    <w:rsid w:val="00446C6A"/>
    <w:rsid w:val="0045576F"/>
    <w:rsid w:val="00463B11"/>
    <w:rsid w:val="00465B75"/>
    <w:rsid w:val="0047391A"/>
    <w:rsid w:val="00481739"/>
    <w:rsid w:val="004848D8"/>
    <w:rsid w:val="0049127D"/>
    <w:rsid w:val="00494D49"/>
    <w:rsid w:val="004A2203"/>
    <w:rsid w:val="004A3B6C"/>
    <w:rsid w:val="004A5F9C"/>
    <w:rsid w:val="004A6DD3"/>
    <w:rsid w:val="004B72C2"/>
    <w:rsid w:val="004C0757"/>
    <w:rsid w:val="004C26B5"/>
    <w:rsid w:val="004D119B"/>
    <w:rsid w:val="004D2CE6"/>
    <w:rsid w:val="004D42A7"/>
    <w:rsid w:val="004D44AC"/>
    <w:rsid w:val="004D7A21"/>
    <w:rsid w:val="004E1375"/>
    <w:rsid w:val="004E1B23"/>
    <w:rsid w:val="004E7232"/>
    <w:rsid w:val="004F1826"/>
    <w:rsid w:val="00501A30"/>
    <w:rsid w:val="0050450B"/>
    <w:rsid w:val="005056E9"/>
    <w:rsid w:val="00507703"/>
    <w:rsid w:val="00507E71"/>
    <w:rsid w:val="0052132E"/>
    <w:rsid w:val="005238A4"/>
    <w:rsid w:val="00526854"/>
    <w:rsid w:val="00526EB9"/>
    <w:rsid w:val="00527010"/>
    <w:rsid w:val="00532710"/>
    <w:rsid w:val="00534CAA"/>
    <w:rsid w:val="005370C5"/>
    <w:rsid w:val="00544DDB"/>
    <w:rsid w:val="0055648F"/>
    <w:rsid w:val="005626E1"/>
    <w:rsid w:val="00567DD5"/>
    <w:rsid w:val="005711EC"/>
    <w:rsid w:val="00573ECC"/>
    <w:rsid w:val="005810A1"/>
    <w:rsid w:val="005825F2"/>
    <w:rsid w:val="00582F2F"/>
    <w:rsid w:val="005858A7"/>
    <w:rsid w:val="00590FBA"/>
    <w:rsid w:val="00594F8D"/>
    <w:rsid w:val="005A0334"/>
    <w:rsid w:val="005A1F92"/>
    <w:rsid w:val="005A20B8"/>
    <w:rsid w:val="005A289E"/>
    <w:rsid w:val="005A64AE"/>
    <w:rsid w:val="005A64C6"/>
    <w:rsid w:val="005B087B"/>
    <w:rsid w:val="005B0D52"/>
    <w:rsid w:val="005B1ED9"/>
    <w:rsid w:val="005C04E0"/>
    <w:rsid w:val="005E2361"/>
    <w:rsid w:val="005E507D"/>
    <w:rsid w:val="005E6FA8"/>
    <w:rsid w:val="005E7870"/>
    <w:rsid w:val="005F15DE"/>
    <w:rsid w:val="005F2735"/>
    <w:rsid w:val="005F4F77"/>
    <w:rsid w:val="005F6454"/>
    <w:rsid w:val="0060109A"/>
    <w:rsid w:val="00601C9D"/>
    <w:rsid w:val="00602644"/>
    <w:rsid w:val="0061076A"/>
    <w:rsid w:val="00610A3E"/>
    <w:rsid w:val="0061393B"/>
    <w:rsid w:val="00614E3A"/>
    <w:rsid w:val="00614ECC"/>
    <w:rsid w:val="0062139D"/>
    <w:rsid w:val="0062417D"/>
    <w:rsid w:val="00625C61"/>
    <w:rsid w:val="00632084"/>
    <w:rsid w:val="00632BB0"/>
    <w:rsid w:val="00634E8D"/>
    <w:rsid w:val="00636EC7"/>
    <w:rsid w:val="006425F3"/>
    <w:rsid w:val="0064412C"/>
    <w:rsid w:val="0065600E"/>
    <w:rsid w:val="00657E0C"/>
    <w:rsid w:val="00661812"/>
    <w:rsid w:val="00662333"/>
    <w:rsid w:val="00666047"/>
    <w:rsid w:val="006662D2"/>
    <w:rsid w:val="00670A78"/>
    <w:rsid w:val="006724CD"/>
    <w:rsid w:val="00672890"/>
    <w:rsid w:val="00682B63"/>
    <w:rsid w:val="006846CA"/>
    <w:rsid w:val="00685C67"/>
    <w:rsid w:val="006873EA"/>
    <w:rsid w:val="00690221"/>
    <w:rsid w:val="006904A2"/>
    <w:rsid w:val="00694B20"/>
    <w:rsid w:val="006A287C"/>
    <w:rsid w:val="006A5707"/>
    <w:rsid w:val="006A697B"/>
    <w:rsid w:val="006B31B2"/>
    <w:rsid w:val="006B5B41"/>
    <w:rsid w:val="006C1C50"/>
    <w:rsid w:val="006C41CA"/>
    <w:rsid w:val="006D2839"/>
    <w:rsid w:val="006E1680"/>
    <w:rsid w:val="006E3D85"/>
    <w:rsid w:val="006E47D0"/>
    <w:rsid w:val="006E47DB"/>
    <w:rsid w:val="006E5017"/>
    <w:rsid w:val="006E6479"/>
    <w:rsid w:val="006E785A"/>
    <w:rsid w:val="006F1FF2"/>
    <w:rsid w:val="00701FE1"/>
    <w:rsid w:val="007150BE"/>
    <w:rsid w:val="0071633F"/>
    <w:rsid w:val="00723E85"/>
    <w:rsid w:val="00726E83"/>
    <w:rsid w:val="0073001D"/>
    <w:rsid w:val="007323D4"/>
    <w:rsid w:val="00741046"/>
    <w:rsid w:val="00741496"/>
    <w:rsid w:val="007463F8"/>
    <w:rsid w:val="0074671C"/>
    <w:rsid w:val="007504BE"/>
    <w:rsid w:val="007518A7"/>
    <w:rsid w:val="00760320"/>
    <w:rsid w:val="00760C1C"/>
    <w:rsid w:val="00762EC1"/>
    <w:rsid w:val="00767CAF"/>
    <w:rsid w:val="00767EA3"/>
    <w:rsid w:val="007718C6"/>
    <w:rsid w:val="00775B38"/>
    <w:rsid w:val="00776DA2"/>
    <w:rsid w:val="00783F1B"/>
    <w:rsid w:val="00784DD3"/>
    <w:rsid w:val="00787D56"/>
    <w:rsid w:val="0079242F"/>
    <w:rsid w:val="00794496"/>
    <w:rsid w:val="00794C84"/>
    <w:rsid w:val="007972D4"/>
    <w:rsid w:val="00797994"/>
    <w:rsid w:val="007A1CC5"/>
    <w:rsid w:val="007B73A6"/>
    <w:rsid w:val="007C154E"/>
    <w:rsid w:val="007C21A8"/>
    <w:rsid w:val="007C2741"/>
    <w:rsid w:val="007D0CF1"/>
    <w:rsid w:val="007D2709"/>
    <w:rsid w:val="007D2A28"/>
    <w:rsid w:val="007D3AEB"/>
    <w:rsid w:val="007D442C"/>
    <w:rsid w:val="007D5106"/>
    <w:rsid w:val="007E304D"/>
    <w:rsid w:val="007E469C"/>
    <w:rsid w:val="007E497C"/>
    <w:rsid w:val="007E5A97"/>
    <w:rsid w:val="007E764B"/>
    <w:rsid w:val="007F05D8"/>
    <w:rsid w:val="007F1508"/>
    <w:rsid w:val="007F723D"/>
    <w:rsid w:val="008045C5"/>
    <w:rsid w:val="00815082"/>
    <w:rsid w:val="00822A94"/>
    <w:rsid w:val="00822C85"/>
    <w:rsid w:val="00823DB0"/>
    <w:rsid w:val="00824454"/>
    <w:rsid w:val="00826045"/>
    <w:rsid w:val="008316A0"/>
    <w:rsid w:val="008347F4"/>
    <w:rsid w:val="00834D4A"/>
    <w:rsid w:val="008356D0"/>
    <w:rsid w:val="00835F7E"/>
    <w:rsid w:val="00843599"/>
    <w:rsid w:val="00844786"/>
    <w:rsid w:val="0084518B"/>
    <w:rsid w:val="0085762D"/>
    <w:rsid w:val="00861F09"/>
    <w:rsid w:val="00865800"/>
    <w:rsid w:val="00866BB6"/>
    <w:rsid w:val="0087054F"/>
    <w:rsid w:val="00874B6B"/>
    <w:rsid w:val="00875ACE"/>
    <w:rsid w:val="00875EDC"/>
    <w:rsid w:val="00880C92"/>
    <w:rsid w:val="00881E27"/>
    <w:rsid w:val="0088256E"/>
    <w:rsid w:val="0088436A"/>
    <w:rsid w:val="00885604"/>
    <w:rsid w:val="0089004C"/>
    <w:rsid w:val="00893CE8"/>
    <w:rsid w:val="0089471E"/>
    <w:rsid w:val="00894D88"/>
    <w:rsid w:val="00894EEC"/>
    <w:rsid w:val="00896F72"/>
    <w:rsid w:val="008B4E34"/>
    <w:rsid w:val="008C064D"/>
    <w:rsid w:val="008C7EE0"/>
    <w:rsid w:val="008D204B"/>
    <w:rsid w:val="008E2753"/>
    <w:rsid w:val="008E3FAD"/>
    <w:rsid w:val="008F56C3"/>
    <w:rsid w:val="009011FC"/>
    <w:rsid w:val="009058F3"/>
    <w:rsid w:val="0090625A"/>
    <w:rsid w:val="00911CAC"/>
    <w:rsid w:val="00913A88"/>
    <w:rsid w:val="00916865"/>
    <w:rsid w:val="00916F85"/>
    <w:rsid w:val="00927DC6"/>
    <w:rsid w:val="0093029C"/>
    <w:rsid w:val="009321C1"/>
    <w:rsid w:val="00934756"/>
    <w:rsid w:val="00943146"/>
    <w:rsid w:val="00943A75"/>
    <w:rsid w:val="009468FB"/>
    <w:rsid w:val="00950258"/>
    <w:rsid w:val="00951D16"/>
    <w:rsid w:val="009630B7"/>
    <w:rsid w:val="00963AC7"/>
    <w:rsid w:val="009678AF"/>
    <w:rsid w:val="00976C6F"/>
    <w:rsid w:val="009805C3"/>
    <w:rsid w:val="0098281A"/>
    <w:rsid w:val="00982F8B"/>
    <w:rsid w:val="00983D8C"/>
    <w:rsid w:val="00985B11"/>
    <w:rsid w:val="00986172"/>
    <w:rsid w:val="009873F2"/>
    <w:rsid w:val="009910F0"/>
    <w:rsid w:val="00991512"/>
    <w:rsid w:val="00994F99"/>
    <w:rsid w:val="0099570E"/>
    <w:rsid w:val="0099759D"/>
    <w:rsid w:val="009A1933"/>
    <w:rsid w:val="009A561D"/>
    <w:rsid w:val="009A669E"/>
    <w:rsid w:val="009B317F"/>
    <w:rsid w:val="009B357E"/>
    <w:rsid w:val="009B4835"/>
    <w:rsid w:val="009B5D32"/>
    <w:rsid w:val="009B6E82"/>
    <w:rsid w:val="009C09B0"/>
    <w:rsid w:val="009C4621"/>
    <w:rsid w:val="009C4FEC"/>
    <w:rsid w:val="009C7529"/>
    <w:rsid w:val="009D3E9F"/>
    <w:rsid w:val="009D4994"/>
    <w:rsid w:val="009E02A7"/>
    <w:rsid w:val="009E218D"/>
    <w:rsid w:val="009E70CA"/>
    <w:rsid w:val="009F0CB1"/>
    <w:rsid w:val="009F61B8"/>
    <w:rsid w:val="00A01635"/>
    <w:rsid w:val="00A03619"/>
    <w:rsid w:val="00A07720"/>
    <w:rsid w:val="00A07CAC"/>
    <w:rsid w:val="00A17FF9"/>
    <w:rsid w:val="00A23005"/>
    <w:rsid w:val="00A23083"/>
    <w:rsid w:val="00A235A9"/>
    <w:rsid w:val="00A24C17"/>
    <w:rsid w:val="00A41844"/>
    <w:rsid w:val="00A41E9C"/>
    <w:rsid w:val="00A45478"/>
    <w:rsid w:val="00A45DF4"/>
    <w:rsid w:val="00A5525F"/>
    <w:rsid w:val="00A5546A"/>
    <w:rsid w:val="00A620CA"/>
    <w:rsid w:val="00A70DC3"/>
    <w:rsid w:val="00A74999"/>
    <w:rsid w:val="00A75DE3"/>
    <w:rsid w:val="00A77505"/>
    <w:rsid w:val="00A8639F"/>
    <w:rsid w:val="00A8736A"/>
    <w:rsid w:val="00A9244F"/>
    <w:rsid w:val="00A92585"/>
    <w:rsid w:val="00A94C44"/>
    <w:rsid w:val="00A95698"/>
    <w:rsid w:val="00AA0FB5"/>
    <w:rsid w:val="00AA1A0E"/>
    <w:rsid w:val="00AA562C"/>
    <w:rsid w:val="00AB0D27"/>
    <w:rsid w:val="00AD20AF"/>
    <w:rsid w:val="00AD449A"/>
    <w:rsid w:val="00AE7910"/>
    <w:rsid w:val="00AF2FB6"/>
    <w:rsid w:val="00AF5B55"/>
    <w:rsid w:val="00AF5E49"/>
    <w:rsid w:val="00B00637"/>
    <w:rsid w:val="00B02DE8"/>
    <w:rsid w:val="00B07293"/>
    <w:rsid w:val="00B128E0"/>
    <w:rsid w:val="00B1459D"/>
    <w:rsid w:val="00B2268D"/>
    <w:rsid w:val="00B24070"/>
    <w:rsid w:val="00B24523"/>
    <w:rsid w:val="00B24AB5"/>
    <w:rsid w:val="00B24BC4"/>
    <w:rsid w:val="00B24FDA"/>
    <w:rsid w:val="00B34EF9"/>
    <w:rsid w:val="00B4276C"/>
    <w:rsid w:val="00B47CF6"/>
    <w:rsid w:val="00B52380"/>
    <w:rsid w:val="00B62DBF"/>
    <w:rsid w:val="00B63918"/>
    <w:rsid w:val="00B6413A"/>
    <w:rsid w:val="00B65AF8"/>
    <w:rsid w:val="00B71391"/>
    <w:rsid w:val="00B71B5A"/>
    <w:rsid w:val="00B722FB"/>
    <w:rsid w:val="00B72B68"/>
    <w:rsid w:val="00B80984"/>
    <w:rsid w:val="00B8757C"/>
    <w:rsid w:val="00B87727"/>
    <w:rsid w:val="00B97948"/>
    <w:rsid w:val="00BA3D74"/>
    <w:rsid w:val="00BB5C0B"/>
    <w:rsid w:val="00BB61ED"/>
    <w:rsid w:val="00BC1B1A"/>
    <w:rsid w:val="00BC37E2"/>
    <w:rsid w:val="00BD0972"/>
    <w:rsid w:val="00BD1D65"/>
    <w:rsid w:val="00BD2198"/>
    <w:rsid w:val="00BE0192"/>
    <w:rsid w:val="00BE3065"/>
    <w:rsid w:val="00BE6E71"/>
    <w:rsid w:val="00BE7370"/>
    <w:rsid w:val="00BF336F"/>
    <w:rsid w:val="00BF7421"/>
    <w:rsid w:val="00C053D5"/>
    <w:rsid w:val="00C15780"/>
    <w:rsid w:val="00C163F8"/>
    <w:rsid w:val="00C22318"/>
    <w:rsid w:val="00C2505A"/>
    <w:rsid w:val="00C27EE2"/>
    <w:rsid w:val="00C3003C"/>
    <w:rsid w:val="00C32B51"/>
    <w:rsid w:val="00C4262B"/>
    <w:rsid w:val="00C567D4"/>
    <w:rsid w:val="00C577AD"/>
    <w:rsid w:val="00C70E4C"/>
    <w:rsid w:val="00C741D1"/>
    <w:rsid w:val="00C75B0A"/>
    <w:rsid w:val="00C84380"/>
    <w:rsid w:val="00C8684F"/>
    <w:rsid w:val="00C868D1"/>
    <w:rsid w:val="00C903AE"/>
    <w:rsid w:val="00C93DA7"/>
    <w:rsid w:val="00C95C6C"/>
    <w:rsid w:val="00C9646B"/>
    <w:rsid w:val="00C97DB2"/>
    <w:rsid w:val="00CA1701"/>
    <w:rsid w:val="00CA2041"/>
    <w:rsid w:val="00CA3C5E"/>
    <w:rsid w:val="00CA5A6A"/>
    <w:rsid w:val="00CB3AE4"/>
    <w:rsid w:val="00CC0866"/>
    <w:rsid w:val="00CC432D"/>
    <w:rsid w:val="00CC6BD1"/>
    <w:rsid w:val="00CC7A10"/>
    <w:rsid w:val="00CD1927"/>
    <w:rsid w:val="00CD5AAB"/>
    <w:rsid w:val="00CD5B0D"/>
    <w:rsid w:val="00CE02F7"/>
    <w:rsid w:val="00CE0996"/>
    <w:rsid w:val="00CE2E0C"/>
    <w:rsid w:val="00CE44AF"/>
    <w:rsid w:val="00CE4838"/>
    <w:rsid w:val="00CE6D3F"/>
    <w:rsid w:val="00CF225E"/>
    <w:rsid w:val="00CF61A1"/>
    <w:rsid w:val="00D0459F"/>
    <w:rsid w:val="00D079FF"/>
    <w:rsid w:val="00D16283"/>
    <w:rsid w:val="00D1677C"/>
    <w:rsid w:val="00D23801"/>
    <w:rsid w:val="00D24661"/>
    <w:rsid w:val="00D2469D"/>
    <w:rsid w:val="00D25C34"/>
    <w:rsid w:val="00D26345"/>
    <w:rsid w:val="00D31CC1"/>
    <w:rsid w:val="00D37A1E"/>
    <w:rsid w:val="00D404A9"/>
    <w:rsid w:val="00D4158A"/>
    <w:rsid w:val="00D502F1"/>
    <w:rsid w:val="00D52ED5"/>
    <w:rsid w:val="00D55E1C"/>
    <w:rsid w:val="00D56F0A"/>
    <w:rsid w:val="00D622A8"/>
    <w:rsid w:val="00D6301E"/>
    <w:rsid w:val="00D645D2"/>
    <w:rsid w:val="00D70741"/>
    <w:rsid w:val="00D75439"/>
    <w:rsid w:val="00D75FA6"/>
    <w:rsid w:val="00D763EC"/>
    <w:rsid w:val="00D76D76"/>
    <w:rsid w:val="00D77749"/>
    <w:rsid w:val="00D86325"/>
    <w:rsid w:val="00D8676C"/>
    <w:rsid w:val="00D9001A"/>
    <w:rsid w:val="00D91FF3"/>
    <w:rsid w:val="00D97C4A"/>
    <w:rsid w:val="00DA01A0"/>
    <w:rsid w:val="00DA380C"/>
    <w:rsid w:val="00DA7EC9"/>
    <w:rsid w:val="00DB1C06"/>
    <w:rsid w:val="00DC6723"/>
    <w:rsid w:val="00DC6D3B"/>
    <w:rsid w:val="00DD557D"/>
    <w:rsid w:val="00DD5E8C"/>
    <w:rsid w:val="00DE3CDA"/>
    <w:rsid w:val="00DE7D4D"/>
    <w:rsid w:val="00DF2B14"/>
    <w:rsid w:val="00DF4118"/>
    <w:rsid w:val="00DF62B0"/>
    <w:rsid w:val="00DF6935"/>
    <w:rsid w:val="00DF73A5"/>
    <w:rsid w:val="00E01143"/>
    <w:rsid w:val="00E07F0A"/>
    <w:rsid w:val="00E1061F"/>
    <w:rsid w:val="00E155C3"/>
    <w:rsid w:val="00E22CB6"/>
    <w:rsid w:val="00E266EC"/>
    <w:rsid w:val="00E27B09"/>
    <w:rsid w:val="00E35ED6"/>
    <w:rsid w:val="00E413DD"/>
    <w:rsid w:val="00E432BE"/>
    <w:rsid w:val="00E43A2D"/>
    <w:rsid w:val="00E50D36"/>
    <w:rsid w:val="00E53D4B"/>
    <w:rsid w:val="00E54A02"/>
    <w:rsid w:val="00E56620"/>
    <w:rsid w:val="00E566DB"/>
    <w:rsid w:val="00E6253F"/>
    <w:rsid w:val="00E64B0E"/>
    <w:rsid w:val="00E67884"/>
    <w:rsid w:val="00E813B1"/>
    <w:rsid w:val="00E84EB2"/>
    <w:rsid w:val="00E85057"/>
    <w:rsid w:val="00E86D57"/>
    <w:rsid w:val="00E90C80"/>
    <w:rsid w:val="00E948B8"/>
    <w:rsid w:val="00EA3AC6"/>
    <w:rsid w:val="00EA3AC8"/>
    <w:rsid w:val="00EA5FAD"/>
    <w:rsid w:val="00EA601E"/>
    <w:rsid w:val="00EA61A3"/>
    <w:rsid w:val="00EA7C25"/>
    <w:rsid w:val="00EB0F2E"/>
    <w:rsid w:val="00EB2126"/>
    <w:rsid w:val="00EB4996"/>
    <w:rsid w:val="00EB546C"/>
    <w:rsid w:val="00EB586E"/>
    <w:rsid w:val="00EC4C70"/>
    <w:rsid w:val="00ED36BE"/>
    <w:rsid w:val="00ED7BA0"/>
    <w:rsid w:val="00EE1598"/>
    <w:rsid w:val="00EF6327"/>
    <w:rsid w:val="00EF6389"/>
    <w:rsid w:val="00F02B73"/>
    <w:rsid w:val="00F02DB6"/>
    <w:rsid w:val="00F044F6"/>
    <w:rsid w:val="00F048FC"/>
    <w:rsid w:val="00F104F1"/>
    <w:rsid w:val="00F119BC"/>
    <w:rsid w:val="00F2221B"/>
    <w:rsid w:val="00F23FB1"/>
    <w:rsid w:val="00F25F65"/>
    <w:rsid w:val="00F33B58"/>
    <w:rsid w:val="00F3412A"/>
    <w:rsid w:val="00F4383A"/>
    <w:rsid w:val="00F43BAB"/>
    <w:rsid w:val="00F44389"/>
    <w:rsid w:val="00F5101B"/>
    <w:rsid w:val="00F526DC"/>
    <w:rsid w:val="00F55704"/>
    <w:rsid w:val="00F67B94"/>
    <w:rsid w:val="00F72524"/>
    <w:rsid w:val="00F7727E"/>
    <w:rsid w:val="00F80FC6"/>
    <w:rsid w:val="00F811B8"/>
    <w:rsid w:val="00F8311D"/>
    <w:rsid w:val="00F84BB7"/>
    <w:rsid w:val="00F85222"/>
    <w:rsid w:val="00F87D9A"/>
    <w:rsid w:val="00F910F2"/>
    <w:rsid w:val="00F9238F"/>
    <w:rsid w:val="00F925EB"/>
    <w:rsid w:val="00F97EFC"/>
    <w:rsid w:val="00FA2E72"/>
    <w:rsid w:val="00FA5193"/>
    <w:rsid w:val="00FA6B87"/>
    <w:rsid w:val="00FB1E44"/>
    <w:rsid w:val="00FB47EC"/>
    <w:rsid w:val="00FC0011"/>
    <w:rsid w:val="00FC198A"/>
    <w:rsid w:val="00FC1BE7"/>
    <w:rsid w:val="00FC1DEF"/>
    <w:rsid w:val="00FC2267"/>
    <w:rsid w:val="00FC7DC3"/>
    <w:rsid w:val="00FD197E"/>
    <w:rsid w:val="00FD1B71"/>
    <w:rsid w:val="00FD531A"/>
    <w:rsid w:val="00FD6FEF"/>
    <w:rsid w:val="00FE33A5"/>
    <w:rsid w:val="00FF3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C8C114"/>
  <w15:docId w15:val="{E969D8F7-B3ED-4893-B543-8A3D0A94E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6"/>
        <w:szCs w:val="16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065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6D76"/>
    <w:pPr>
      <w:outlineLvl w:val="0"/>
    </w:pPr>
    <w:rPr>
      <w:noProof/>
      <w:color w:val="1F497D" w:themeColor="text2"/>
      <w:sz w:val="18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qFormat/>
    <w:rsid w:val="00943146"/>
    <w:rPr>
      <w:i/>
      <w:color w:val="BFBFBF" w:themeColor="background1" w:themeShade="BF"/>
      <w:sz w:val="14"/>
    </w:rPr>
  </w:style>
  <w:style w:type="character" w:customStyle="1" w:styleId="HeaderChar">
    <w:name w:val="Header Char"/>
    <w:basedOn w:val="DefaultParagraphFont"/>
    <w:link w:val="Header"/>
    <w:uiPriority w:val="99"/>
    <w:rsid w:val="00943146"/>
    <w:rPr>
      <w:i/>
      <w:color w:val="BFBFBF" w:themeColor="background1" w:themeShade="BF"/>
      <w:sz w:val="14"/>
    </w:rPr>
  </w:style>
  <w:style w:type="paragraph" w:styleId="Footer">
    <w:name w:val="footer"/>
    <w:basedOn w:val="Normal"/>
    <w:link w:val="FooterChar"/>
    <w:uiPriority w:val="99"/>
    <w:rsid w:val="009B4835"/>
  </w:style>
  <w:style w:type="character" w:customStyle="1" w:styleId="FooterChar">
    <w:name w:val="Footer Char"/>
    <w:basedOn w:val="DefaultParagraphFont"/>
    <w:link w:val="Footer"/>
    <w:uiPriority w:val="99"/>
    <w:rsid w:val="00BE3065"/>
  </w:style>
  <w:style w:type="paragraph" w:styleId="NormalWeb">
    <w:name w:val="Normal (Web)"/>
    <w:basedOn w:val="Normal"/>
    <w:uiPriority w:val="99"/>
    <w:semiHidden/>
    <w:unhideWhenUsed/>
    <w:rsid w:val="001A0130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semiHidden/>
    <w:rsid w:val="001A0130"/>
    <w:pPr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226EE9"/>
    <w:rPr>
      <w:rFonts w:asciiTheme="majorHAnsi" w:eastAsia="Times New Roman" w:hAnsiTheme="majorHAnsi" w:cs="Arial"/>
      <w:i/>
      <w:iCs/>
      <w:kern w:val="24"/>
      <w:sz w:val="22"/>
    </w:rPr>
  </w:style>
  <w:style w:type="character" w:customStyle="1" w:styleId="QuoteChar">
    <w:name w:val="Quote Char"/>
    <w:basedOn w:val="DefaultParagraphFont"/>
    <w:link w:val="Quote"/>
    <w:uiPriority w:val="29"/>
    <w:rsid w:val="00226EE9"/>
    <w:rPr>
      <w:rFonts w:asciiTheme="majorHAnsi" w:eastAsia="Times New Roman" w:hAnsiTheme="majorHAnsi" w:cs="Arial"/>
      <w:i/>
      <w:iCs/>
      <w:kern w:val="24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D76D76"/>
    <w:rPr>
      <w:noProof/>
      <w:color w:val="1F497D" w:themeColor="text2"/>
      <w:sz w:val="18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D76D76"/>
    <w:pPr>
      <w:spacing w:line="560" w:lineRule="exact"/>
      <w:contextualSpacing/>
    </w:pPr>
    <w:rPr>
      <w:rFonts w:asciiTheme="majorHAnsi" w:eastAsiaTheme="majorEastAsia" w:hAnsiTheme="majorHAnsi" w:cstheme="majorBidi"/>
      <w:b/>
      <w:color w:val="FFFFFF" w:themeColor="background1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6D76"/>
    <w:rPr>
      <w:rFonts w:asciiTheme="majorHAnsi" w:eastAsiaTheme="majorEastAsia" w:hAnsiTheme="majorHAnsi" w:cstheme="majorBidi"/>
      <w:b/>
      <w:color w:val="FFFFFF" w:themeColor="background1"/>
      <w:kern w:val="28"/>
      <w:sz w:val="6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rsid w:val="00071C9B"/>
    <w:pPr>
      <w:numPr>
        <w:ilvl w:val="1"/>
      </w:numPr>
      <w:spacing w:line="252" w:lineRule="auto"/>
      <w:ind w:left="3542"/>
    </w:pPr>
    <w:rPr>
      <w:rFonts w:eastAsiaTheme="minorEastAsia"/>
      <w:color w:val="FFFFFF" w:themeColor="background1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BE3065"/>
    <w:rPr>
      <w:rFonts w:eastAsiaTheme="minorEastAsia"/>
      <w:color w:val="FFFFFF" w:themeColor="background1"/>
    </w:rPr>
  </w:style>
  <w:style w:type="character" w:styleId="PlaceholderText">
    <w:name w:val="Placeholder Text"/>
    <w:basedOn w:val="DefaultParagraphFont"/>
    <w:uiPriority w:val="99"/>
    <w:semiHidden/>
    <w:rsid w:val="00ED7BA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168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68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75B0A"/>
    <w:rPr>
      <w:color w:val="0096D2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5B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6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2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7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6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8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6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5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5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8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47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1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27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0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4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1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9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0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41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warmandwell@nea.org.uk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illespieL\AppData\Roaming\Microsoft\Templates\Client%20intake%20phone%20script%20small%20busines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98C4DB9EF0548858A56AE42F8ACEF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549374-8AF4-4C6C-9AF6-DDC076250011}"/>
      </w:docPartPr>
      <w:docPartBody>
        <w:p w:rsidR="00FB0DD8" w:rsidRDefault="00FB0DD8" w:rsidP="00FB0DD8">
          <w:pPr>
            <w:pStyle w:val="098C4DB9EF0548858A56AE42F8ACEF18"/>
          </w:pPr>
          <w:r w:rsidRPr="00D26345">
            <w:t>Occupation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 Pro Cond">
    <w:charset w:val="00"/>
    <w:family w:val="swiss"/>
    <w:pitch w:val="variable"/>
    <w:sig w:usb0="80000287" w:usb1="0000004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 Pro">
    <w:panose1 w:val="020B0604030504040204"/>
    <w:charset w:val="00"/>
    <w:family w:val="swiss"/>
    <w:pitch w:val="variable"/>
    <w:sig w:usb0="80000287" w:usb1="0000004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5CCA"/>
    <w:rsid w:val="00037C35"/>
    <w:rsid w:val="000A4406"/>
    <w:rsid w:val="00127AA5"/>
    <w:rsid w:val="001A1C70"/>
    <w:rsid w:val="001E2337"/>
    <w:rsid w:val="00201EBE"/>
    <w:rsid w:val="00243209"/>
    <w:rsid w:val="00252000"/>
    <w:rsid w:val="002665E8"/>
    <w:rsid w:val="002A3D8D"/>
    <w:rsid w:val="002C658C"/>
    <w:rsid w:val="00303803"/>
    <w:rsid w:val="00311FBA"/>
    <w:rsid w:val="003364D0"/>
    <w:rsid w:val="0036555E"/>
    <w:rsid w:val="004104A0"/>
    <w:rsid w:val="004108F1"/>
    <w:rsid w:val="004203FB"/>
    <w:rsid w:val="00427565"/>
    <w:rsid w:val="0045443E"/>
    <w:rsid w:val="00481739"/>
    <w:rsid w:val="00486608"/>
    <w:rsid w:val="00511C44"/>
    <w:rsid w:val="0054693C"/>
    <w:rsid w:val="005618D7"/>
    <w:rsid w:val="005711EC"/>
    <w:rsid w:val="00590FBA"/>
    <w:rsid w:val="005964E1"/>
    <w:rsid w:val="005C2C74"/>
    <w:rsid w:val="005E1132"/>
    <w:rsid w:val="006425F3"/>
    <w:rsid w:val="00672890"/>
    <w:rsid w:val="006B1FD7"/>
    <w:rsid w:val="006E3E93"/>
    <w:rsid w:val="007527EC"/>
    <w:rsid w:val="00752B36"/>
    <w:rsid w:val="007556E0"/>
    <w:rsid w:val="00775B38"/>
    <w:rsid w:val="007A1CC5"/>
    <w:rsid w:val="007D3AEB"/>
    <w:rsid w:val="008079EB"/>
    <w:rsid w:val="00876C20"/>
    <w:rsid w:val="008D5CCA"/>
    <w:rsid w:val="00912308"/>
    <w:rsid w:val="009173CA"/>
    <w:rsid w:val="00940D2B"/>
    <w:rsid w:val="00943E03"/>
    <w:rsid w:val="009953FC"/>
    <w:rsid w:val="009A58F8"/>
    <w:rsid w:val="009B3FEC"/>
    <w:rsid w:val="00A81BCB"/>
    <w:rsid w:val="00A8639F"/>
    <w:rsid w:val="00AE6325"/>
    <w:rsid w:val="00AF0D71"/>
    <w:rsid w:val="00B26268"/>
    <w:rsid w:val="00BA3D74"/>
    <w:rsid w:val="00C43B85"/>
    <w:rsid w:val="00CF61A1"/>
    <w:rsid w:val="00D1369A"/>
    <w:rsid w:val="00D6271B"/>
    <w:rsid w:val="00E50D36"/>
    <w:rsid w:val="00EE2275"/>
    <w:rsid w:val="00EE3A2E"/>
    <w:rsid w:val="00F210A4"/>
    <w:rsid w:val="00F579C0"/>
    <w:rsid w:val="00F925EB"/>
    <w:rsid w:val="00FB0DD8"/>
    <w:rsid w:val="00FD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01EBE"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qFormat/>
    <w:rsid w:val="008D5CCA"/>
    <w:pPr>
      <w:spacing w:after="0" w:line="240" w:lineRule="auto"/>
    </w:pPr>
    <w:rPr>
      <w:rFonts w:asciiTheme="majorHAnsi" w:eastAsia="Times New Roman" w:hAnsiTheme="majorHAnsi" w:cs="Arial"/>
      <w:i/>
      <w:iCs/>
      <w:kern w:val="24"/>
      <w:szCs w:val="16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8D5CCA"/>
    <w:rPr>
      <w:rFonts w:asciiTheme="majorHAnsi" w:eastAsia="Times New Roman" w:hAnsiTheme="majorHAnsi" w:cs="Arial"/>
      <w:i/>
      <w:iCs/>
      <w:kern w:val="24"/>
      <w:szCs w:val="16"/>
      <w:lang w:val="en-US" w:eastAsia="en-US"/>
    </w:rPr>
  </w:style>
  <w:style w:type="paragraph" w:customStyle="1" w:styleId="098C4DB9EF0548858A56AE42F8ACEF18">
    <w:name w:val="098C4DB9EF0548858A56AE42F8ACEF18"/>
    <w:rsid w:val="00FB0DD8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Business Theme to use">
  <a:themeElements>
    <a:clrScheme name="BUS_Activity Based Cost Tracke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7F5E6"/>
      </a:accent1>
      <a:accent2>
        <a:srgbClr val="333A56"/>
      </a:accent2>
      <a:accent3>
        <a:srgbClr val="52658F"/>
      </a:accent3>
      <a:accent4>
        <a:srgbClr val="E8E8E8"/>
      </a:accent4>
      <a:accent5>
        <a:srgbClr val="000000"/>
      </a:accent5>
      <a:accent6>
        <a:srgbClr val="8A8A8A"/>
      </a:accent6>
      <a:hlink>
        <a:srgbClr val="0096D2"/>
      </a:hlink>
      <a:folHlink>
        <a:srgbClr val="00578B"/>
      </a:folHlink>
    </a:clrScheme>
    <a:fontScheme name="BUS_Activity Based Cost Tracker">
      <a:majorFont>
        <a:latin typeface="Constantia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Dark" id="{D39323B7-B2D6-4C10-818B-A5CD4ACE85BD}" vid="{15FD9199-0511-4D87-8BFB-2FF3F0C5B5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DDD6B517C22643A81C5D4876A5C175" ma:contentTypeVersion="15" ma:contentTypeDescription="Create a new document." ma:contentTypeScope="" ma:versionID="029f7e111fcbbecb0f33dd26b7eebaa6">
  <xsd:schema xmlns:xsd="http://www.w3.org/2001/XMLSchema" xmlns:xs="http://www.w3.org/2001/XMLSchema" xmlns:p="http://schemas.microsoft.com/office/2006/metadata/properties" xmlns:ns2="a2f8847b-f33f-4f15-b379-80ac5e8769e3" xmlns:ns3="c4a46ee5-96ae-450a-aedd-6c612cad4b26" targetNamespace="http://schemas.microsoft.com/office/2006/metadata/properties" ma:root="true" ma:fieldsID="7d4168a21da9d6b5882eac34a7127cd8" ns2:_="" ns3:_="">
    <xsd:import namespace="a2f8847b-f33f-4f15-b379-80ac5e8769e3"/>
    <xsd:import namespace="c4a46ee5-96ae-450a-aedd-6c612cad4b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8847b-f33f-4f15-b379-80ac5e8769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91bb4aa2-9933-453e-ba8d-b580060a968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a46ee5-96ae-450a-aedd-6c612cad4b2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3d13a7b-1762-4a72-8242-ba8c33a72d3f}" ma:internalName="TaxCatchAll" ma:showField="CatchAllData" ma:web="c4a46ee5-96ae-450a-aedd-6c612cad4b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2f8847b-f33f-4f15-b379-80ac5e8769e3">
      <Terms xmlns="http://schemas.microsoft.com/office/infopath/2007/PartnerControls"/>
    </lcf76f155ced4ddcb4097134ff3c332f>
    <TaxCatchAll xmlns="c4a46ee5-96ae-450a-aedd-6c612cad4b26" xsi:nil="true"/>
  </documentManagement>
</p:properties>
</file>

<file path=customXml/itemProps1.xml><?xml version="1.0" encoding="utf-8"?>
<ds:datastoreItem xmlns:ds="http://schemas.openxmlformats.org/officeDocument/2006/customXml" ds:itemID="{6A0EA970-3125-47C6-9764-2A435B6F82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f8847b-f33f-4f15-b379-80ac5e8769e3"/>
    <ds:schemaRef ds:uri="c4a46ee5-96ae-450a-aedd-6c612cad4b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7CCB4AD-C7F2-4A3A-9CC4-C96E7CBDDC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F472605-B465-4954-81FC-D4429D3B85B6}">
  <ds:schemaRefs>
    <ds:schemaRef ds:uri="http://schemas.microsoft.com/office/2006/metadata/properties"/>
    <ds:schemaRef ds:uri="http://schemas.microsoft.com/office/infopath/2007/PartnerControls"/>
    <ds:schemaRef ds:uri="a2f8847b-f33f-4f15-b379-80ac5e8769e3"/>
    <ds:schemaRef ds:uri="c4a46ee5-96ae-450a-aedd-6c612cad4b2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Client intake phone script small business</Template>
  <TotalTime>1</TotalTime>
  <Pages>5</Pages>
  <Words>879</Words>
  <Characters>5014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Stephanie Ward</dc:creator>
  <cp:lastModifiedBy>Stephanie Ward</cp:lastModifiedBy>
  <cp:revision>2</cp:revision>
  <cp:lastPrinted>2025-08-06T09:13:00Z</cp:lastPrinted>
  <dcterms:created xsi:type="dcterms:W3CDTF">2026-05-13T14:57:00Z</dcterms:created>
  <dcterms:modified xsi:type="dcterms:W3CDTF">2026-05-13T14:57:00Z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0x010100AADDD6B517C22643A81C5D4876A5C175</vt:lpwstr>
  </property>
  <property fmtid="{D5CDD505-2E9C-101B-9397-08002B2CF9AE}" pid="3" name="MediaServiceImageTags">
    <vt:lpwstr/>
  </property>
</Properties>
</file>