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BAFD3" w14:textId="7838457A" w:rsidR="006E5017" w:rsidRPr="004A5F9C" w:rsidRDefault="009321C1">
      <w:pPr>
        <w:contextualSpacing/>
        <w:rPr>
          <w:rFonts w:ascii="Verdana" w:hAnsi="Verdana"/>
          <w:color w:val="002752"/>
          <w:sz w:val="36"/>
          <w:szCs w:val="36"/>
        </w:rPr>
      </w:pPr>
      <w:r w:rsidRPr="004A5F9C">
        <w:rPr>
          <w:rFonts w:ascii="Verdana Pro Cond" w:hAnsi="Verdana Pro Cond"/>
          <w:b/>
          <w:bCs/>
          <w:i/>
          <w:iCs/>
          <w:noProof/>
          <w:color w:val="002752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8B36DA7" wp14:editId="2197FBB1">
                <wp:simplePos x="0" y="0"/>
                <wp:positionH relativeFrom="margin">
                  <wp:posOffset>144145</wp:posOffset>
                </wp:positionH>
                <wp:positionV relativeFrom="paragraph">
                  <wp:posOffset>-371475</wp:posOffset>
                </wp:positionV>
                <wp:extent cx="6768000" cy="822960"/>
                <wp:effectExtent l="0" t="0" r="0" b="0"/>
                <wp:wrapNone/>
                <wp:docPr id="138027934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8000" cy="822960"/>
                          <a:chOff x="0" y="0"/>
                          <a:chExt cx="6766726" cy="82296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6766726" cy="800100"/>
                            <a:chOff x="0" y="0"/>
                            <a:chExt cx="7287739" cy="1261857"/>
                          </a:xfrm>
                        </wpg:grpSpPr>
                        <wps:wsp>
                          <wps:cNvPr id="2" name="Rectangle: Single Corner Snipped 2"/>
                          <wps:cNvSpPr/>
                          <wps:spPr>
                            <a:xfrm>
                              <a:off x="0" y="0"/>
                              <a:ext cx="7287739" cy="1261857"/>
                            </a:xfrm>
                            <a:prstGeom prst="snip1Rect">
                              <a:avLst>
                                <a:gd name="adj" fmla="val 31427"/>
                              </a:avLst>
                            </a:prstGeo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" name="Picture 19">
                              <a:extLst>
                                <a:ext uri="{FF2B5EF4-FFF2-40B4-BE49-F238E27FC236}">
                                  <a16:creationId xmlns:a16="http://schemas.microsoft.com/office/drawing/2014/main" id="{8DB9600B-F413-4EE7-81CF-84636C2F9AAE}"/>
                                </a:ex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10" cstate="screen">
                              <a:grayscl/>
                              <a:alphaModFix amt="40000"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7286625" cy="1261745"/>
                            </a:xfrm>
                            <a:prstGeom prst="snip1Rect">
                              <a:avLst>
                                <a:gd name="adj" fmla="val 31795"/>
                              </a:avLst>
                            </a:prstGeom>
                          </pic:spPr>
                        </pic:pic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0"/>
                            <a:ext cx="5772006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74B329" w14:textId="40617FB3" w:rsidR="00EA61A3" w:rsidRPr="00130F91" w:rsidRDefault="00EA61A3" w:rsidP="001F0B1C">
                              <w:pPr>
                                <w:ind w:right="279"/>
                                <w:contextualSpacing/>
                                <w:jc w:val="center"/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</w:pPr>
                              <w:r w:rsidRPr="00130F91"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BELFAST WARM AND WELL</w:t>
                              </w:r>
                              <w:r w:rsidR="00885604" w:rsidRPr="00130F91"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 xml:space="preserve"> </w:t>
                              </w:r>
                              <w:r w:rsidRPr="00130F91">
                                <w:rPr>
                                  <w:rFonts w:ascii="Verdana" w:hAnsi="Verdana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AGENCY REFERRAL 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607329" y="34962"/>
                            <a:ext cx="745272" cy="7360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36DA7" id="Group 2" o:spid="_x0000_s1026" style="position:absolute;margin-left:11.35pt;margin-top:-29.25pt;width:532.9pt;height:64.8pt;z-index:251658240;mso-position-horizontal-relative:margin;mso-width-relative:margin;mso-height-relative:margin" coordsize="67667,822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">
                <v:group id="Group 1" o:spid="_x0000_s1027" style="position:absolute;width:67667;height:8001" coordsize="72877,12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 id="Rectangle: Single Corner Snipped 2" o:spid="_x0000_s1028" style="position:absolute;width:72877;height:12618;visibility:visible;mso-wrap-style:square;v-text-anchor:middle" coordsize="7287739,1261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" path="m,l6891175,r396564,396564l7287739,1261857,,1261857,,xe" fillcolor="#548dd4 [1951]" stroked="f" strokeweight="1pt">
                    <v:path arrowok="t" o:connecttype="custom" o:connectlocs="0,0;6891175,0;7287739,396564;7287739,1261857;0,1261857;0,0" o:connectangles="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" o:spid="_x0000_s1029" type="#_x0000_t75" alt="&quot;&quot;" style="position:absolute;width:72866;height:12617;visibility:visible;mso-wrap-style:square" coordsize="7286625,1261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" path="m,l6885453,r401172,401172l7286625,1261745,,1261745,,xe">
                    <v:imagedata r:id="rId12" o:title="" grayscale="t"/>
                    <v:formulas/>
                    <v:path o:extrusionok="t" o:connecttype="custom" o:connectlocs="0,0;6885453,0;7286625,401172;7286625,1261745;0,1261745;0,0" o:connectangles="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762;width:57720;height:8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" filled="f" stroked="f">
                  <v:textbox>
                    <w:txbxContent>
                      <w:p w14:paraId="1874B329" w14:textId="40617FB3" w:rsidR="00EA61A3" w:rsidRPr="00130F91" w:rsidRDefault="00EA61A3" w:rsidP="001F0B1C">
                        <w:pPr>
                          <w:ind w:right="279"/>
                          <w:contextualSpacing/>
                          <w:jc w:val="center"/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</w:pPr>
                        <w:r w:rsidRPr="00130F91"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BELFAST WARM AND WELL</w:t>
                        </w:r>
                        <w:r w:rsidR="00885604" w:rsidRPr="00130F91"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 xml:space="preserve"> </w:t>
                        </w:r>
                        <w:r w:rsidRPr="00130F91">
                          <w:rPr>
                            <w:rFonts w:ascii="Verdana" w:hAnsi="Verdana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AGENCY REFERRAL FORM</w:t>
                        </w:r>
                      </w:p>
                    </w:txbxContent>
                  </v:textbox>
                </v:shape>
                <v:shape id="Picture 1" o:spid="_x0000_s1031" type="#_x0000_t75" style="position:absolute;left:56073;top:349;width:7453;height:7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">
                  <v:imagedata r:id="rId13" o:title=""/>
                </v:shape>
                <w10:wrap anchorx="margin"/>
              </v:group>
            </w:pict>
          </mc:Fallback>
        </mc:AlternateContent>
      </w:r>
      <w:r w:rsidR="00787D56" w:rsidRPr="004A5F9C">
        <w:rPr>
          <w:rFonts w:ascii="Verdana Pro Cond" w:hAnsi="Verdana Pro Cond"/>
          <w:color w:val="002752"/>
          <w:sz w:val="36"/>
          <w:szCs w:val="36"/>
        </w:rPr>
        <w:tab/>
      </w:r>
    </w:p>
    <w:p w14:paraId="16892EAA" w14:textId="37EED10C" w:rsidR="006E5017" w:rsidRPr="004A5F9C" w:rsidRDefault="006E5017">
      <w:pPr>
        <w:rPr>
          <w:rFonts w:ascii="Verdana" w:hAnsi="Verdana"/>
          <w:color w:val="002752"/>
          <w:sz w:val="8"/>
          <w:szCs w:val="8"/>
        </w:rPr>
      </w:pPr>
    </w:p>
    <w:p w14:paraId="06D50A3B" w14:textId="77777777" w:rsidR="006E5017" w:rsidRPr="004A5F9C" w:rsidRDefault="006E5017">
      <w:pPr>
        <w:rPr>
          <w:rFonts w:ascii="Verdana" w:hAnsi="Verdana"/>
          <w:color w:val="002752"/>
        </w:rPr>
      </w:pPr>
    </w:p>
    <w:tbl>
      <w:tblPr>
        <w:tblW w:w="4804" w:type="pct"/>
        <w:jc w:val="center"/>
        <w:tblBorders>
          <w:top w:val="single" w:sz="12" w:space="0" w:color="22274D"/>
          <w:left w:val="single" w:sz="12" w:space="0" w:color="22274D"/>
          <w:bottom w:val="single" w:sz="12" w:space="0" w:color="22274D"/>
          <w:right w:val="single" w:sz="12" w:space="0" w:color="22274D"/>
          <w:insideH w:val="single" w:sz="4" w:space="0" w:color="22274D"/>
          <w:insideV w:val="single" w:sz="4" w:space="0" w:color="22274D"/>
        </w:tblBorders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1956"/>
        <w:gridCol w:w="198"/>
        <w:gridCol w:w="221"/>
        <w:gridCol w:w="6"/>
        <w:gridCol w:w="156"/>
        <w:gridCol w:w="557"/>
        <w:gridCol w:w="1002"/>
        <w:gridCol w:w="545"/>
        <w:gridCol w:w="577"/>
        <w:gridCol w:w="10"/>
        <w:gridCol w:w="70"/>
        <w:gridCol w:w="200"/>
        <w:gridCol w:w="141"/>
        <w:gridCol w:w="288"/>
        <w:gridCol w:w="437"/>
        <w:gridCol w:w="268"/>
        <w:gridCol w:w="289"/>
        <w:gridCol w:w="291"/>
        <w:gridCol w:w="10"/>
        <w:gridCol w:w="112"/>
        <w:gridCol w:w="22"/>
        <w:gridCol w:w="602"/>
        <w:gridCol w:w="104"/>
        <w:gridCol w:w="1595"/>
        <w:gridCol w:w="74"/>
        <w:gridCol w:w="30"/>
        <w:gridCol w:w="265"/>
        <w:gridCol w:w="616"/>
      </w:tblGrid>
      <w:tr w:rsidR="004A5F9C" w:rsidRPr="004A5F9C" w14:paraId="507B4115" w14:textId="77777777" w:rsidTr="00AD20AF">
        <w:trPr>
          <w:trHeight w:val="170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D3D71" w14:textId="4C8870A9" w:rsidR="00446C6A" w:rsidRPr="00916865" w:rsidRDefault="00446C6A" w:rsidP="00670A78">
            <w:pPr>
              <w:jc w:val="center"/>
              <w:rPr>
                <w:rStyle w:val="Hyperlink"/>
                <w:rFonts w:ascii="Verdana" w:hAnsi="Verdana"/>
                <w:b/>
                <w:bCs/>
                <w:color w:val="CD2835"/>
                <w:sz w:val="24"/>
                <w:szCs w:val="24"/>
                <w:u w:val="none" w:color="FBC24E"/>
              </w:rPr>
            </w:pPr>
            <w:r w:rsidRPr="00916865">
              <w:rPr>
                <w:rFonts w:ascii="Verdana" w:hAnsi="Verdana"/>
                <w:b/>
                <w:bCs/>
                <w:color w:val="CD2835"/>
                <w:sz w:val="24"/>
                <w:szCs w:val="24"/>
                <w:u w:color="FBC24E"/>
              </w:rPr>
              <w:t xml:space="preserve">PLEASE RETURN COMPLETED FORMS TO: </w:t>
            </w:r>
            <w:hyperlink r:id="rId14" w:history="1">
              <w:r w:rsidRPr="00916865">
                <w:rPr>
                  <w:rStyle w:val="Hyperlink"/>
                  <w:rFonts w:ascii="Verdana" w:hAnsi="Verdana"/>
                  <w:b/>
                  <w:bCs/>
                  <w:color w:val="CD2835"/>
                  <w:sz w:val="24"/>
                  <w:szCs w:val="24"/>
                  <w:u w:color="000000" w:themeColor="text1"/>
                </w:rPr>
                <w:t>warmandwell@nea.org.uk</w:t>
              </w:r>
            </w:hyperlink>
          </w:p>
          <w:p w14:paraId="6485E714" w14:textId="45BC1B12" w:rsidR="00885604" w:rsidRPr="00916865" w:rsidRDefault="009C4FEC" w:rsidP="00885604">
            <w:pPr>
              <w:jc w:val="center"/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</w:pP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  <w:t>REFERRAL FORMS</w:t>
            </w:r>
            <w:r w:rsidR="00FE33A5"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MUST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BE SUBMITTED IN 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WORD FORMA</w:t>
            </w:r>
            <w:r w:rsidR="00FD6FEF"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T</w:t>
            </w: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 xml:space="preserve"> ONLY</w:t>
            </w:r>
          </w:p>
          <w:p w14:paraId="44F0445B" w14:textId="5D462B62" w:rsidR="00670A78" w:rsidRPr="004A5F9C" w:rsidRDefault="009C4FEC" w:rsidP="00885604">
            <w:pPr>
              <w:jc w:val="center"/>
              <w:rPr>
                <w:rFonts w:ascii="Verdana" w:hAnsi="Verdana" w:cs="Arial"/>
                <w:b/>
                <w:bCs/>
                <w:color w:val="002752"/>
                <w:sz w:val="24"/>
                <w:szCs w:val="24"/>
                <w:u w:val="single" w:color="000000" w:themeColor="text1"/>
              </w:rPr>
            </w:pPr>
            <w:r w:rsidRPr="00916865">
              <w:rPr>
                <w:rFonts w:ascii="Verdana" w:hAnsi="Verdana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PDF FORMS WILL NOT BE ACCEPTED</w:t>
            </w:r>
          </w:p>
        </w:tc>
      </w:tr>
      <w:tr w:rsidR="004A5F9C" w:rsidRPr="004A5F9C" w14:paraId="18F9D165" w14:textId="77777777" w:rsidTr="004A5F9C">
        <w:trPr>
          <w:trHeight w:val="510"/>
          <w:jc w:val="center"/>
        </w:trPr>
        <w:tc>
          <w:tcPr>
            <w:tcW w:w="2154" w:type="dxa"/>
            <w:gridSpan w:val="2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763AB" w14:textId="23E15D2C" w:rsidR="00446C6A" w:rsidRPr="004A5F9C" w:rsidRDefault="00446C6A" w:rsidP="000545E3">
            <w:pPr>
              <w:rPr>
                <w:rFonts w:ascii="Verdana Pro Cond" w:hAnsi="Verdana Pro Cond"/>
                <w:b/>
                <w:bCs/>
                <w:i/>
                <w:iCs/>
                <w:color w:val="002752"/>
                <w:sz w:val="28"/>
                <w:szCs w:val="28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Warm and Well Ref</w:t>
            </w:r>
            <w:r w:rsidR="0010769B"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 xml:space="preserve">: </w:t>
            </w:r>
            <w:r w:rsidRPr="004A5F9C">
              <w:rPr>
                <w:rFonts w:ascii="Verdana Pro Cond" w:hAnsi="Verdana Pro Cond" w:cs="Arial"/>
                <w:b/>
                <w:bCs/>
                <w:i/>
                <w:iCs/>
                <w:color w:val="002752"/>
                <w:sz w:val="20"/>
                <w:szCs w:val="20"/>
              </w:rPr>
              <w:t>(NEA Only)</w:t>
            </w:r>
          </w:p>
        </w:tc>
        <w:tc>
          <w:tcPr>
            <w:tcW w:w="3074" w:type="dxa"/>
            <w:gridSpan w:val="8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0827AD9" w14:textId="039176ED" w:rsidR="00446C6A" w:rsidRPr="004A5F9C" w:rsidRDefault="00446C6A" w:rsidP="000545E3">
            <w:pPr>
              <w:rPr>
                <w:rFonts w:ascii="Verdana Pro Cond" w:hAnsi="Verdana Pro Cond"/>
                <w:color w:val="002752"/>
                <w:sz w:val="20"/>
                <w:szCs w:val="20"/>
              </w:rPr>
            </w:pP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FEE9BE"/>
            <w:vAlign w:val="center"/>
          </w:tcPr>
          <w:p w14:paraId="08AFB193" w14:textId="7EE515AA" w:rsidR="00446C6A" w:rsidRPr="004A5F9C" w:rsidRDefault="00446C6A" w:rsidP="000545E3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Referral Date:</w:t>
            </w:r>
          </w:p>
        </w:tc>
        <w:tc>
          <w:tcPr>
            <w:tcW w:w="3420" w:type="dxa"/>
            <w:gridSpan w:val="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FFFFFF" w:themeFill="background1"/>
            <w:vAlign w:val="center"/>
          </w:tcPr>
          <w:p w14:paraId="34D6369C" w14:textId="56BEDA6F" w:rsidR="00446C6A" w:rsidRPr="004A5F9C" w:rsidRDefault="00446C6A" w:rsidP="00D8676C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BE8248E" w14:textId="77777777" w:rsidTr="004A5F9C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87F1EC" w14:textId="50DEF91A" w:rsidR="00FD197E" w:rsidRPr="004A5F9C" w:rsidRDefault="00FD197E" w:rsidP="0010769B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Referral Agent</w:t>
            </w:r>
            <w:r w:rsidR="0010769B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: 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(Please include name</w:t>
            </w:r>
            <w:r w:rsidR="0010769B"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, organisation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 xml:space="preserve"> and contact number</w:t>
            </w:r>
            <w:r w:rsidR="0010769B"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 xml:space="preserve"> and/or email address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)</w:t>
            </w:r>
          </w:p>
        </w:tc>
        <w:tc>
          <w:tcPr>
            <w:tcW w:w="5424" w:type="dxa"/>
            <w:gridSpan w:val="1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FFFFFF" w:themeFill="background1"/>
            <w:vAlign w:val="center"/>
          </w:tcPr>
          <w:p w14:paraId="0E227B7D" w14:textId="30DBC0BB" w:rsidR="00FD197E" w:rsidRPr="004A5F9C" w:rsidRDefault="00FD197E" w:rsidP="00A70DC3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092ED77" w14:textId="77777777" w:rsidTr="004A5F9C">
        <w:trPr>
          <w:trHeight w:val="369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F8C50B" w14:textId="0039FC1A" w:rsidR="003B21F2" w:rsidRPr="004A5F9C" w:rsidRDefault="003B21F2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How did the client hear about the Project?</w:t>
            </w:r>
          </w:p>
        </w:tc>
        <w:tc>
          <w:tcPr>
            <w:tcW w:w="5424" w:type="dxa"/>
            <w:gridSpan w:val="1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FFFFFF" w:themeFill="background1"/>
            <w:vAlign w:val="center"/>
          </w:tcPr>
          <w:p w14:paraId="5CAC1448" w14:textId="77777777" w:rsidR="003B21F2" w:rsidRPr="004A5F9C" w:rsidRDefault="003B21F2" w:rsidP="00A70DC3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09D2B2EB" w14:textId="77777777" w:rsidTr="004A5F9C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8EC319" w14:textId="0F0E1EC2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GDPR Consent for Referral Given? </w:t>
            </w:r>
            <w:r w:rsidRPr="004A5F9C"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  <w:t>(Please note we cannot continue unless approval is given)</w:t>
            </w: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vAlign w:val="center"/>
          </w:tcPr>
          <w:p w14:paraId="77DF72C4" w14:textId="16F03147" w:rsidR="00446C6A" w:rsidRPr="004A5F9C" w:rsidRDefault="00446C6A" w:rsidP="00FD197E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63742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5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242BD7E" w14:textId="327F321F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bCs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699" w:type="dxa"/>
            <w:gridSpan w:val="3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FFFFFF" w:themeFill="background1"/>
            <w:vAlign w:val="center"/>
          </w:tcPr>
          <w:p w14:paraId="36F2692A" w14:textId="77777777" w:rsidR="00446C6A" w:rsidRPr="004A5F9C" w:rsidRDefault="00446C6A" w:rsidP="00FD197E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97864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FFFFFF" w:themeFill="background1"/>
                <w:vAlign w:val="center"/>
              </w:tcPr>
              <w:p w14:paraId="656C6104" w14:textId="7E31452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15A3055" w14:textId="77777777" w:rsidTr="00375034">
        <w:trPr>
          <w:trHeight w:val="510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DF5203" w14:textId="362655E7" w:rsidR="00446C6A" w:rsidRPr="004A5F9C" w:rsidRDefault="00446C6A" w:rsidP="00446C6A">
            <w:pPr>
              <w:jc w:val="center"/>
              <w:rPr>
                <w:rFonts w:ascii="Verdana" w:hAnsi="Verdana" w:cs="Arial"/>
                <w:b/>
                <w:bCs/>
                <w:color w:val="002752"/>
                <w:spacing w:val="20"/>
                <w:sz w:val="48"/>
                <w:szCs w:val="48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CLIENT INFORMATION</w:t>
            </w:r>
          </w:p>
        </w:tc>
      </w:tr>
      <w:tr w:rsidR="004A5F9C" w:rsidRPr="004A5F9C" w14:paraId="686DAD2E" w14:textId="77777777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5A8F06" w14:textId="528FD3EA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Name:</w:t>
            </w:r>
          </w:p>
        </w:tc>
        <w:tc>
          <w:tcPr>
            <w:tcW w:w="8261" w:type="dxa"/>
            <w:gridSpan w:val="24"/>
            <w:tcBorders>
              <w:top w:val="single" w:sz="12" w:space="0" w:color="002752"/>
              <w:left w:val="single" w:sz="2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DA707" w14:textId="07CFB07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BAB7339" w14:textId="77777777" w:rsidTr="004A5F9C">
        <w:trPr>
          <w:trHeight w:val="340"/>
          <w:jc w:val="center"/>
        </w:trPr>
        <w:tc>
          <w:tcPr>
            <w:tcW w:w="2381" w:type="dxa"/>
            <w:gridSpan w:val="4"/>
            <w:tcBorders>
              <w:top w:val="single" w:sz="4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99E71" w14:textId="603FB213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Address (Must include 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full 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postcode):</w:t>
            </w:r>
          </w:p>
        </w:tc>
        <w:tc>
          <w:tcPr>
            <w:tcW w:w="8261" w:type="dxa"/>
            <w:gridSpan w:val="24"/>
            <w:tcBorders>
              <w:top w:val="single" w:sz="4" w:space="0" w:color="ADB2DB"/>
              <w:left w:val="single" w:sz="2" w:space="0" w:color="ADB2DB"/>
              <w:bottom w:val="single" w:sz="2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6ED9EE" w14:textId="66952AA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182BF228" w14:textId="77777777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7043F9" w14:textId="4F6DF29A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Date of Birth:</w:t>
            </w:r>
          </w:p>
        </w:tc>
        <w:tc>
          <w:tcPr>
            <w:tcW w:w="3258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E9825F" w14:textId="4A59757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FEE9BE"/>
            <w:vAlign w:val="center"/>
          </w:tcPr>
          <w:p w14:paraId="233B3395" w14:textId="789FF349" w:rsidR="00446C6A" w:rsidRPr="004A5F9C" w:rsidRDefault="00446C6A" w:rsidP="00446C6A">
            <w:pPr>
              <w:jc w:val="center"/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Tel No:</w:t>
            </w:r>
          </w:p>
        </w:tc>
        <w:tc>
          <w:tcPr>
            <w:tcW w:w="4010" w:type="dxa"/>
            <w:gridSpan w:val="1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7CEC815E" w14:textId="27B44505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2C9E0B7A" w14:textId="77777777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F59782" w14:textId="2D149944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Email Address:</w:t>
            </w:r>
          </w:p>
        </w:tc>
        <w:tc>
          <w:tcPr>
            <w:tcW w:w="8261" w:type="dxa"/>
            <w:gridSpan w:val="24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D6B302" w14:textId="57A4D6E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6EE9A190" w14:textId="4759026B" w:rsidTr="004A5F9C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8E1041" w14:textId="71E9E0DE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Gender:</w:t>
            </w:r>
          </w:p>
        </w:tc>
        <w:tc>
          <w:tcPr>
            <w:tcW w:w="3117" w:type="dxa"/>
            <w:gridSpan w:val="8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1295AE" w14:textId="77777777" w:rsidR="00446C6A" w:rsidRPr="004A5F9C" w:rsidRDefault="00446C6A" w:rsidP="00446C6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Male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770207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3D525E2" w14:textId="36F6059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025" w:type="dxa"/>
            <w:gridSpan w:val="8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052F04" w14:textId="0E6D57FC" w:rsidR="00446C6A" w:rsidRPr="004A5F9C" w:rsidRDefault="00446C6A" w:rsidP="00446C6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Female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525337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5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FFFFFF"/>
                <w:vAlign w:val="center"/>
              </w:tcPr>
              <w:p w14:paraId="3CBE9E0F" w14:textId="47D664B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86ACCE8" w14:textId="77777777" w:rsidTr="00375034">
        <w:trPr>
          <w:trHeight w:val="510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E80DEC" w14:textId="320FAACB" w:rsidR="00446C6A" w:rsidRPr="00375034" w:rsidRDefault="00446C6A" w:rsidP="00446C6A">
            <w:pPr>
              <w:jc w:val="center"/>
              <w:rPr>
                <w:rFonts w:ascii="Verdana" w:hAnsi="Verdana" w:cs="Arial"/>
                <w:b/>
                <w:bCs/>
                <w:color w:val="FBC24E"/>
                <w:spacing w:val="20"/>
                <w:sz w:val="48"/>
                <w:szCs w:val="48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HEALTH &amp; WELL BEING</w:t>
            </w:r>
          </w:p>
        </w:tc>
      </w:tr>
      <w:tr w:rsidR="004A5F9C" w:rsidRPr="004A5F9C" w14:paraId="29CE39A1" w14:textId="6A3A4F44" w:rsidTr="004A5F9C">
        <w:trPr>
          <w:trHeight w:val="510"/>
          <w:jc w:val="center"/>
        </w:trPr>
        <w:tc>
          <w:tcPr>
            <w:tcW w:w="4096" w:type="dxa"/>
            <w:gridSpan w:val="7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43C6A2" w14:textId="48EEE257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Has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 received the flu jab within the last year?</w:t>
            </w:r>
          </w:p>
        </w:tc>
        <w:tc>
          <w:tcPr>
            <w:tcW w:w="2268" w:type="dxa"/>
            <w:gridSpan w:val="8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AA5F4" w14:textId="74AF8AB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tc>
          <w:tcPr>
            <w:tcW w:w="992" w:type="dxa"/>
            <w:gridSpan w:val="6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color w:val="002752"/>
                <w:sz w:val="24"/>
                <w:szCs w:val="24"/>
              </w:rPr>
              <w:id w:val="-6825188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47981F8" w14:textId="5F93D92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301" w:type="dxa"/>
            <w:gridSpan w:val="3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3D6812" w14:textId="142C59B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72210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5" w:type="dxa"/>
                <w:gridSpan w:val="4"/>
                <w:tcBorders>
                  <w:top w:val="single" w:sz="12" w:space="0" w:color="002752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FFFFFF"/>
                <w:vAlign w:val="center"/>
              </w:tcPr>
              <w:p w14:paraId="59FFCB07" w14:textId="66C45364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97BAA3D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2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BB6AC" w14:textId="09D6A899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any household occupant suffer from any of the following Respiratory health conditions? </w:t>
            </w: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A5F9C" w:rsidRPr="004A5F9C" w14:paraId="617DD88E" w14:textId="77777777" w:rsidTr="00AD20A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3E4ACB" w14:textId="241EC228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Asthma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87713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CC828B6" w14:textId="04B8979D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CE9539" w14:textId="393560D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Bronchitis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17633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3F9403" w14:textId="5815220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F1DE492" w14:textId="2D23C968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COPD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35083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8D698B2" w14:textId="4EFC282F" w:rsidR="00446C6A" w:rsidRPr="004A5F9C" w:rsidRDefault="00446C6A" w:rsidP="00446C6A">
                <w:pPr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BACAE77" w14:textId="3C998994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Cystic Fibrosis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5946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AAE0836" w14:textId="003903E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A247DFE" w14:textId="77777777" w:rsidTr="00AD20AF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10581" w14:textId="3BCECD0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Emphysema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434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FD0D7D" w14:textId="659239CF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7FB5645" w14:textId="4674037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Pneumonia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37698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0295116" w14:textId="325D115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C187F6C" w14:textId="348D1DE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35057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2DD488D" w14:textId="24C20390" w:rsidR="00446C6A" w:rsidRPr="004A5F9C" w:rsidRDefault="00446C6A" w:rsidP="00446C6A">
                <w:pPr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34F580" w14:textId="420F6575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280684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0BB3D1E" w14:textId="63B4118B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9CFE47F" w14:textId="77777777" w:rsidTr="004A5F9C">
        <w:trPr>
          <w:trHeight w:val="510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AC144" w14:textId="62F37355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1A37CD69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24494DE7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2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193442" w14:textId="7D4051B7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suffer from any of the following Cardiovascular health conditions?</w:t>
            </w:r>
          </w:p>
          <w:p w14:paraId="3A8F3DF9" w14:textId="19B280DE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A5F9C" w:rsidRPr="004A5F9C" w14:paraId="1378E90C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F4C949" w14:textId="326982F9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Angina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1925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5DAF37A" w14:textId="699A3097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BBB4FD6" w14:textId="305E6E9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Coronary Heart Disease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55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BF28748" w14:textId="6AF6843D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3C9405" w14:textId="66F3D0D6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Diabetes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95241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9076CDE" w14:textId="6DAE46B6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CE84D74" w14:textId="5A7BD05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Heart condition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981895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2" w:space="0" w:color="D4D7EC"/>
                  <w:left w:val="single" w:sz="2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6F01596" w14:textId="5F3787B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25C19FD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70994B" w14:textId="7F6EB57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High Blood Pressure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028393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5748F" w14:textId="5D4A2FA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E459980" w14:textId="33C1EF79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Stroke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57034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F1E72C7" w14:textId="72294534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262DBB" w14:textId="5F6EB51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2033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9B55F70" w14:textId="3526C405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E1B12F1" w14:textId="2B3ACD48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89114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2" w:space="0" w:color="ADB2DB"/>
                  <w:bottom w:val="single" w:sz="2" w:space="0" w:color="D4D7EC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4FB29DC9" w14:textId="09E2185A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8CE9D4D" w14:textId="77777777" w:rsidTr="004A5F9C">
        <w:trPr>
          <w:trHeight w:val="510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D139BC" w14:textId="088903C2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4A9F355A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4F85A99C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9F9CC6" w14:textId="23C345F4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lastRenderedPageBreak/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suffer from any of the following Mental health conditions?</w:t>
            </w:r>
          </w:p>
          <w:p w14:paraId="72EB7F75" w14:textId="294E4853" w:rsidR="00446C6A" w:rsidRPr="004A5F9C" w:rsidRDefault="00446C6A" w:rsidP="00446C6A">
            <w:pPr>
              <w:pStyle w:val="Quote"/>
              <w:rPr>
                <w:rFonts w:ascii="Verdana Pro Cond" w:hAnsi="Verdana Pro Cond"/>
                <w:color w:val="002752"/>
                <w:sz w:val="24"/>
                <w:szCs w:val="24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A5F9C" w:rsidRPr="004A5F9C" w14:paraId="2008432D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6A8D01" w14:textId="100195D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Anxiety Disorders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19088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00413" w14:textId="0D8816F4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D994D41" w14:textId="049E9DC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Bi-Polar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421616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D35964D" w14:textId="7EBBF02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D3B9B9" w14:textId="6339B25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Borderline Personality Disorder (BPD)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62913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488DF6C" w14:textId="6AA5AA73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1F01DAE" w14:textId="171A3053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Depression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19300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3AF882F" w14:textId="45B45ACB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E3EFA0A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DE9D28" w14:textId="5BC09C30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Obsessive–Compulsive Disorder (OCD)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06554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33FD8D5" w14:textId="7805F36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36E19ED" w14:textId="5ED9E20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Post-Traumatic Stress Disorder (PTSD)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58083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E57BEE" w14:textId="283F686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BD02357" w14:textId="5082BD75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75225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AE89E30" w14:textId="42AB18D5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909929E" w14:textId="38E4695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90972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F4AA8E9" w14:textId="2DAAE14A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FBF8DCC" w14:textId="77777777" w:rsidTr="004A5F9C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DF858D" w14:textId="6E9FB4C9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1E86ADA0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C21AAA1" w14:textId="77777777" w:rsidTr="004A5F9C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62F947" w14:textId="72EB0BCB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suffer from any of the following chronic health conditions?</w:t>
            </w:r>
          </w:p>
          <w:p w14:paraId="06AAA8FD" w14:textId="4D01D4F6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4"/>
                <w:szCs w:val="24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Please tick all that apply.</w:t>
            </w:r>
            <w:r w:rsidRPr="004A5F9C">
              <w:rPr>
                <w:rFonts w:ascii="Verdana Pro Cond" w:hAnsi="Verdana Pro Cond"/>
                <w:i/>
                <w:iCs/>
                <w:color w:val="002752"/>
                <w:sz w:val="20"/>
                <w:szCs w:val="20"/>
              </w:rPr>
              <w:t xml:space="preserve"> </w:t>
            </w: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'Other' has been selected, please provide further information below.</w:t>
            </w:r>
          </w:p>
        </w:tc>
      </w:tr>
      <w:tr w:rsidR="004A5F9C" w:rsidRPr="004A5F9C" w14:paraId="4317E6F5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08CB2" w14:textId="468BBC6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ADHD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134157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B226B91" w14:textId="70B045D7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28590E2" w14:textId="56DA091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Alzheimer's Disease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1964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9142E02" w14:textId="3B94F128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635B899" w14:textId="349FC71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Arthritis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5695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5F7B66D" w14:textId="719F91EA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B1E3C33" w14:textId="7C35623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Autism spectrum disorder (ASD)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58835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1F8711B" w14:textId="2F5335C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50BEA70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93C591" w14:textId="6DED39F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Cancer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4489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60F261C" w14:textId="35744A22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E360997" w14:textId="6A11D1DD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Dementia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14351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A1AC4CA" w14:textId="5BF45FE6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FC588B" w14:textId="3B320E7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Fibromyalgia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05139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EDD9A31" w14:textId="11ADC1B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67157DE" w14:textId="6C064C1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Epilepsy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05878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544A21D" w14:textId="26420DB3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6E20B60" w14:textId="77777777" w:rsidTr="004330F7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888C32" w14:textId="1E23E55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Endometriosis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12231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976FE6D" w14:textId="494CCC1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50B9880" w14:textId="36EDF8EE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Osteoporosis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28576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8E65EEA" w14:textId="490FE8A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D3E684" w14:textId="2E902B3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80726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43F0F93" w14:textId="33E9F3E0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454807" w14:textId="08E7E4C2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67952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6E91546" w14:textId="579B609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CD5AA1E" w14:textId="77777777" w:rsidTr="004A5F9C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984177" w14:textId="58A37725" w:rsidR="00446C6A" w:rsidRPr="004A5F9C" w:rsidRDefault="00446C6A" w:rsidP="00446C6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0B8733AA" w14:textId="77777777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0EBD1D16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vMerge w:val="restart"/>
            <w:tcBorders>
              <w:top w:val="single" w:sz="12" w:space="0" w:color="002752"/>
              <w:left w:val="single" w:sz="12" w:space="0" w:color="002752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0F763D" w14:textId="061B4610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have a recognised disability?</w:t>
            </w:r>
          </w:p>
          <w:p w14:paraId="0F6AC485" w14:textId="7D37CA3D" w:rsidR="00446C6A" w:rsidRPr="004A5F9C" w:rsidRDefault="00446C6A" w:rsidP="00446C6A">
            <w:pPr>
              <w:rPr>
                <w:rFonts w:ascii="Verdana Pro Cond" w:hAnsi="Verdana Pro Cond"/>
                <w:i/>
                <w:iCs/>
                <w:color w:val="002752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7548" w:type="dxa"/>
            <w:gridSpan w:val="22"/>
            <w:tcBorders>
              <w:top w:val="single" w:sz="12" w:space="0" w:color="002752"/>
              <w:left w:val="single" w:sz="4" w:space="0" w:color="ADB2DB"/>
              <w:bottom w:val="single" w:sz="2" w:space="0" w:color="BFBFBF" w:themeColor="background1" w:themeShade="BF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88397" w14:textId="62DCBAD3" w:rsidR="00446C6A" w:rsidRPr="004A5F9C" w:rsidRDefault="00446C6A" w:rsidP="00446C6A">
            <w:pPr>
              <w:jc w:val="both"/>
              <w:rPr>
                <w:rFonts w:ascii="Verdana Pro Cond" w:hAnsi="Verdana Pro Cond" w:cs="Arial"/>
                <w:bCs/>
                <w:i/>
                <w:i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Cs/>
                <w:i/>
                <w:iCs/>
                <w:color w:val="002752"/>
                <w:sz w:val="20"/>
                <w:szCs w:val="20"/>
              </w:rPr>
              <w:t>In accordance with the Disability Discrimination Act 1995, a disability is defined as a physical or mental impairment which has a substantial and long-term effect on a person’s ability to carry out normal day to day activities.</w:t>
            </w:r>
          </w:p>
        </w:tc>
      </w:tr>
      <w:tr w:rsidR="004A5F9C" w:rsidRPr="004A5F9C" w14:paraId="33A1CBDF" w14:textId="5416AF93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002752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41BD38" w14:textId="6816CB79" w:rsidR="00446C6A" w:rsidRPr="004A5F9C" w:rsidRDefault="00446C6A" w:rsidP="00446C6A">
            <w:pPr>
              <w:jc w:val="center"/>
              <w:rPr>
                <w:rFonts w:ascii="Verdana Pro Cond" w:hAnsi="Verdana Pro Cond"/>
                <w:color w:val="002752"/>
              </w:rPr>
            </w:pPr>
          </w:p>
        </w:tc>
        <w:tc>
          <w:tcPr>
            <w:tcW w:w="2833" w:type="dxa"/>
            <w:gridSpan w:val="8"/>
            <w:tcBorders>
              <w:top w:val="single" w:sz="4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191F2" w14:textId="6A2BB8E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17754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2" w:space="0" w:color="BFBFBF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103C3C" w14:textId="14821178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2" w:space="0" w:color="BFBFBF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0E3F4" w14:textId="7082ADFB" w:rsidR="00446C6A" w:rsidRPr="004A5F9C" w:rsidRDefault="00446C6A" w:rsidP="00446C6A">
            <w:pPr>
              <w:rPr>
                <w:rFonts w:ascii="Verdana Pro Cond" w:hAnsi="Verdana Pro Cond" w:cs="Arial"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82426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2" w:space="0" w:color="BFBFBF" w:themeColor="background1" w:themeShade="BF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55A72E6" w14:textId="299B4C0E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981C2F1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A158A" w14:textId="52EB2C17" w:rsidR="00446C6A" w:rsidRPr="004A5F9C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833" w:type="dxa"/>
            <w:gridSpan w:val="8"/>
            <w:tcBorders>
              <w:top w:val="single" w:sz="2" w:space="0" w:color="ADB2DB"/>
              <w:left w:val="single" w:sz="4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92993" w14:textId="6FA51441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89786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DCA919" w14:textId="0E1C15CD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721" w:type="dxa"/>
            <w:gridSpan w:val="11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B1217" w14:textId="1A5BE6C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3120B34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E1081B" w14:textId="6AC8A306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a Blue Badge Holder?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00A231" w14:textId="3D36AAA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679626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F5AF5FD" w14:textId="63013189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BA9A0" w14:textId="71A5C5FB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456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1C73A3E" w14:textId="65FC3CBB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1CB8226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7C3CE2" w14:textId="44799A27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have mobility problems?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733C8B" w14:textId="381FF7FA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301044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74A7043" w14:textId="129CB746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56F2C4" w14:textId="64A15A6E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87152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AE65804" w14:textId="1EFDBCD9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8F36476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4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6ED447" w14:textId="468AF7D8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 currently pregnant or has recently given birth?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2703F" w14:textId="577634D8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921169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2" w:space="0" w:color="ADB2DB"/>
                  <w:bottom w:val="single" w:sz="12" w:space="0" w:color="002752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CF29C64" w14:textId="4A17CC76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2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vAlign w:val="center"/>
          </w:tcPr>
          <w:p w14:paraId="1A291388" w14:textId="5DF3618F" w:rsidR="00446C6A" w:rsidRPr="004A5F9C" w:rsidRDefault="00446C6A" w:rsidP="0062417D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599757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4DEF896" w14:textId="3ED197CD" w:rsidR="00446C6A" w:rsidRPr="004A5F9C" w:rsidRDefault="00446C6A" w:rsidP="0062417D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642632E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64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DC1B22" w14:textId="6D8D0215" w:rsidR="00446C6A" w:rsidRPr="004A5F9C" w:rsidRDefault="00446C6A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Has the client</w:t>
            </w:r>
            <w:r w:rsidR="00FD197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 recently had any falls resulting in a hospital stay or visit?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75BC01" w14:textId="2C1C7F54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30720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ABA5605" w14:textId="646D3C2F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82C79F" w14:textId="4970421C" w:rsidR="00446C6A" w:rsidRPr="004A5F9C" w:rsidRDefault="00446C6A" w:rsidP="00446C6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45731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930F561" w14:textId="041C2E2C" w:rsidR="00446C6A" w:rsidRPr="004A5F9C" w:rsidRDefault="00446C6A" w:rsidP="00446C6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BE93CEE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4"/>
          <w:jc w:val="center"/>
        </w:trPr>
        <w:tc>
          <w:tcPr>
            <w:tcW w:w="3094" w:type="dxa"/>
            <w:gridSpan w:val="6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48DB68" w14:textId="201DB852" w:rsidR="00130F91" w:rsidRPr="004A5F9C" w:rsidRDefault="00130F91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yes, please provide details:</w:t>
            </w:r>
          </w:p>
        </w:tc>
        <w:tc>
          <w:tcPr>
            <w:tcW w:w="7548" w:type="dxa"/>
            <w:gridSpan w:val="22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11617" w14:textId="77777777" w:rsidR="00130F91" w:rsidRPr="004A5F9C" w:rsidRDefault="00130F91" w:rsidP="00130F91">
            <w:pPr>
              <w:rPr>
                <w:rFonts w:ascii="Verdana Pro Cond" w:hAnsi="Verdana Pro Cond" w:cs="Arial"/>
                <w:color w:val="002752"/>
                <w:sz w:val="24"/>
                <w:szCs w:val="24"/>
              </w:rPr>
            </w:pPr>
          </w:p>
        </w:tc>
      </w:tr>
      <w:tr w:rsidR="004A5F9C" w:rsidRPr="004A5F9C" w14:paraId="47C460E0" w14:textId="77777777" w:rsidTr="004A5F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850BCA" w14:textId="432DCCC1" w:rsidR="00130F91" w:rsidRPr="004A5F9C" w:rsidRDefault="00130F91" w:rsidP="00130F9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Does the client have multiple health issues?</w:t>
            </w:r>
            <w:r w:rsidR="00D2469D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(2 or more)</w:t>
            </w:r>
          </w:p>
        </w:tc>
        <w:tc>
          <w:tcPr>
            <w:tcW w:w="2833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222D96" w14:textId="3DD4DF1C" w:rsidR="00130F91" w:rsidRPr="004A5F9C" w:rsidRDefault="00130F91" w:rsidP="00130F9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606171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4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53B87DF" w14:textId="2A80171B" w:rsidR="00130F91" w:rsidRPr="004A5F9C" w:rsidRDefault="00130F91" w:rsidP="00130F9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D82837" w14:textId="0F0329CC" w:rsidR="00130F91" w:rsidRPr="004A5F9C" w:rsidRDefault="00130F91" w:rsidP="00130F9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083826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1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A8B9448" w14:textId="0767396D" w:rsidR="00130F91" w:rsidRPr="004A5F9C" w:rsidRDefault="00130F91" w:rsidP="00130F9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3B291F5" w14:textId="77777777" w:rsidR="008B4E34" w:rsidRPr="004A5F9C" w:rsidRDefault="008B4E34">
      <w:pPr>
        <w:rPr>
          <w:color w:val="002752"/>
        </w:rPr>
      </w:pPr>
    </w:p>
    <w:p w14:paraId="6C609880" w14:textId="089A2760" w:rsidR="008B4E34" w:rsidRPr="004A5F9C" w:rsidRDefault="003B21F2">
      <w:pPr>
        <w:rPr>
          <w:color w:val="002752"/>
        </w:rPr>
      </w:pPr>
      <w:r w:rsidRPr="004A5F9C">
        <w:rPr>
          <w:color w:val="002752"/>
        </w:rPr>
        <w:br w:type="page"/>
      </w:r>
    </w:p>
    <w:tbl>
      <w:tblPr>
        <w:tblW w:w="4804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2384"/>
        <w:gridCol w:w="1145"/>
        <w:gridCol w:w="141"/>
        <w:gridCol w:w="134"/>
        <w:gridCol w:w="9"/>
        <w:gridCol w:w="708"/>
        <w:gridCol w:w="703"/>
        <w:gridCol w:w="254"/>
        <w:gridCol w:w="36"/>
        <w:gridCol w:w="1126"/>
        <w:gridCol w:w="149"/>
        <w:gridCol w:w="1246"/>
        <w:gridCol w:w="30"/>
        <w:gridCol w:w="1436"/>
        <w:gridCol w:w="252"/>
        <w:gridCol w:w="889"/>
      </w:tblGrid>
      <w:tr w:rsidR="004A5F9C" w:rsidRPr="004A5F9C" w14:paraId="46F16AFF" w14:textId="77777777" w:rsidTr="00375034">
        <w:trPr>
          <w:trHeight w:val="454"/>
          <w:jc w:val="center"/>
        </w:trPr>
        <w:tc>
          <w:tcPr>
            <w:tcW w:w="10642" w:type="dxa"/>
            <w:gridSpan w:val="16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C8259" w14:textId="1B17587C" w:rsidR="00797994" w:rsidRPr="00375034" w:rsidRDefault="00AD449A" w:rsidP="00797994">
            <w:pPr>
              <w:jc w:val="center"/>
              <w:rPr>
                <w:rFonts w:ascii="Verdana" w:hAnsi="Verdana" w:cs="Arial"/>
                <w:b/>
                <w:bCs/>
                <w:color w:val="FBC24E"/>
                <w:spacing w:val="20"/>
                <w:sz w:val="48"/>
                <w:szCs w:val="48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lastRenderedPageBreak/>
              <w:t>HOUSEHOLD</w:t>
            </w:r>
          </w:p>
        </w:tc>
      </w:tr>
      <w:tr w:rsidR="004A5F9C" w:rsidRPr="004A5F9C" w14:paraId="1968FABE" w14:textId="77777777" w:rsidTr="004A5F9C">
        <w:trPr>
          <w:trHeight w:val="283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bottom w:val="single" w:sz="12" w:space="0" w:color="D9D9D9" w:themeColor="background1" w:themeShade="D9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0A5E1A" w14:textId="05595D7B" w:rsidR="00394C13" w:rsidRPr="004A5F9C" w:rsidRDefault="00394C13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client’s housing status?</w:t>
            </w:r>
          </w:p>
          <w:p w14:paraId="6151CA93" w14:textId="42B0495C" w:rsidR="00394C13" w:rsidRPr="004A5F9C" w:rsidRDefault="00394C13" w:rsidP="00A01635">
            <w:pPr>
              <w:rPr>
                <w:i/>
                <w:iCs/>
                <w:color w:val="002752"/>
              </w:rPr>
            </w:pPr>
            <w:r w:rsidRPr="004A5F9C">
              <w:rPr>
                <w:rFonts w:ascii="Verdana Pro Cond" w:hAnsi="Verdana Pro Cond"/>
                <w:i/>
                <w:iCs/>
                <w:color w:val="002752"/>
                <w:sz w:val="20"/>
                <w:szCs w:val="20"/>
              </w:rPr>
              <w:t>If 'Other' has been selected, please provide information below.</w:t>
            </w:r>
          </w:p>
        </w:tc>
        <w:tc>
          <w:tcPr>
            <w:tcW w:w="1145" w:type="dxa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D54411" w14:textId="19599555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Owner Occupier</w:t>
            </w:r>
          </w:p>
        </w:tc>
        <w:tc>
          <w:tcPr>
            <w:tcW w:w="992" w:type="dxa"/>
            <w:gridSpan w:val="4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5A111C6" w14:textId="0A3E4766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Private Tenant</w:t>
            </w:r>
          </w:p>
        </w:tc>
        <w:tc>
          <w:tcPr>
            <w:tcW w:w="993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33AB5A" w14:textId="5AD66BC2" w:rsidR="00394C13" w:rsidRPr="004A5F9C" w:rsidRDefault="00394C13" w:rsidP="00394C13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NIHE</w:t>
            </w:r>
          </w:p>
        </w:tc>
        <w:tc>
          <w:tcPr>
            <w:tcW w:w="1275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E12DC91" w14:textId="1BD2C347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Housing Association</w:t>
            </w:r>
          </w:p>
        </w:tc>
        <w:tc>
          <w:tcPr>
            <w:tcW w:w="1276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C416E0A" w14:textId="41B6D4EA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Co-Ownership</w:t>
            </w:r>
          </w:p>
        </w:tc>
        <w:tc>
          <w:tcPr>
            <w:tcW w:w="1688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728A59E" w14:textId="2A0AF8FD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Temporary</w:t>
            </w:r>
          </w:p>
          <w:p w14:paraId="25276760" w14:textId="64D18AF5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 xml:space="preserve">Accommodation </w:t>
            </w:r>
          </w:p>
        </w:tc>
        <w:tc>
          <w:tcPr>
            <w:tcW w:w="889" w:type="dxa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73B59D85" w14:textId="05E09B8C" w:rsidR="00394C13" w:rsidRPr="004A5F9C" w:rsidRDefault="00394C13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</w:tr>
      <w:tr w:rsidR="004A5F9C" w:rsidRPr="004A5F9C" w14:paraId="6E783851" w14:textId="77777777" w:rsidTr="004A5F9C">
        <w:trPr>
          <w:trHeight w:val="340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49F24C" w14:textId="43069FFC" w:rsidR="00394C13" w:rsidRPr="004A5F9C" w:rsidRDefault="00394C13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555384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5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27E139CF" w14:textId="5BEAFC1A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77066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gridSpan w:val="4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67378C5" w14:textId="7F278793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" w:type="dxa"/>
            <w:gridSpan w:val="3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color w:val="002752"/>
                <w:sz w:val="24"/>
                <w:szCs w:val="24"/>
              </w:rPr>
              <w:id w:val="13919289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7C9D38A" w14:textId="17AF3F47" w:rsidR="00394C13" w:rsidRPr="004A5F9C" w:rsidRDefault="00B63918" w:rsidP="00B63918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1275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color w:val="002752"/>
                <w:sz w:val="24"/>
                <w:szCs w:val="24"/>
              </w:rPr>
              <w:id w:val="19161949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ECC462" w14:textId="6E7FE94E" w:rsidR="00394C13" w:rsidRPr="004A5F9C" w:rsidRDefault="00B63918" w:rsidP="00B63918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sdtContent>
          </w:sdt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13348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4369A87" w14:textId="7AC0518C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335404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8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DD2E5FE" w14:textId="79020FA4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03264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9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ECDF68C" w14:textId="31F4AC25" w:rsidR="00394C13" w:rsidRPr="004A5F9C" w:rsidRDefault="00394C1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184D7EA" w14:textId="77777777" w:rsidTr="004A5F9C">
        <w:trPr>
          <w:trHeight w:val="567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1F62E" w14:textId="2B2AA2F5" w:rsidR="00797994" w:rsidRPr="004A5F9C" w:rsidRDefault="00F87D9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‘Other’ Notes</w:t>
            </w:r>
            <w:r w:rsidR="001526BE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:</w:t>
            </w:r>
          </w:p>
        </w:tc>
        <w:tc>
          <w:tcPr>
            <w:tcW w:w="8258" w:type="dxa"/>
            <w:gridSpan w:val="15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26260" w14:textId="29CA61BD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33FE0DF8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bottom w:val="single" w:sz="12" w:space="0" w:color="D9D9D9" w:themeColor="background1" w:themeShade="D9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A9BAD1" w14:textId="5854DA44" w:rsidR="00797994" w:rsidRPr="004A5F9C" w:rsidRDefault="0085762D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h</w:t>
            </w:r>
            <w:r w:rsidR="00797994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ousehold 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</w:t>
            </w:r>
            <w:r w:rsidR="00797994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eating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?</w:t>
            </w:r>
          </w:p>
        </w:tc>
        <w:tc>
          <w:tcPr>
            <w:tcW w:w="1420" w:type="dxa"/>
            <w:gridSpan w:val="3"/>
            <w:tcBorders>
              <w:top w:val="single" w:sz="12" w:space="0" w:color="002752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09D8C" w14:textId="0C685565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Oil</w:t>
            </w:r>
          </w:p>
        </w:tc>
        <w:tc>
          <w:tcPr>
            <w:tcW w:w="1420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858D17D" w14:textId="1F8DDD8C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Gas</w:t>
            </w:r>
          </w:p>
        </w:tc>
        <w:tc>
          <w:tcPr>
            <w:tcW w:w="1416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26962C8" w14:textId="5B3F9537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E7</w:t>
            </w:r>
          </w:p>
        </w:tc>
        <w:tc>
          <w:tcPr>
            <w:tcW w:w="1395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FFF593D" w14:textId="7D7E5EB7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Solid Fuel</w:t>
            </w:r>
          </w:p>
        </w:tc>
        <w:tc>
          <w:tcPr>
            <w:tcW w:w="1466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0F570C" w14:textId="27E05B96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LPG</w:t>
            </w:r>
          </w:p>
        </w:tc>
        <w:tc>
          <w:tcPr>
            <w:tcW w:w="1141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618B31B0" w14:textId="0FB5D601" w:rsidR="00797994" w:rsidRPr="004A5F9C" w:rsidRDefault="00797994" w:rsidP="00797994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</w:t>
            </w:r>
          </w:p>
        </w:tc>
      </w:tr>
      <w:tr w:rsidR="004A5F9C" w:rsidRPr="004A5F9C" w14:paraId="576A7C80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88951D" w14:textId="77777777" w:rsidR="00797994" w:rsidRPr="004A5F9C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2130927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ECD4B5C" w14:textId="130CD7EF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578284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4D0C962" w14:textId="53ADD261" w:rsidR="00797994" w:rsidRPr="004A5F9C" w:rsidRDefault="00DA01A0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388646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8CAA0F4" w14:textId="1035A6DC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58817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08D56ED" w14:textId="26550628" w:rsidR="00797994" w:rsidRPr="004A5F9C" w:rsidRDefault="00D52ED5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930798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6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94CBB55" w14:textId="49AE90D6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46698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FBB81AB" w14:textId="5CF87E9F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ED96FBB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B66496" w14:textId="49DF6165" w:rsidR="00824454" w:rsidRPr="004A5F9C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At any time, has the client r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un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out of gas, electric or oil?</w:t>
            </w:r>
          </w:p>
        </w:tc>
        <w:tc>
          <w:tcPr>
            <w:tcW w:w="3094" w:type="dxa"/>
            <w:gridSpan w:val="7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D4D7E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D8DA9" w14:textId="38A52013" w:rsidR="00824454" w:rsidRPr="004A5F9C" w:rsidRDefault="00824454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654109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12" w:space="0" w:color="002752"/>
                  <w:left w:val="single" w:sz="4" w:space="0" w:color="D4D7EC"/>
                  <w:bottom w:val="single" w:sz="4" w:space="0" w:color="ADB2DB"/>
                  <w:right w:val="single" w:sz="4" w:space="0" w:color="D4D7EC"/>
                </w:tcBorders>
                <w:shd w:val="clear" w:color="auto" w:fill="auto"/>
                <w:vAlign w:val="center"/>
              </w:tcPr>
              <w:p w14:paraId="5C704497" w14:textId="4BF60BD0" w:rsidR="00824454" w:rsidRPr="004A5F9C" w:rsidRDefault="00824454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12" w:space="0" w:color="002752"/>
              <w:left w:val="single" w:sz="4" w:space="0" w:color="D4D7EC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A043789" w14:textId="05D44892" w:rsidR="00824454" w:rsidRPr="004A5F9C" w:rsidRDefault="00824454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18181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ED36513" w14:textId="3BF0B360" w:rsidR="00824454" w:rsidRPr="004A5F9C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E448F1E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22274D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C95931" w14:textId="77777777" w:rsidR="00FD197E" w:rsidRPr="004A5F9C" w:rsidRDefault="00FD197E" w:rsidP="0082445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7117" w:type="dxa"/>
            <w:gridSpan w:val="13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0CE69" w14:textId="3E63FAC3" w:rsidR="00FD197E" w:rsidRPr="004A5F9C" w:rsidRDefault="00FD197E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62668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D4D7EC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6EB5C67" w14:textId="2F947704" w:rsidR="00FD197E" w:rsidRPr="004A5F9C" w:rsidRDefault="00FD197E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CD0E24D" w14:textId="77777777" w:rsidTr="004A5F9C">
        <w:trPr>
          <w:trHeight w:val="567"/>
          <w:jc w:val="center"/>
        </w:trPr>
        <w:tc>
          <w:tcPr>
            <w:tcW w:w="3670" w:type="dxa"/>
            <w:gridSpan w:val="3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D4D7EC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CF57A5" w14:textId="308D22C1" w:rsidR="00FD197E" w:rsidRPr="004A5F9C" w:rsidRDefault="00FD197E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Please provide any comments here.</w:t>
            </w:r>
          </w:p>
        </w:tc>
        <w:tc>
          <w:tcPr>
            <w:tcW w:w="6972" w:type="dxa"/>
            <w:gridSpan w:val="13"/>
            <w:tcBorders>
              <w:top w:val="single" w:sz="4" w:space="0" w:color="ADB2DB"/>
              <w:left w:val="single" w:sz="4" w:space="0" w:color="D4D7EC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BBAC62" w14:textId="77777777" w:rsidR="00FD197E" w:rsidRPr="004A5F9C" w:rsidRDefault="00FD197E" w:rsidP="00EF6327">
            <w:pPr>
              <w:ind w:left="-76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3B6FB4FB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76B4CD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At any time, has the client had to:</w:t>
            </w:r>
          </w:p>
          <w:p w14:paraId="1E175397" w14:textId="6102F76F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'Other' has been selected, please provide information in the notes section.</w:t>
            </w:r>
          </w:p>
        </w:tc>
        <w:tc>
          <w:tcPr>
            <w:tcW w:w="3094" w:type="dxa"/>
            <w:gridSpan w:val="7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EE8478" w14:textId="286F3EDE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Use emergency credit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4507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C5CEDC5" w14:textId="27EF20FB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41A9A47" w14:textId="641C4B32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Used unregulated financial services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19391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B9D4512" w14:textId="52215221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2D50BC4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17668D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3094" w:type="dxa"/>
            <w:gridSpan w:val="7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611C1" w14:textId="603C0A73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Borrow money from family and friends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73551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AA3ED90" w14:textId="76390CB1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DDD55A0" w14:textId="56523682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Paid for energy using credit cards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29742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F2AAA53" w14:textId="3C54873D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2948A48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4BCDBA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3094" w:type="dxa"/>
            <w:gridSpan w:val="7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0503C" w14:textId="09CE4525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Taken out a bank loan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16884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EB2C459" w14:textId="76085209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B2346CC" w14:textId="32EA7CDB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Taken out a pay day loan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53257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35FF05B" w14:textId="78246BAD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10E4204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DE0358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3094" w:type="dxa"/>
            <w:gridSpan w:val="7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3343CD" w14:textId="3E15F1DE" w:rsidR="006E47DB" w:rsidRPr="004A5F9C" w:rsidRDefault="006E47DB" w:rsidP="00824454">
            <w:pPr>
              <w:contextualSpacing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 below)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62457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62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DBCDA7A" w14:textId="2F2A8999" w:rsidR="006E47DB" w:rsidRPr="004A5F9C" w:rsidRDefault="006E47DB" w:rsidP="0082445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4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1164D57" w14:textId="4275B2DF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38699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FA1E657" w14:textId="59ED325C" w:rsidR="006E47DB" w:rsidRPr="004A5F9C" w:rsidRDefault="006E47DB" w:rsidP="00824454">
                <w:pPr>
                  <w:ind w:left="-76"/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D72BAAD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2133D6" w14:textId="77777777" w:rsidR="006E47DB" w:rsidRPr="004A5F9C" w:rsidRDefault="006E47DB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7117" w:type="dxa"/>
            <w:gridSpan w:val="13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FA4E52" w14:textId="36173CE9" w:rsidR="006E47DB" w:rsidRPr="004A5F9C" w:rsidRDefault="006E47DB" w:rsidP="0082445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N/A</w:t>
            </w:r>
          </w:p>
        </w:tc>
        <w:tc>
          <w:tcPr>
            <w:tcW w:w="114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5A9B9367" w14:textId="77777777" w:rsidR="006E47DB" w:rsidRPr="004A5F9C" w:rsidRDefault="006E47DB" w:rsidP="00824454">
            <w:pPr>
              <w:ind w:left="-76"/>
              <w:jc w:val="center"/>
              <w:rPr>
                <w:rFonts w:ascii="Verdana Pro Cond" w:hAnsi="Verdana Pro Cond" w:cs="Arial"/>
                <w:color w:val="002752"/>
                <w:sz w:val="24"/>
                <w:szCs w:val="24"/>
              </w:rPr>
            </w:pPr>
          </w:p>
        </w:tc>
      </w:tr>
      <w:tr w:rsidR="004A5F9C" w:rsidRPr="004A5F9C" w14:paraId="285FE088" w14:textId="77777777" w:rsidTr="004A5F9C">
        <w:trPr>
          <w:trHeight w:val="454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79765D" w14:textId="4FC6EEA3" w:rsidR="004D7A21" w:rsidRPr="004A5F9C" w:rsidRDefault="003C42A7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‘Other’ Notes:</w:t>
            </w:r>
          </w:p>
        </w:tc>
        <w:tc>
          <w:tcPr>
            <w:tcW w:w="8258" w:type="dxa"/>
            <w:gridSpan w:val="15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00797" w14:textId="77777777" w:rsidR="004D7A21" w:rsidRPr="004A5F9C" w:rsidRDefault="004D7A21" w:rsidP="00EF6327">
            <w:pPr>
              <w:ind w:left="-76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445EEB0" w14:textId="77777777" w:rsidTr="004A5F9C">
        <w:trPr>
          <w:trHeight w:val="197"/>
          <w:jc w:val="center"/>
        </w:trPr>
        <w:tc>
          <w:tcPr>
            <w:tcW w:w="10642" w:type="dxa"/>
            <w:gridSpan w:val="16"/>
            <w:tcBorders>
              <w:top w:val="single" w:sz="12" w:space="0" w:color="002752"/>
              <w:left w:val="single" w:sz="12" w:space="0" w:color="002752"/>
              <w:bottom w:val="single" w:sz="2" w:space="0" w:color="ADB2DB"/>
              <w:right w:val="single" w:sz="12" w:space="0" w:color="002752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8327A9" w14:textId="77777777" w:rsidR="00CA1701" w:rsidRPr="004A5F9C" w:rsidRDefault="004D7A21" w:rsidP="00CA170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 currently or has recently been in 'Fuel Debt' with their energy provider?</w:t>
            </w:r>
          </w:p>
          <w:p w14:paraId="2F93CDAB" w14:textId="169D02DA" w:rsidR="004D7A21" w:rsidRPr="004A5F9C" w:rsidRDefault="004D7A21" w:rsidP="00CA170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20"/>
                <w:szCs w:val="20"/>
              </w:rPr>
              <w:t>If the client has previously used emergency credit from their supplier, please select yes.</w:t>
            </w:r>
          </w:p>
        </w:tc>
      </w:tr>
      <w:tr w:rsidR="004A5F9C" w:rsidRPr="004A5F9C" w14:paraId="15D25766" w14:textId="77777777" w:rsidTr="004330F7">
        <w:trPr>
          <w:trHeight w:val="340"/>
          <w:jc w:val="center"/>
        </w:trPr>
        <w:tc>
          <w:tcPr>
            <w:tcW w:w="3804" w:type="dxa"/>
            <w:gridSpan w:val="4"/>
            <w:tcBorders>
              <w:top w:val="single" w:sz="4" w:space="0" w:color="ADB2DB"/>
              <w:left w:val="single" w:sz="12" w:space="0" w:color="002752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5ACE06" w14:textId="35B2D1F5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/>
              <w:i w:val="0"/>
              <w:iCs w:val="0"/>
              <w:color w:val="002752"/>
              <w:sz w:val="24"/>
              <w:szCs w:val="24"/>
            </w:rPr>
            <w:id w:val="1068692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59E9E56" w14:textId="5AB79D18" w:rsidR="004D7A21" w:rsidRPr="004A5F9C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i w:val="0"/>
                    <w:iCs w:val="0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277" w:type="dxa"/>
            <w:gridSpan w:val="7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12D2122" w14:textId="70B54201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/>
              <w:i w:val="0"/>
              <w:iCs w:val="0"/>
              <w:color w:val="002752"/>
              <w:sz w:val="24"/>
              <w:szCs w:val="24"/>
            </w:rPr>
            <w:id w:val="182215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1D2FA20" w14:textId="3D31B288" w:rsidR="004D7A21" w:rsidRPr="004A5F9C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Segoe UI Symbol" w:eastAsia="MS Gothic" w:hAnsi="Segoe UI Symbol" w:cs="Segoe UI Symbol"/>
                    <w:i w:val="0"/>
                    <w:iCs w:val="0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F21A1AC" w14:textId="77777777" w:rsidTr="004330F7">
        <w:trPr>
          <w:trHeight w:val="340"/>
          <w:jc w:val="center"/>
        </w:trPr>
        <w:tc>
          <w:tcPr>
            <w:tcW w:w="5224" w:type="dxa"/>
            <w:gridSpan w:val="7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93915" w14:textId="0D7F3219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  <w:t>If yes, please provide approx. cost, if known:</w:t>
            </w:r>
          </w:p>
        </w:tc>
        <w:tc>
          <w:tcPr>
            <w:tcW w:w="5418" w:type="dxa"/>
            <w:gridSpan w:val="9"/>
            <w:tcBorders>
              <w:top w:val="single" w:sz="4" w:space="0" w:color="ADB2DB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vAlign w:val="center"/>
          </w:tcPr>
          <w:p w14:paraId="44A2A85C" w14:textId="480BAB11" w:rsidR="004D7A21" w:rsidRPr="004A5F9C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4"/>
                <w:szCs w:val="24"/>
              </w:rPr>
              <w:t>£</w:t>
            </w:r>
          </w:p>
        </w:tc>
      </w:tr>
      <w:tr w:rsidR="004A5F9C" w:rsidRPr="004A5F9C" w14:paraId="33AB6598" w14:textId="77777777" w:rsidTr="004A5F9C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206FB6" w14:textId="10A3D4C1" w:rsidR="00C2505A" w:rsidRPr="004A5F9C" w:rsidRDefault="00C2505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approximate household income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?</w:t>
            </w:r>
          </w:p>
        </w:tc>
        <w:sdt>
          <w:sdtPr>
            <w:rPr>
              <w:rFonts w:ascii="Verdana Pro Cond" w:hAnsi="Verdana Pro Cond" w:cs="Arial"/>
              <w:color w:val="002752"/>
              <w:sz w:val="20"/>
              <w:szCs w:val="20"/>
            </w:rPr>
            <w:id w:val="-493021951"/>
            <w:placeholder>
              <w:docPart w:val="098C4DB9EF0548858A56AE42F8ACEF18"/>
            </w:placeholder>
          </w:sdtPr>
          <w:sdtEndPr/>
          <w:sdtContent>
            <w:tc>
              <w:tcPr>
                <w:tcW w:w="1420" w:type="dxa"/>
                <w:gridSpan w:val="3"/>
                <w:tcBorders>
                  <w:top w:val="single" w:sz="12" w:space="0" w:color="002752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56DA2713" w14:textId="0EA4ED7F" w:rsidR="00C2505A" w:rsidRPr="004A5F9C" w:rsidRDefault="00C2505A" w:rsidP="00C2505A">
                <w:pPr>
                  <w:jc w:val="center"/>
                  <w:rPr>
                    <w:rFonts w:ascii="Verdana Pro Cond" w:hAnsi="Verdana Pro Cond" w:cs="Arial"/>
                    <w:color w:val="002752"/>
                    <w:sz w:val="20"/>
                    <w:szCs w:val="20"/>
                  </w:rPr>
                </w:pPr>
                <w:r w:rsidRPr="004A5F9C">
                  <w:rPr>
                    <w:rFonts w:ascii="Verdana Pro Cond" w:hAnsi="Verdana Pro Cond" w:cs="Arial"/>
                    <w:color w:val="002752"/>
                    <w:sz w:val="20"/>
                    <w:szCs w:val="20"/>
                  </w:rPr>
                  <w:t>Under £8,000</w:t>
                </w:r>
              </w:p>
            </w:tc>
          </w:sdtContent>
        </w:sdt>
        <w:tc>
          <w:tcPr>
            <w:tcW w:w="1420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A19F5B9" w14:textId="0A2D200D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£8,001 – £12,000</w:t>
            </w:r>
          </w:p>
        </w:tc>
        <w:tc>
          <w:tcPr>
            <w:tcW w:w="1416" w:type="dxa"/>
            <w:gridSpan w:val="3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0F46A50" w14:textId="1D1D21AF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£12,001 – £16,286</w:t>
            </w:r>
          </w:p>
        </w:tc>
        <w:tc>
          <w:tcPr>
            <w:tcW w:w="1395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9F4A10" w14:textId="528B95B9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£16,287 – £20,000</w:t>
            </w:r>
          </w:p>
        </w:tc>
        <w:tc>
          <w:tcPr>
            <w:tcW w:w="1466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E94133" w14:textId="766C3B3D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£20,001 – £30,000</w:t>
            </w:r>
          </w:p>
        </w:tc>
        <w:tc>
          <w:tcPr>
            <w:tcW w:w="1141" w:type="dxa"/>
            <w:gridSpan w:val="2"/>
            <w:tcBorders>
              <w:top w:val="single" w:sz="12" w:space="0" w:color="002752"/>
              <w:left w:val="single" w:sz="4" w:space="0" w:color="ADB2DB"/>
              <w:bottom w:val="single" w:sz="4" w:space="0" w:color="ADB2DB"/>
              <w:right w:val="single" w:sz="12" w:space="0" w:color="002752"/>
            </w:tcBorders>
            <w:shd w:val="clear" w:color="auto" w:fill="auto"/>
            <w:vAlign w:val="center"/>
          </w:tcPr>
          <w:p w14:paraId="7503F3C3" w14:textId="592C0E4A" w:rsidR="00C2505A" w:rsidRPr="004A5F9C" w:rsidRDefault="00C2505A" w:rsidP="00C2505A">
            <w:pPr>
              <w:jc w:val="center"/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Above £30,000</w:t>
            </w:r>
          </w:p>
        </w:tc>
      </w:tr>
      <w:tr w:rsidR="004A5F9C" w:rsidRPr="004A5F9C" w14:paraId="67F1FCF6" w14:textId="77777777" w:rsidTr="004A5F9C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1AE2D9" w14:textId="77777777" w:rsidR="004D7A21" w:rsidRPr="004A5F9C" w:rsidRDefault="004D7A21" w:rsidP="004D7A2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16256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57D6EEF" w14:textId="2A483B3E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1149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20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81580F8" w14:textId="6134DB71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5578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6" w:type="dxa"/>
                <w:gridSpan w:val="3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C018223" w14:textId="508C1D53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5500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95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0EA3C99" w14:textId="3E60ED83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426510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6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523A926" w14:textId="575A461F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764527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41D0268" w14:textId="48CF2F1C" w:rsidR="004D7A21" w:rsidRPr="004A5F9C" w:rsidRDefault="004D7A21" w:rsidP="004D7A21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96223C4" w14:textId="77777777" w:rsidTr="004A5F9C">
        <w:trPr>
          <w:trHeight w:val="794"/>
          <w:jc w:val="center"/>
        </w:trPr>
        <w:tc>
          <w:tcPr>
            <w:tcW w:w="3813" w:type="dxa"/>
            <w:gridSpan w:val="5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68464D" w14:textId="77777777" w:rsidR="00896F72" w:rsidRPr="004A5F9C" w:rsidRDefault="00D52ED5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Is the client</w:t>
            </w:r>
            <w:r w:rsidR="003500BA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/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any household occupant in receipt of benefits?</w:t>
            </w:r>
          </w:p>
          <w:p w14:paraId="49838BC8" w14:textId="14145F1A" w:rsidR="004D7A21" w:rsidRPr="004A5F9C" w:rsidRDefault="004D7A21" w:rsidP="00A01635">
            <w:pPr>
              <w:pStyle w:val="Quote"/>
              <w:rPr>
                <w:rFonts w:ascii="Verdana Pro Cond" w:hAnsi="Verdana Pro Cond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(Please include benefits for each </w:t>
            </w:r>
            <w:r w:rsidR="00EA601E"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individual</w:t>
            </w: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household occupant)</w:t>
            </w:r>
          </w:p>
        </w:tc>
        <w:tc>
          <w:tcPr>
            <w:tcW w:w="6829" w:type="dxa"/>
            <w:gridSpan w:val="11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364E2E" w14:textId="30894937" w:rsidR="004D7A21" w:rsidRPr="004A5F9C" w:rsidRDefault="004D7A21" w:rsidP="004D7A2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56645A09" w14:textId="77777777" w:rsidTr="004A5F9C">
        <w:trPr>
          <w:trHeight w:val="850"/>
          <w:jc w:val="center"/>
        </w:trPr>
        <w:tc>
          <w:tcPr>
            <w:tcW w:w="3813" w:type="dxa"/>
            <w:gridSpan w:val="5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B5A22" w14:textId="03058E2E" w:rsidR="004D7A21" w:rsidRPr="004A5F9C" w:rsidRDefault="004D7A21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Please provide a reason for</w:t>
            </w:r>
            <w:r w:rsidR="003C42A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this</w:t>
            </w: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 xml:space="preserve"> referral:</w:t>
            </w:r>
          </w:p>
        </w:tc>
        <w:tc>
          <w:tcPr>
            <w:tcW w:w="6829" w:type="dxa"/>
            <w:gridSpan w:val="11"/>
            <w:tcBorders>
              <w:top w:val="single" w:sz="12" w:space="0" w:color="002752"/>
              <w:left w:val="single" w:sz="4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BDB8B9" w14:textId="1DCA849F" w:rsidR="004D7A21" w:rsidRPr="004A5F9C" w:rsidRDefault="004D7A21" w:rsidP="004D7A21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</w:tbl>
    <w:p w14:paraId="1CDFF3A1" w14:textId="77777777" w:rsidR="00F87D9A" w:rsidRPr="004A5F9C" w:rsidRDefault="00F87D9A" w:rsidP="00797994">
      <w:pPr>
        <w:jc w:val="center"/>
        <w:rPr>
          <w:rFonts w:ascii="Verdana Pro Cond" w:hAnsi="Verdana Pro Cond"/>
          <w:color w:val="002752"/>
          <w:sz w:val="20"/>
          <w:szCs w:val="20"/>
        </w:rPr>
        <w:sectPr w:rsidR="00F87D9A" w:rsidRPr="004A5F9C" w:rsidSect="009058F3">
          <w:footerReference w:type="default" r:id="rId15"/>
          <w:footerReference w:type="first" r:id="rId16"/>
          <w:pgSz w:w="12240" w:h="15840" w:code="1"/>
          <w:pgMar w:top="851" w:right="567" w:bottom="851" w:left="567" w:header="142" w:footer="454" w:gutter="0"/>
          <w:cols w:space="708"/>
          <w:titlePg/>
          <w:docGrid w:linePitch="360"/>
        </w:sectPr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2903"/>
        <w:gridCol w:w="9"/>
        <w:gridCol w:w="841"/>
        <w:gridCol w:w="708"/>
        <w:gridCol w:w="2241"/>
        <w:gridCol w:w="8"/>
        <w:gridCol w:w="864"/>
      </w:tblGrid>
      <w:tr w:rsidR="004A5F9C" w:rsidRPr="004A5F9C" w14:paraId="20A332BF" w14:textId="77777777" w:rsidTr="00375034">
        <w:trPr>
          <w:trHeight w:val="567"/>
          <w:jc w:val="center"/>
        </w:trPr>
        <w:tc>
          <w:tcPr>
            <w:tcW w:w="10611" w:type="dxa"/>
            <w:gridSpan w:val="8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2D6B2" w14:textId="7CE2C440" w:rsidR="00797994" w:rsidRPr="00375034" w:rsidRDefault="008B4E34" w:rsidP="00797994">
            <w:pPr>
              <w:jc w:val="center"/>
              <w:rPr>
                <w:rFonts w:ascii="Verdana" w:hAnsi="Verdana" w:cs="Arial"/>
                <w:color w:val="FBC24E"/>
                <w:spacing w:val="20"/>
                <w:sz w:val="20"/>
                <w:szCs w:val="20"/>
              </w:rPr>
            </w:pPr>
            <w:r w:rsidRPr="00375034">
              <w:rPr>
                <w:rFonts w:ascii="Verdana Pro" w:hAnsi="Verdana Pro"/>
                <w:color w:val="FBC24E"/>
                <w:spacing w:val="20"/>
                <w:sz w:val="20"/>
                <w:szCs w:val="20"/>
              </w:rPr>
              <w:lastRenderedPageBreak/>
              <w:br w:type="page"/>
            </w:r>
            <w:r w:rsidR="004D7A21"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SECTION 75 – MANDATORY</w:t>
            </w:r>
          </w:p>
        </w:tc>
      </w:tr>
      <w:tr w:rsidR="004A5F9C" w:rsidRPr="004A5F9C" w14:paraId="6921DB35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087AF0" w14:textId="758BDB82" w:rsidR="00797994" w:rsidRPr="004A5F9C" w:rsidRDefault="00507703" w:rsidP="00A620C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How would the client describe their caring responsibilitie</w:t>
            </w:r>
            <w:r w:rsidR="00797994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s?</w:t>
            </w:r>
          </w:p>
          <w:p w14:paraId="7156A630" w14:textId="77777777" w:rsidR="00797994" w:rsidRPr="004A5F9C" w:rsidRDefault="00797994" w:rsidP="00A620CA">
            <w:pPr>
              <w:pStyle w:val="Quote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Please tick all that apply.</w:t>
            </w:r>
          </w:p>
          <w:p w14:paraId="0BA8D205" w14:textId="25B8EE87" w:rsidR="00797994" w:rsidRPr="004A5F9C" w:rsidRDefault="00797994" w:rsidP="00A620CA">
            <w:pPr>
              <w:pStyle w:val="Quote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A5F4B9" w14:textId="48BD17AE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Child(ren) under 18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005820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8AA104E" w14:textId="2FF52B37" w:rsidR="00797994" w:rsidRPr="004A5F9C" w:rsidRDefault="000A0EF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407BE5" w14:textId="30226C0D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 older person</w:t>
            </w:r>
            <w:r w:rsidR="00A620CA"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(s)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86903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68DCDED" w14:textId="7FCBBFA3" w:rsidR="00797994" w:rsidRPr="004A5F9C" w:rsidRDefault="00797994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4FC75D6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8A846" w14:textId="77777777" w:rsidR="00797994" w:rsidRPr="004A5F9C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CC3F59" w14:textId="157400A3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 person with a disability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27514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EA722D4" w14:textId="630DB0CF" w:rsidR="00797994" w:rsidRPr="004A5F9C" w:rsidRDefault="000A0EF3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F015A0" w14:textId="2FF1DE3A" w:rsidR="00797994" w:rsidRPr="004A5F9C" w:rsidRDefault="00797994" w:rsidP="00797994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None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68921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17A8992" w14:textId="47871D13" w:rsidR="00797994" w:rsidRPr="004A5F9C" w:rsidRDefault="00DA01A0" w:rsidP="00797994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C82E0EB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002752"/>
              <w:bottom w:val="single" w:sz="4" w:space="0" w:color="ADB2DB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2C8280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CDFA7F" w14:textId="6A7BFA7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99487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50FDC4A" w14:textId="3CE6FB50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2F658AD" w14:textId="77777777" w:rsidTr="00C3003C">
        <w:trPr>
          <w:trHeight w:val="340"/>
          <w:jc w:val="center"/>
        </w:trPr>
        <w:tc>
          <w:tcPr>
            <w:tcW w:w="7498" w:type="dxa"/>
            <w:gridSpan w:val="5"/>
            <w:tcBorders>
              <w:top w:val="single" w:sz="4" w:space="0" w:color="ADB2DB"/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7868AE" w14:textId="307BE608" w:rsidR="00354E3C" w:rsidRPr="004A5F9C" w:rsidRDefault="00354E3C" w:rsidP="005A64A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If caring responsibilities include children under 18, please indicate how many</w:t>
            </w:r>
            <w:r w:rsidR="004330F7"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:</w:t>
            </w:r>
          </w:p>
        </w:tc>
        <w:tc>
          <w:tcPr>
            <w:tcW w:w="3113" w:type="dxa"/>
            <w:gridSpan w:val="3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61B1FF" w14:textId="77777777" w:rsidR="00354E3C" w:rsidRPr="00C3003C" w:rsidRDefault="00354E3C" w:rsidP="00C3003C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</w:p>
        </w:tc>
      </w:tr>
      <w:tr w:rsidR="004A5F9C" w:rsidRPr="004A5F9C" w14:paraId="765115CE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4D4547" w14:textId="48778421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client’s country of birth?</w:t>
            </w:r>
          </w:p>
          <w:p w14:paraId="0BE97DA4" w14:textId="0723A95D" w:rsidR="00FD531A" w:rsidRPr="004A5F9C" w:rsidRDefault="00FD531A" w:rsidP="00FD531A">
            <w:pPr>
              <w:rPr>
                <w:rFonts w:ascii="Verdana Pro Cond" w:hAnsi="Verdana Pro Cond" w:cs="Arial"/>
                <w:i/>
                <w:iCs/>
                <w:color w:val="002752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5BE85" w14:textId="1BD66E78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Northern Ireland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694162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0EAA1CD" w14:textId="4E2CD7B3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44DF2C4" w14:textId="5666C8A6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England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2192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D671301" w14:textId="70E9E3A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9CCC776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C1565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9D66D5" w14:textId="653A017A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Republic of Ireland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713648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37EDA7D" w14:textId="7DDA3F82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490BE1C" w14:textId="2849BA0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Scotland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348406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FDA03B3" w14:textId="30F7494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E45FBAB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309056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1E2CED" w14:textId="4FC23D01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Wales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04635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8AE5957" w14:textId="71C539EE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3A61EE5" w14:textId="10EFB4B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64485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6FC0B2F" w14:textId="31C36176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092FAD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bottom w:val="single" w:sz="12" w:space="0" w:color="002752"/>
              <w:right w:val="single" w:sz="2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B6DE3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2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0948D" w14:textId="3454CD02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906171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94FAC55" w14:textId="0796372A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648CF0AE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0977C8" w14:textId="65CA04F1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Please indicate the client’s marital status:</w:t>
            </w:r>
          </w:p>
          <w:p w14:paraId="08EDB868" w14:textId="72450CAB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C82DEC" w14:textId="1401BC05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Single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127046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4967CCA" w14:textId="408B2745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3E4B37" w14:textId="6D7BAE76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Married/Civil Partnership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13027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CD8644F" w14:textId="4DBBB9C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4CEFC6C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7FB0CA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AE221A" w14:textId="221A01B7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Cohabiting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249881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85F2EDD" w14:textId="16FFCED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695B1F2" w14:textId="6EAE5AED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Divorced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673980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7D86CB4" w14:textId="6A3D35B8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A5E3D65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BA0E3D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1168D" w14:textId="4942BCF8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Dissolved Civil Partnership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85336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8AD146" w14:textId="58384162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68B5127" w14:textId="013122D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Separated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40446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9B5467E" w14:textId="1EFF458A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75CCA25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AF71EF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B2A622" w14:textId="7D68F34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Widowed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901155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A9C24B2" w14:textId="7D655CD8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33878F0" w14:textId="34A7CC52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219245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48845279" w14:textId="4663DF50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E86242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4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47A221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4" w:space="0" w:color="ADB2DB"/>
              <w:bottom w:val="single" w:sz="12" w:space="0" w:color="002752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6C5CF0" w14:textId="27CB6216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489711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83619BD" w14:textId="6BC1F69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B34BFA7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431B7F" w14:textId="60CCDB3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  <w:t>What is the client’s ethnic group?</w:t>
            </w:r>
          </w:p>
          <w:p w14:paraId="39B6BB35" w14:textId="6D5EC826" w:rsidR="00FD531A" w:rsidRPr="004A5F9C" w:rsidRDefault="00FD531A" w:rsidP="00FD531A">
            <w:pPr>
              <w:rPr>
                <w:rFonts w:ascii="Verdana Pro Cond" w:hAnsi="Verdana Pro Cond"/>
                <w:i/>
                <w:iCs/>
                <w:color w:val="002752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002752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8B8BF" w14:textId="41D5D36F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White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0961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143EB8" w14:textId="2DF2EACA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4B6EFB0" w14:textId="7EF99C08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Chinese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45366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6915FA6B" w14:textId="3A5D5BD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F3CB07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F169E1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77B2E8" w14:textId="6C13E0D0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Irish Traveller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85330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A1743C7" w14:textId="351E371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98FE66F" w14:textId="072320FA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Black African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429534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088128F" w14:textId="12E493F0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E51D133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9BA15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4AEFE" w14:textId="489D1D6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Black Other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16069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2A074F" w14:textId="418806B8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675503" w14:textId="373A2F22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Roma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70845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83542D6" w14:textId="57FDCCB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F2B8B8E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859F0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F025C" w14:textId="52F4AF1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Indian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887923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EEA69C7" w14:textId="08D037F7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E8AF91" w14:textId="7A9DF4E9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Filipino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101832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6A410F5" w14:textId="4A0B4B0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787D88B2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91184A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8075C" w14:textId="41943E10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Bi-Racial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553347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B4F33A9" w14:textId="4432048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49442C4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676767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B01C2A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F4AED5" w14:textId="0597A717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Any Other Ethnic Group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681423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AE3E9FC" w14:textId="238D8CF2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8DA2330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B13A7B" w14:textId="77777777" w:rsidR="00FD531A" w:rsidRPr="004A5F9C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color w:val="002752"/>
                <w:sz w:val="20"/>
                <w:szCs w:val="20"/>
              </w:rPr>
            </w:pPr>
          </w:p>
        </w:tc>
        <w:tc>
          <w:tcPr>
            <w:tcW w:w="6710" w:type="dxa"/>
            <w:gridSpan w:val="6"/>
            <w:tcBorders>
              <w:top w:val="single" w:sz="2" w:space="0" w:color="ADB2DB"/>
              <w:left w:val="single" w:sz="8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1D2B2C" w14:textId="52EDC46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76078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280DEA16" w14:textId="153BE773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0E0D198A" w14:textId="77777777" w:rsidTr="004A5F9C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002752"/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4B46A6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  <w:t>What intervention(s) have been requested?</w:t>
            </w:r>
          </w:p>
          <w:p w14:paraId="4D9D29F7" w14:textId="741F3D61" w:rsidR="00FD531A" w:rsidRPr="004A5F9C" w:rsidRDefault="00FD531A" w:rsidP="00FD531A">
            <w:pPr>
              <w:rPr>
                <w:rFonts w:ascii="Verdana Pro Cond" w:hAnsi="Verdana Pro Cond" w:cs="Arial"/>
                <w:i/>
                <w:iCs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i/>
                <w:iCs/>
                <w:color w:val="002752"/>
                <w:sz w:val="20"/>
                <w:szCs w:val="20"/>
              </w:rPr>
              <w:t>Please tick all that apply.</w:t>
            </w:r>
          </w:p>
        </w:tc>
        <w:tc>
          <w:tcPr>
            <w:tcW w:w="2912" w:type="dxa"/>
            <w:gridSpan w:val="2"/>
            <w:tcBorders>
              <w:top w:val="single" w:sz="12" w:space="0" w:color="002752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5FBD54" w14:textId="7796EEA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Electric Top Up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2535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EEF5C3" w14:textId="6561299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12" w:space="0" w:color="002752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A57272A" w14:textId="5661AF4F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Gas Top Up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388574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12" w:space="0" w:color="002752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9A8713E" w14:textId="26EC3D46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31E2C0BD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64C501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2E691BB" w14:textId="203079EB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Oil Fill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469571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7168A9" w14:textId="1ADD43A7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3C8D7F0" w14:textId="6F393B6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Emergency Radiators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1677877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5B10E309" w14:textId="4ABC3ED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21B11DA8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B68EDC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B937F11" w14:textId="697DAE03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Boiler Repair (incl parts)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94180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47E6D4C" w14:textId="40A8C83F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01339FFB" w14:textId="479079DD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Boiler Report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1703512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348D0978" w14:textId="459D48A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47C9C487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0643F8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6A5085" w14:textId="6CC87CC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Boiler Service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77389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39FC67A" w14:textId="2BCD65B4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38DE6BA" w14:textId="6B7A677C" w:rsidR="00FD531A" w:rsidRPr="004A5F9C" w:rsidRDefault="00FD531A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Keep Warm Pack(s)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989755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15D92E16" w14:textId="75AA8298" w:rsidR="00FD531A" w:rsidRPr="004A5F9C" w:rsidRDefault="00D75439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151A149F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BF418" w14:textId="77777777" w:rsidR="00D75439" w:rsidRPr="004A5F9C" w:rsidRDefault="00D75439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6702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4F57320" w14:textId="207FA5A7" w:rsidR="00D75439" w:rsidRPr="004A5F9C" w:rsidRDefault="00D75439" w:rsidP="00FD531A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Energy Advice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49476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774E6232" w14:textId="399F674B" w:rsidR="00D75439" w:rsidRPr="004A5F9C" w:rsidRDefault="00D75439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MS Gothic" w:eastAsia="MS Gothic" w:hAnsi="MS Gothic" w:cs="Arial" w:hint="eastAsia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8BA3B3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002752"/>
              <w:bottom w:val="single" w:sz="12" w:space="0" w:color="22274D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8CE0B0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6702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238F896" w14:textId="77777777" w:rsidR="00FD531A" w:rsidRPr="004A5F9C" w:rsidRDefault="00FD531A" w:rsidP="00F87D9A">
            <w:pPr>
              <w:rPr>
                <w:rFonts w:ascii="Verdana Pro Cond" w:hAnsi="Verdana Pro Cond" w:cs="Arial"/>
                <w:color w:val="002752"/>
                <w:sz w:val="2"/>
                <w:szCs w:val="2"/>
              </w:rPr>
            </w:pPr>
          </w:p>
          <w:p w14:paraId="475115C8" w14:textId="0DF72C0C" w:rsidR="00D75439" w:rsidRPr="004A5F9C" w:rsidRDefault="00FD531A" w:rsidP="00E35ED6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Onward Referral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-868061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CBD6437" w14:textId="61DC099B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A5F9C" w:rsidRPr="004A5F9C" w14:paraId="51A955F1" w14:textId="77777777" w:rsidTr="004A5F9C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22274D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7B25AA" w14:textId="77777777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0"/>
                <w:szCs w:val="20"/>
              </w:rPr>
            </w:pPr>
          </w:p>
        </w:tc>
        <w:tc>
          <w:tcPr>
            <w:tcW w:w="6702" w:type="dxa"/>
            <w:gridSpan w:val="5"/>
            <w:tcBorders>
              <w:top w:val="single" w:sz="2" w:space="0" w:color="ADB2DB"/>
              <w:left w:val="single" w:sz="8" w:space="0" w:color="ADB2DB"/>
              <w:bottom w:val="single" w:sz="12" w:space="0" w:color="002752"/>
              <w:right w:val="single" w:sz="2" w:space="0" w:color="ADB2DB"/>
            </w:tcBorders>
            <w:shd w:val="clear" w:color="auto" w:fill="auto"/>
            <w:vAlign w:val="center"/>
          </w:tcPr>
          <w:p w14:paraId="2560AA99" w14:textId="6F51BEDF" w:rsidR="00D75439" w:rsidRPr="004A5F9C" w:rsidRDefault="00FD531A" w:rsidP="00E35ED6">
            <w:pPr>
              <w:rPr>
                <w:rFonts w:ascii="Verdana Pro Cond" w:hAnsi="Verdana Pro Cond" w:cs="Arial"/>
                <w:color w:val="002752"/>
                <w:sz w:val="20"/>
                <w:szCs w:val="20"/>
              </w:rPr>
            </w:pPr>
            <w:r w:rsidRPr="004A5F9C">
              <w:rPr>
                <w:rFonts w:ascii="Verdana Pro Cond" w:hAnsi="Verdana Pro Cond" w:cs="Arial"/>
                <w:color w:val="002752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color w:val="002752"/>
              <w:sz w:val="24"/>
              <w:szCs w:val="24"/>
            </w:rPr>
            <w:id w:val="2022351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12" w:space="0" w:color="002752"/>
                  <w:right w:val="single" w:sz="12" w:space="0" w:color="002752"/>
                </w:tcBorders>
                <w:shd w:val="clear" w:color="auto" w:fill="auto"/>
                <w:vAlign w:val="center"/>
              </w:tcPr>
              <w:p w14:paraId="087D8022" w14:textId="0EF51236" w:rsidR="00FD531A" w:rsidRPr="004A5F9C" w:rsidRDefault="00FD531A" w:rsidP="00FD531A">
                <w:pPr>
                  <w:jc w:val="center"/>
                  <w:rPr>
                    <w:rFonts w:ascii="Verdana Pro Cond" w:hAnsi="Verdana Pro Cond" w:cs="Arial"/>
                    <w:color w:val="002752"/>
                    <w:sz w:val="24"/>
                    <w:szCs w:val="24"/>
                  </w:rPr>
                </w:pPr>
                <w:r w:rsidRPr="004A5F9C">
                  <w:rPr>
                    <w:rFonts w:ascii="Segoe UI Symbol" w:eastAsia="MS Gothic" w:hAnsi="Segoe UI Symbol" w:cs="Segoe UI Symbol"/>
                    <w:color w:val="002752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9838A9D" w14:textId="77777777" w:rsidR="00D75439" w:rsidRPr="004A5F9C" w:rsidRDefault="00D75439">
      <w:pPr>
        <w:rPr>
          <w:color w:val="002752"/>
        </w:rPr>
      </w:pPr>
    </w:p>
    <w:p w14:paraId="66421A67" w14:textId="77777777" w:rsidR="00D75439" w:rsidRPr="004A5F9C" w:rsidRDefault="00D75439">
      <w:pPr>
        <w:rPr>
          <w:color w:val="002752"/>
        </w:rPr>
      </w:pPr>
    </w:p>
    <w:p w14:paraId="2670ABF3" w14:textId="77777777" w:rsidR="00D75439" w:rsidRPr="004A5F9C" w:rsidRDefault="00D75439" w:rsidP="00EA3AC8">
      <w:pPr>
        <w:jc w:val="center"/>
        <w:rPr>
          <w:color w:val="002752"/>
        </w:rPr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7574"/>
      </w:tblGrid>
      <w:tr w:rsidR="004A5F9C" w:rsidRPr="004A5F9C" w14:paraId="5D1824DD" w14:textId="77777777" w:rsidTr="00375034">
        <w:trPr>
          <w:trHeight w:val="567"/>
          <w:jc w:val="center"/>
        </w:trPr>
        <w:tc>
          <w:tcPr>
            <w:tcW w:w="10611" w:type="dxa"/>
            <w:gridSpan w:val="2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12" w:space="0" w:color="002752"/>
            </w:tcBorders>
            <w:shd w:val="clear" w:color="auto" w:fill="00275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9C0928" w14:textId="1A7D37E9" w:rsidR="00FD531A" w:rsidRPr="00375034" w:rsidRDefault="00FD531A" w:rsidP="00FD531A">
            <w:pPr>
              <w:jc w:val="center"/>
              <w:rPr>
                <w:rFonts w:ascii="Verdana" w:hAnsi="Verdana" w:cs="Arial"/>
                <w:b/>
                <w:bCs/>
                <w:color w:val="FBC24E"/>
                <w:spacing w:val="20"/>
                <w:sz w:val="20"/>
                <w:szCs w:val="20"/>
              </w:rPr>
            </w:pPr>
            <w:r w:rsidRPr="00375034">
              <w:rPr>
                <w:rFonts w:ascii="Verdana" w:hAnsi="Verdana" w:cs="Arial"/>
                <w:b/>
                <w:bCs/>
                <w:color w:val="FBC24E"/>
                <w:spacing w:val="20"/>
                <w:sz w:val="36"/>
                <w:szCs w:val="36"/>
              </w:rPr>
              <w:t>NEA OFFICE USE ONLY</w:t>
            </w:r>
          </w:p>
        </w:tc>
      </w:tr>
      <w:tr w:rsidR="004A5F9C" w:rsidRPr="004A5F9C" w14:paraId="1B7026F4" w14:textId="77777777" w:rsidTr="004A5F9C">
        <w:trPr>
          <w:trHeight w:val="567"/>
          <w:jc w:val="center"/>
        </w:trPr>
        <w:tc>
          <w:tcPr>
            <w:tcW w:w="3037" w:type="dxa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81CA2C" w14:textId="69EAD200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  <w:t>Cost of Intervention(s):</w:t>
            </w:r>
          </w:p>
        </w:tc>
        <w:tc>
          <w:tcPr>
            <w:tcW w:w="7574" w:type="dxa"/>
            <w:tcBorders>
              <w:top w:val="single" w:sz="12" w:space="0" w:color="002752"/>
              <w:left w:val="single" w:sz="8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  <w:vAlign w:val="center"/>
          </w:tcPr>
          <w:p w14:paraId="6DF642DE" w14:textId="190A54E4" w:rsidR="00FD531A" w:rsidRPr="004A5F9C" w:rsidRDefault="00FD531A" w:rsidP="00FD531A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  <w:t xml:space="preserve">£ </w:t>
            </w:r>
          </w:p>
        </w:tc>
      </w:tr>
      <w:tr w:rsidR="004A5F9C" w:rsidRPr="004A5F9C" w14:paraId="64352063" w14:textId="77777777" w:rsidTr="004A5F9C">
        <w:trPr>
          <w:trHeight w:val="1887"/>
          <w:jc w:val="center"/>
        </w:trPr>
        <w:tc>
          <w:tcPr>
            <w:tcW w:w="3037" w:type="dxa"/>
            <w:tcBorders>
              <w:top w:val="single" w:sz="12" w:space="0" w:color="002752"/>
              <w:left w:val="single" w:sz="12" w:space="0" w:color="002752"/>
              <w:bottom w:val="single" w:sz="12" w:space="0" w:color="002752"/>
              <w:right w:val="single" w:sz="8" w:space="0" w:color="ADB2DB"/>
            </w:tcBorders>
            <w:shd w:val="clear" w:color="auto" w:fill="FEE9BE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7E00D7" w14:textId="119DA5F9" w:rsidR="00FD531A" w:rsidRPr="004A5F9C" w:rsidRDefault="00FD531A" w:rsidP="00D75439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  <w:r w:rsidRPr="004A5F9C"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  <w:t>Additional Notes:</w:t>
            </w:r>
          </w:p>
        </w:tc>
        <w:tc>
          <w:tcPr>
            <w:tcW w:w="7574" w:type="dxa"/>
            <w:tcBorders>
              <w:top w:val="single" w:sz="12" w:space="0" w:color="002752"/>
              <w:left w:val="single" w:sz="8" w:space="0" w:color="ADB2DB"/>
              <w:bottom w:val="single" w:sz="12" w:space="0" w:color="002752"/>
              <w:right w:val="single" w:sz="12" w:space="0" w:color="002752"/>
            </w:tcBorders>
            <w:shd w:val="clear" w:color="auto" w:fill="auto"/>
          </w:tcPr>
          <w:p w14:paraId="0CF31339" w14:textId="5FA80B0B" w:rsidR="00FD531A" w:rsidRPr="004A5F9C" w:rsidRDefault="00FD531A" w:rsidP="00D75439">
            <w:pPr>
              <w:rPr>
                <w:rFonts w:ascii="Verdana Pro Cond" w:hAnsi="Verdana Pro Cond" w:cs="Arial"/>
                <w:b/>
                <w:bCs/>
                <w:color w:val="002752"/>
                <w:sz w:val="22"/>
                <w:szCs w:val="22"/>
              </w:rPr>
            </w:pPr>
          </w:p>
        </w:tc>
      </w:tr>
    </w:tbl>
    <w:p w14:paraId="7DA87EB2" w14:textId="77777777" w:rsidR="00D75439" w:rsidRPr="004A5F9C" w:rsidRDefault="00D75439" w:rsidP="00D75439">
      <w:pPr>
        <w:rPr>
          <w:rFonts w:ascii="Verdana Pro Cond" w:hAnsi="Verdana Pro Cond" w:cs="Arial"/>
          <w:color w:val="002752"/>
          <w:sz w:val="22"/>
          <w:szCs w:val="22"/>
        </w:rPr>
      </w:pPr>
    </w:p>
    <w:p w14:paraId="6A067C20" w14:textId="77777777" w:rsidR="00D75439" w:rsidRPr="004A5F9C" w:rsidRDefault="00D75439" w:rsidP="00D75439">
      <w:pPr>
        <w:rPr>
          <w:rFonts w:ascii="Verdana Pro Cond" w:hAnsi="Verdana Pro Cond" w:cs="Arial"/>
          <w:color w:val="002752"/>
          <w:sz w:val="22"/>
          <w:szCs w:val="22"/>
        </w:rPr>
      </w:pPr>
    </w:p>
    <w:p w14:paraId="1C248E58" w14:textId="77777777" w:rsidR="00D75439" w:rsidRPr="004A5F9C" w:rsidRDefault="00D75439" w:rsidP="00D75439">
      <w:pPr>
        <w:rPr>
          <w:rFonts w:ascii="Verdana Pro Cond" w:hAnsi="Verdana Pro Cond" w:cs="Arial"/>
          <w:color w:val="002752"/>
          <w:sz w:val="22"/>
          <w:szCs w:val="22"/>
        </w:rPr>
      </w:pPr>
    </w:p>
    <w:p w14:paraId="54E023A4" w14:textId="77777777" w:rsidR="00D75439" w:rsidRPr="004A5F9C" w:rsidRDefault="00D75439" w:rsidP="00D75439">
      <w:pPr>
        <w:jc w:val="center"/>
        <w:rPr>
          <w:rFonts w:ascii="Verdana Pro Cond" w:hAnsi="Verdana Pro Cond" w:cs="Arial"/>
          <w:color w:val="002752"/>
          <w:sz w:val="22"/>
          <w:szCs w:val="22"/>
        </w:rPr>
      </w:pPr>
    </w:p>
    <w:sectPr w:rsidR="00D75439" w:rsidRPr="004A5F9C" w:rsidSect="00D75439">
      <w:pgSz w:w="12240" w:h="15840" w:code="1"/>
      <w:pgMar w:top="567" w:right="567" w:bottom="567" w:left="567" w:header="142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AC48C" w14:textId="77777777" w:rsidR="00DA7EC9" w:rsidRPr="00D52ED5" w:rsidRDefault="00DA7EC9" w:rsidP="001A0130">
      <w:r w:rsidRPr="00D52ED5">
        <w:separator/>
      </w:r>
    </w:p>
  </w:endnote>
  <w:endnote w:type="continuationSeparator" w:id="0">
    <w:p w14:paraId="312D2D4A" w14:textId="77777777" w:rsidR="00DA7EC9" w:rsidRPr="00D52ED5" w:rsidRDefault="00DA7EC9" w:rsidP="001A0130">
      <w:r w:rsidRPr="00D52ED5">
        <w:continuationSeparator/>
      </w:r>
    </w:p>
  </w:endnote>
  <w:endnote w:type="continuationNotice" w:id="1">
    <w:p w14:paraId="0A824C01" w14:textId="77777777" w:rsidR="00DA7EC9" w:rsidRPr="00D52ED5" w:rsidRDefault="00DA7E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Verdana Pro Cond" w:hAnsi="Verdana Pro Cond"/>
        <w:color w:val="676767" w:themeColor="accent6" w:themeShade="BF"/>
        <w:sz w:val="18"/>
        <w:szCs w:val="18"/>
      </w:rPr>
      <w:id w:val="-1947063994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 Pro Cond" w:hAnsi="Verdana Pro Cond"/>
            <w:color w:val="676767" w:themeColor="accent6" w:themeShade="BF"/>
            <w:sz w:val="18"/>
            <w:szCs w:val="18"/>
          </w:rPr>
          <w:id w:val="-1338761324"/>
          <w:docPartObj>
            <w:docPartGallery w:val="Page Numbers (Top of Page)"/>
            <w:docPartUnique/>
          </w:docPartObj>
        </w:sdtPr>
        <w:sdtEndPr/>
        <w:sdtContent>
          <w:p w14:paraId="7508B4B2" w14:textId="4AA88ED2" w:rsidR="00D75439" w:rsidRPr="009321C1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</w:pP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Belfast Warm and Well Agency Referral Form – </w:t>
            </w:r>
            <w:r w:rsidR="00D75FA6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V1.0 </w:t>
            </w:r>
            <w:r w:rsidR="00D75FA6"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July 2025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ab/>
              <w:t xml:space="preserve">Page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PAGE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1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of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NUMPAGES 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5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Verdana Pro Cond" w:hAnsi="Verdana Pro Cond"/>
        <w:color w:val="002752"/>
        <w:sz w:val="18"/>
        <w:szCs w:val="18"/>
      </w:rPr>
      <w:id w:val="224113591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 Pro Cond" w:hAnsi="Verdana Pro Cond"/>
            <w:color w:val="002752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DF39E71" w14:textId="2B233BDF" w:rsidR="00D75439" w:rsidRPr="00875ACE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002752"/>
                <w:sz w:val="18"/>
                <w:szCs w:val="18"/>
              </w:rPr>
            </w:pP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Belfast Warm and Well Agency Referral Form – </w:t>
            </w:r>
            <w:r w:rsidR="00D75FA6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V</w:t>
            </w:r>
            <w:r w:rsidR="00130F91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2</w:t>
            </w:r>
            <w:r w:rsidR="00D75FA6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.0 </w:t>
            </w:r>
            <w:r w:rsidR="00130F91"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>December</w:t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2025</w:t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ab/>
              <w:t xml:space="preserve">Page 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begin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instrText xml:space="preserve"> PAGE </w:instrTex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separate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t>1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end"/>
            </w:r>
            <w:r w:rsidRPr="00875ACE">
              <w:rPr>
                <w:rFonts w:ascii="Verdana Pro Cond" w:hAnsi="Verdana Pro Cond"/>
                <w:color w:val="002752"/>
                <w:sz w:val="18"/>
                <w:szCs w:val="18"/>
              </w:rPr>
              <w:t xml:space="preserve"> of 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begin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instrText xml:space="preserve"> NUMPAGES  </w:instrTex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separate"/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t>5</w:t>
            </w:r>
            <w:r w:rsidRPr="00875ACE">
              <w:rPr>
                <w:rFonts w:ascii="Verdana Pro Cond" w:hAnsi="Verdana Pro Cond"/>
                <w:b/>
                <w:bCs/>
                <w:color w:val="002752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238C9" w14:textId="77777777" w:rsidR="00DA7EC9" w:rsidRPr="00D52ED5" w:rsidRDefault="00DA7EC9" w:rsidP="001A0130">
      <w:r w:rsidRPr="00D52ED5">
        <w:separator/>
      </w:r>
    </w:p>
  </w:footnote>
  <w:footnote w:type="continuationSeparator" w:id="0">
    <w:p w14:paraId="488F4869" w14:textId="77777777" w:rsidR="00DA7EC9" w:rsidRPr="00D52ED5" w:rsidRDefault="00DA7EC9" w:rsidP="001A0130">
      <w:r w:rsidRPr="00D52ED5">
        <w:continuationSeparator/>
      </w:r>
    </w:p>
  </w:footnote>
  <w:footnote w:type="continuationNotice" w:id="1">
    <w:p w14:paraId="2AA2467F" w14:textId="77777777" w:rsidR="00DA7EC9" w:rsidRPr="00D52ED5" w:rsidRDefault="00DA7EC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B1810"/>
    <w:multiLevelType w:val="hybridMultilevel"/>
    <w:tmpl w:val="D820CE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C6AFB"/>
    <w:multiLevelType w:val="hybridMultilevel"/>
    <w:tmpl w:val="DC22853E"/>
    <w:lvl w:ilvl="0" w:tplc="1A6AC5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9908295">
    <w:abstractNumId w:val="1"/>
  </w:num>
  <w:num w:numId="2" w16cid:durableId="540090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YYGtQBZoIKsLQAAAA=="/>
  </w:docVars>
  <w:rsids>
    <w:rsidRoot w:val="00682B63"/>
    <w:rsid w:val="00000C98"/>
    <w:rsid w:val="00004BD7"/>
    <w:rsid w:val="000061CC"/>
    <w:rsid w:val="000178E6"/>
    <w:rsid w:val="0002448C"/>
    <w:rsid w:val="00025F5A"/>
    <w:rsid w:val="0003273F"/>
    <w:rsid w:val="00040783"/>
    <w:rsid w:val="00040CD9"/>
    <w:rsid w:val="0004115D"/>
    <w:rsid w:val="00041C4D"/>
    <w:rsid w:val="00042AA6"/>
    <w:rsid w:val="000448B2"/>
    <w:rsid w:val="00046BC6"/>
    <w:rsid w:val="00052B3D"/>
    <w:rsid w:val="000545E3"/>
    <w:rsid w:val="00056447"/>
    <w:rsid w:val="00057A01"/>
    <w:rsid w:val="0006314B"/>
    <w:rsid w:val="00064962"/>
    <w:rsid w:val="00064EC7"/>
    <w:rsid w:val="00065D7C"/>
    <w:rsid w:val="0007025E"/>
    <w:rsid w:val="00071C9B"/>
    <w:rsid w:val="00074530"/>
    <w:rsid w:val="00082712"/>
    <w:rsid w:val="00082A05"/>
    <w:rsid w:val="00084878"/>
    <w:rsid w:val="000874CD"/>
    <w:rsid w:val="000907B2"/>
    <w:rsid w:val="00090BFE"/>
    <w:rsid w:val="000932DB"/>
    <w:rsid w:val="00096A87"/>
    <w:rsid w:val="000971DF"/>
    <w:rsid w:val="000977D6"/>
    <w:rsid w:val="00097869"/>
    <w:rsid w:val="000A0A39"/>
    <w:rsid w:val="000A0EF3"/>
    <w:rsid w:val="000A230C"/>
    <w:rsid w:val="000A4406"/>
    <w:rsid w:val="000A5ED5"/>
    <w:rsid w:val="000B0454"/>
    <w:rsid w:val="000B0BAC"/>
    <w:rsid w:val="000B62CB"/>
    <w:rsid w:val="000B7ADD"/>
    <w:rsid w:val="000B7D73"/>
    <w:rsid w:val="000D1AF3"/>
    <w:rsid w:val="000D4553"/>
    <w:rsid w:val="000E15CC"/>
    <w:rsid w:val="000E1E5F"/>
    <w:rsid w:val="000E2E38"/>
    <w:rsid w:val="000E52EC"/>
    <w:rsid w:val="000F20ED"/>
    <w:rsid w:val="000F57FE"/>
    <w:rsid w:val="000F7A24"/>
    <w:rsid w:val="001017F7"/>
    <w:rsid w:val="0010311B"/>
    <w:rsid w:val="00106F32"/>
    <w:rsid w:val="0010769B"/>
    <w:rsid w:val="00110EA2"/>
    <w:rsid w:val="00111745"/>
    <w:rsid w:val="0011299B"/>
    <w:rsid w:val="00113C8C"/>
    <w:rsid w:val="00117344"/>
    <w:rsid w:val="0012185B"/>
    <w:rsid w:val="00123E5F"/>
    <w:rsid w:val="001241C6"/>
    <w:rsid w:val="00130F91"/>
    <w:rsid w:val="0014025B"/>
    <w:rsid w:val="00141C41"/>
    <w:rsid w:val="001526BE"/>
    <w:rsid w:val="00153B42"/>
    <w:rsid w:val="00153E3C"/>
    <w:rsid w:val="001563A4"/>
    <w:rsid w:val="001567BB"/>
    <w:rsid w:val="00161B1C"/>
    <w:rsid w:val="001647D6"/>
    <w:rsid w:val="00174904"/>
    <w:rsid w:val="001757AF"/>
    <w:rsid w:val="00177C73"/>
    <w:rsid w:val="001829D4"/>
    <w:rsid w:val="00182A5A"/>
    <w:rsid w:val="001830B0"/>
    <w:rsid w:val="001871D1"/>
    <w:rsid w:val="001945C1"/>
    <w:rsid w:val="001A0130"/>
    <w:rsid w:val="001A0EEB"/>
    <w:rsid w:val="001D576E"/>
    <w:rsid w:val="001E20A3"/>
    <w:rsid w:val="001E2337"/>
    <w:rsid w:val="001E70F5"/>
    <w:rsid w:val="001E74B4"/>
    <w:rsid w:val="001F0B1C"/>
    <w:rsid w:val="001F38D7"/>
    <w:rsid w:val="001F3C8A"/>
    <w:rsid w:val="00217CE1"/>
    <w:rsid w:val="002212CE"/>
    <w:rsid w:val="00225256"/>
    <w:rsid w:val="00226EE9"/>
    <w:rsid w:val="00233B2B"/>
    <w:rsid w:val="00233B37"/>
    <w:rsid w:val="00234DA0"/>
    <w:rsid w:val="00240D32"/>
    <w:rsid w:val="00240F9E"/>
    <w:rsid w:val="002423EE"/>
    <w:rsid w:val="0024321B"/>
    <w:rsid w:val="0024726D"/>
    <w:rsid w:val="00252000"/>
    <w:rsid w:val="00264102"/>
    <w:rsid w:val="00266426"/>
    <w:rsid w:val="00267116"/>
    <w:rsid w:val="00267825"/>
    <w:rsid w:val="00273192"/>
    <w:rsid w:val="00275106"/>
    <w:rsid w:val="002758DC"/>
    <w:rsid w:val="00291382"/>
    <w:rsid w:val="002A2D81"/>
    <w:rsid w:val="002A3931"/>
    <w:rsid w:val="002A573B"/>
    <w:rsid w:val="002A6611"/>
    <w:rsid w:val="002A6B88"/>
    <w:rsid w:val="002A713C"/>
    <w:rsid w:val="002B1774"/>
    <w:rsid w:val="002B37F3"/>
    <w:rsid w:val="002B43E8"/>
    <w:rsid w:val="002B4E39"/>
    <w:rsid w:val="002B6F64"/>
    <w:rsid w:val="002C75B1"/>
    <w:rsid w:val="002D6D80"/>
    <w:rsid w:val="002E672C"/>
    <w:rsid w:val="002E79EA"/>
    <w:rsid w:val="002F049F"/>
    <w:rsid w:val="002F1388"/>
    <w:rsid w:val="002F19A6"/>
    <w:rsid w:val="002F23F0"/>
    <w:rsid w:val="002F67D7"/>
    <w:rsid w:val="00302DD9"/>
    <w:rsid w:val="00303D02"/>
    <w:rsid w:val="00305025"/>
    <w:rsid w:val="00313B28"/>
    <w:rsid w:val="003167AF"/>
    <w:rsid w:val="00325B8F"/>
    <w:rsid w:val="0033020D"/>
    <w:rsid w:val="00332749"/>
    <w:rsid w:val="00337CD2"/>
    <w:rsid w:val="00343972"/>
    <w:rsid w:val="00347709"/>
    <w:rsid w:val="003500BA"/>
    <w:rsid w:val="0035148C"/>
    <w:rsid w:val="00352B82"/>
    <w:rsid w:val="00354E3C"/>
    <w:rsid w:val="00356E15"/>
    <w:rsid w:val="0036074C"/>
    <w:rsid w:val="003609C0"/>
    <w:rsid w:val="003700E1"/>
    <w:rsid w:val="00371B12"/>
    <w:rsid w:val="0037237E"/>
    <w:rsid w:val="00373309"/>
    <w:rsid w:val="00375034"/>
    <w:rsid w:val="003770B6"/>
    <w:rsid w:val="0038687D"/>
    <w:rsid w:val="003915EA"/>
    <w:rsid w:val="00392D99"/>
    <w:rsid w:val="0039410F"/>
    <w:rsid w:val="00394C13"/>
    <w:rsid w:val="00394EF0"/>
    <w:rsid w:val="003A6179"/>
    <w:rsid w:val="003B115C"/>
    <w:rsid w:val="003B21F2"/>
    <w:rsid w:val="003C10AE"/>
    <w:rsid w:val="003C16FC"/>
    <w:rsid w:val="003C242E"/>
    <w:rsid w:val="003C2900"/>
    <w:rsid w:val="003C42A7"/>
    <w:rsid w:val="003C480E"/>
    <w:rsid w:val="003C4AE8"/>
    <w:rsid w:val="003C6F35"/>
    <w:rsid w:val="003D08AB"/>
    <w:rsid w:val="003D1D05"/>
    <w:rsid w:val="003D2F59"/>
    <w:rsid w:val="003D3B5A"/>
    <w:rsid w:val="003D4856"/>
    <w:rsid w:val="003D644E"/>
    <w:rsid w:val="003D7090"/>
    <w:rsid w:val="003D7492"/>
    <w:rsid w:val="003E0F89"/>
    <w:rsid w:val="003E14D9"/>
    <w:rsid w:val="003E6C2C"/>
    <w:rsid w:val="003F624A"/>
    <w:rsid w:val="004018DB"/>
    <w:rsid w:val="00402433"/>
    <w:rsid w:val="004158A0"/>
    <w:rsid w:val="00417630"/>
    <w:rsid w:val="0042545C"/>
    <w:rsid w:val="0042552D"/>
    <w:rsid w:val="0043196A"/>
    <w:rsid w:val="004330F7"/>
    <w:rsid w:val="00442A79"/>
    <w:rsid w:val="004459EA"/>
    <w:rsid w:val="00446509"/>
    <w:rsid w:val="00446C6A"/>
    <w:rsid w:val="0045576F"/>
    <w:rsid w:val="00463B11"/>
    <w:rsid w:val="00465B75"/>
    <w:rsid w:val="0047391A"/>
    <w:rsid w:val="00481739"/>
    <w:rsid w:val="004848D8"/>
    <w:rsid w:val="0049127D"/>
    <w:rsid w:val="00494D49"/>
    <w:rsid w:val="004A2203"/>
    <w:rsid w:val="004A3B6C"/>
    <w:rsid w:val="004A5F9C"/>
    <w:rsid w:val="004A6DD3"/>
    <w:rsid w:val="004B72C2"/>
    <w:rsid w:val="004C0757"/>
    <w:rsid w:val="004C26B5"/>
    <w:rsid w:val="004D119B"/>
    <w:rsid w:val="004D2CE6"/>
    <w:rsid w:val="004D42A7"/>
    <w:rsid w:val="004D44AC"/>
    <w:rsid w:val="004D7A21"/>
    <w:rsid w:val="004E1375"/>
    <w:rsid w:val="004E1B23"/>
    <w:rsid w:val="004E7232"/>
    <w:rsid w:val="004F1826"/>
    <w:rsid w:val="00501A30"/>
    <w:rsid w:val="0050450B"/>
    <w:rsid w:val="005056E9"/>
    <w:rsid w:val="00507703"/>
    <w:rsid w:val="00507E71"/>
    <w:rsid w:val="0052132E"/>
    <w:rsid w:val="005238A4"/>
    <w:rsid w:val="00526854"/>
    <w:rsid w:val="00526EB9"/>
    <w:rsid w:val="00527010"/>
    <w:rsid w:val="00532710"/>
    <w:rsid w:val="00534CAA"/>
    <w:rsid w:val="005370C5"/>
    <w:rsid w:val="00544DDB"/>
    <w:rsid w:val="0055648F"/>
    <w:rsid w:val="005626E1"/>
    <w:rsid w:val="00567DD5"/>
    <w:rsid w:val="005711EC"/>
    <w:rsid w:val="00573ECC"/>
    <w:rsid w:val="005810A1"/>
    <w:rsid w:val="005825F2"/>
    <w:rsid w:val="00582F2F"/>
    <w:rsid w:val="005858A7"/>
    <w:rsid w:val="00590FBA"/>
    <w:rsid w:val="00594F8D"/>
    <w:rsid w:val="005A0334"/>
    <w:rsid w:val="005A1F92"/>
    <w:rsid w:val="005A20B8"/>
    <w:rsid w:val="005A289E"/>
    <w:rsid w:val="005A64AE"/>
    <w:rsid w:val="005A64C6"/>
    <w:rsid w:val="005B087B"/>
    <w:rsid w:val="005B0D52"/>
    <w:rsid w:val="005B1ED9"/>
    <w:rsid w:val="005C04E0"/>
    <w:rsid w:val="005E2361"/>
    <w:rsid w:val="005E507D"/>
    <w:rsid w:val="005E6FA8"/>
    <w:rsid w:val="005E7870"/>
    <w:rsid w:val="005F15DE"/>
    <w:rsid w:val="005F2735"/>
    <w:rsid w:val="005F4F77"/>
    <w:rsid w:val="005F6454"/>
    <w:rsid w:val="0060109A"/>
    <w:rsid w:val="00601C9D"/>
    <w:rsid w:val="00602644"/>
    <w:rsid w:val="0061076A"/>
    <w:rsid w:val="00610A3E"/>
    <w:rsid w:val="0061393B"/>
    <w:rsid w:val="00614E3A"/>
    <w:rsid w:val="00614ECC"/>
    <w:rsid w:val="0062139D"/>
    <w:rsid w:val="0062417D"/>
    <w:rsid w:val="00625C61"/>
    <w:rsid w:val="00632084"/>
    <w:rsid w:val="00632BB0"/>
    <w:rsid w:val="00634E8D"/>
    <w:rsid w:val="00636EC7"/>
    <w:rsid w:val="006425F3"/>
    <w:rsid w:val="0064412C"/>
    <w:rsid w:val="0065600E"/>
    <w:rsid w:val="00657E0C"/>
    <w:rsid w:val="00661812"/>
    <w:rsid w:val="00662333"/>
    <w:rsid w:val="00666047"/>
    <w:rsid w:val="006662D2"/>
    <w:rsid w:val="00670A78"/>
    <w:rsid w:val="006724CD"/>
    <w:rsid w:val="00672890"/>
    <w:rsid w:val="00682B63"/>
    <w:rsid w:val="006846CA"/>
    <w:rsid w:val="00685C67"/>
    <w:rsid w:val="006873EA"/>
    <w:rsid w:val="00690221"/>
    <w:rsid w:val="006904A2"/>
    <w:rsid w:val="00694B20"/>
    <w:rsid w:val="006A287C"/>
    <w:rsid w:val="006A5707"/>
    <w:rsid w:val="006A697B"/>
    <w:rsid w:val="006B31B2"/>
    <w:rsid w:val="006B5B41"/>
    <w:rsid w:val="006C1C50"/>
    <w:rsid w:val="006C41CA"/>
    <w:rsid w:val="006D2839"/>
    <w:rsid w:val="006E1680"/>
    <w:rsid w:val="006E3D85"/>
    <w:rsid w:val="006E47D0"/>
    <w:rsid w:val="006E47DB"/>
    <w:rsid w:val="006E5017"/>
    <w:rsid w:val="006E6479"/>
    <w:rsid w:val="006E785A"/>
    <w:rsid w:val="006F1FF2"/>
    <w:rsid w:val="00701FE1"/>
    <w:rsid w:val="007150BE"/>
    <w:rsid w:val="0071633F"/>
    <w:rsid w:val="00723E85"/>
    <w:rsid w:val="00726E83"/>
    <w:rsid w:val="0073001D"/>
    <w:rsid w:val="007323D4"/>
    <w:rsid w:val="00741046"/>
    <w:rsid w:val="00741496"/>
    <w:rsid w:val="007463F8"/>
    <w:rsid w:val="0074671C"/>
    <w:rsid w:val="007504BE"/>
    <w:rsid w:val="007518A7"/>
    <w:rsid w:val="00760320"/>
    <w:rsid w:val="00760C1C"/>
    <w:rsid w:val="00762EC1"/>
    <w:rsid w:val="00767CAF"/>
    <w:rsid w:val="00767EA3"/>
    <w:rsid w:val="007718C6"/>
    <w:rsid w:val="00775B38"/>
    <w:rsid w:val="00776DA2"/>
    <w:rsid w:val="00783F1B"/>
    <w:rsid w:val="00784DD3"/>
    <w:rsid w:val="00787D56"/>
    <w:rsid w:val="0079242F"/>
    <w:rsid w:val="00794496"/>
    <w:rsid w:val="00794C84"/>
    <w:rsid w:val="007972D4"/>
    <w:rsid w:val="00797994"/>
    <w:rsid w:val="007A1CC5"/>
    <w:rsid w:val="007B73A6"/>
    <w:rsid w:val="007C154E"/>
    <w:rsid w:val="007C21A8"/>
    <w:rsid w:val="007C2741"/>
    <w:rsid w:val="007D0CF1"/>
    <w:rsid w:val="007D2709"/>
    <w:rsid w:val="007D2A28"/>
    <w:rsid w:val="007D3AEB"/>
    <w:rsid w:val="007D442C"/>
    <w:rsid w:val="007D5106"/>
    <w:rsid w:val="007E304D"/>
    <w:rsid w:val="007E469C"/>
    <w:rsid w:val="007E497C"/>
    <w:rsid w:val="007E5A97"/>
    <w:rsid w:val="007E764B"/>
    <w:rsid w:val="007F05D8"/>
    <w:rsid w:val="007F1508"/>
    <w:rsid w:val="007F723D"/>
    <w:rsid w:val="008045C5"/>
    <w:rsid w:val="00815082"/>
    <w:rsid w:val="00822A94"/>
    <w:rsid w:val="00822C85"/>
    <w:rsid w:val="00823DB0"/>
    <w:rsid w:val="00824454"/>
    <w:rsid w:val="00826045"/>
    <w:rsid w:val="008316A0"/>
    <w:rsid w:val="008347F4"/>
    <w:rsid w:val="00834D4A"/>
    <w:rsid w:val="008356D0"/>
    <w:rsid w:val="00835F7E"/>
    <w:rsid w:val="00843599"/>
    <w:rsid w:val="00844786"/>
    <w:rsid w:val="0084518B"/>
    <w:rsid w:val="0085762D"/>
    <w:rsid w:val="00861F09"/>
    <w:rsid w:val="00865800"/>
    <w:rsid w:val="00866BB6"/>
    <w:rsid w:val="0087054F"/>
    <w:rsid w:val="00874B6B"/>
    <w:rsid w:val="00875ACE"/>
    <w:rsid w:val="00875EDC"/>
    <w:rsid w:val="00880C92"/>
    <w:rsid w:val="00881E27"/>
    <w:rsid w:val="0088256E"/>
    <w:rsid w:val="0088436A"/>
    <w:rsid w:val="00885604"/>
    <w:rsid w:val="0089004C"/>
    <w:rsid w:val="00893CE8"/>
    <w:rsid w:val="0089471E"/>
    <w:rsid w:val="00894D88"/>
    <w:rsid w:val="00894EEC"/>
    <w:rsid w:val="00896F72"/>
    <w:rsid w:val="008B4E34"/>
    <w:rsid w:val="008C064D"/>
    <w:rsid w:val="008C7EE0"/>
    <w:rsid w:val="008D204B"/>
    <w:rsid w:val="008E2753"/>
    <w:rsid w:val="008E3FAD"/>
    <w:rsid w:val="008F56C3"/>
    <w:rsid w:val="009011FC"/>
    <w:rsid w:val="009058F3"/>
    <w:rsid w:val="0090625A"/>
    <w:rsid w:val="00911CAC"/>
    <w:rsid w:val="00913A88"/>
    <w:rsid w:val="00916865"/>
    <w:rsid w:val="00916F85"/>
    <w:rsid w:val="00927DC6"/>
    <w:rsid w:val="0093029C"/>
    <w:rsid w:val="009321C1"/>
    <w:rsid w:val="00934756"/>
    <w:rsid w:val="00943146"/>
    <w:rsid w:val="00943A75"/>
    <w:rsid w:val="009468FB"/>
    <w:rsid w:val="00950258"/>
    <w:rsid w:val="00951D16"/>
    <w:rsid w:val="009630B7"/>
    <w:rsid w:val="00963AC7"/>
    <w:rsid w:val="009678AF"/>
    <w:rsid w:val="00976C6F"/>
    <w:rsid w:val="009805C3"/>
    <w:rsid w:val="0098281A"/>
    <w:rsid w:val="00982F8B"/>
    <w:rsid w:val="00983D8C"/>
    <w:rsid w:val="00985B11"/>
    <w:rsid w:val="00986172"/>
    <w:rsid w:val="009873F2"/>
    <w:rsid w:val="009910F0"/>
    <w:rsid w:val="00991512"/>
    <w:rsid w:val="00994F99"/>
    <w:rsid w:val="0099570E"/>
    <w:rsid w:val="0099759D"/>
    <w:rsid w:val="009A1933"/>
    <w:rsid w:val="009A561D"/>
    <w:rsid w:val="009A669E"/>
    <w:rsid w:val="009B317F"/>
    <w:rsid w:val="009B357E"/>
    <w:rsid w:val="009B4835"/>
    <w:rsid w:val="009B5D32"/>
    <w:rsid w:val="009B6E82"/>
    <w:rsid w:val="009C09B0"/>
    <w:rsid w:val="009C4621"/>
    <w:rsid w:val="009C4FEC"/>
    <w:rsid w:val="009C7529"/>
    <w:rsid w:val="009D3E9F"/>
    <w:rsid w:val="009D4994"/>
    <w:rsid w:val="009E02A7"/>
    <w:rsid w:val="009E218D"/>
    <w:rsid w:val="009E70CA"/>
    <w:rsid w:val="009F0CB1"/>
    <w:rsid w:val="009F61B8"/>
    <w:rsid w:val="00A01635"/>
    <w:rsid w:val="00A03619"/>
    <w:rsid w:val="00A07720"/>
    <w:rsid w:val="00A07CAC"/>
    <w:rsid w:val="00A17FF9"/>
    <w:rsid w:val="00A23005"/>
    <w:rsid w:val="00A23083"/>
    <w:rsid w:val="00A235A9"/>
    <w:rsid w:val="00A24C17"/>
    <w:rsid w:val="00A41844"/>
    <w:rsid w:val="00A41E9C"/>
    <w:rsid w:val="00A45478"/>
    <w:rsid w:val="00A45DF4"/>
    <w:rsid w:val="00A5525F"/>
    <w:rsid w:val="00A5546A"/>
    <w:rsid w:val="00A620CA"/>
    <w:rsid w:val="00A70DC3"/>
    <w:rsid w:val="00A74999"/>
    <w:rsid w:val="00A75DE3"/>
    <w:rsid w:val="00A77505"/>
    <w:rsid w:val="00A8639F"/>
    <w:rsid w:val="00A8736A"/>
    <w:rsid w:val="00A9244F"/>
    <w:rsid w:val="00A92585"/>
    <w:rsid w:val="00A94C44"/>
    <w:rsid w:val="00A95698"/>
    <w:rsid w:val="00AA0FB5"/>
    <w:rsid w:val="00AA1A0E"/>
    <w:rsid w:val="00AA562C"/>
    <w:rsid w:val="00AB0D27"/>
    <w:rsid w:val="00AD20AF"/>
    <w:rsid w:val="00AD449A"/>
    <w:rsid w:val="00AE7910"/>
    <w:rsid w:val="00AF2FB6"/>
    <w:rsid w:val="00AF5B55"/>
    <w:rsid w:val="00AF5E49"/>
    <w:rsid w:val="00B00637"/>
    <w:rsid w:val="00B02DE8"/>
    <w:rsid w:val="00B07293"/>
    <w:rsid w:val="00B128E0"/>
    <w:rsid w:val="00B1459D"/>
    <w:rsid w:val="00B2268D"/>
    <w:rsid w:val="00B24070"/>
    <w:rsid w:val="00B24523"/>
    <w:rsid w:val="00B24AB5"/>
    <w:rsid w:val="00B24BC4"/>
    <w:rsid w:val="00B24FDA"/>
    <w:rsid w:val="00B34EF9"/>
    <w:rsid w:val="00B4276C"/>
    <w:rsid w:val="00B47CF6"/>
    <w:rsid w:val="00B52380"/>
    <w:rsid w:val="00B62DBF"/>
    <w:rsid w:val="00B63918"/>
    <w:rsid w:val="00B6413A"/>
    <w:rsid w:val="00B65AF8"/>
    <w:rsid w:val="00B71391"/>
    <w:rsid w:val="00B71B5A"/>
    <w:rsid w:val="00B722FB"/>
    <w:rsid w:val="00B72B68"/>
    <w:rsid w:val="00B80984"/>
    <w:rsid w:val="00B8757C"/>
    <w:rsid w:val="00B87727"/>
    <w:rsid w:val="00B97948"/>
    <w:rsid w:val="00BA3D74"/>
    <w:rsid w:val="00BB5C0B"/>
    <w:rsid w:val="00BB61ED"/>
    <w:rsid w:val="00BC1B1A"/>
    <w:rsid w:val="00BC37E2"/>
    <w:rsid w:val="00BD0972"/>
    <w:rsid w:val="00BD1D65"/>
    <w:rsid w:val="00BD2198"/>
    <w:rsid w:val="00BE0192"/>
    <w:rsid w:val="00BE3065"/>
    <w:rsid w:val="00BE6E71"/>
    <w:rsid w:val="00BE7370"/>
    <w:rsid w:val="00BF336F"/>
    <w:rsid w:val="00BF7421"/>
    <w:rsid w:val="00C053D5"/>
    <w:rsid w:val="00C15780"/>
    <w:rsid w:val="00C163F8"/>
    <w:rsid w:val="00C22318"/>
    <w:rsid w:val="00C2505A"/>
    <w:rsid w:val="00C27EE2"/>
    <w:rsid w:val="00C3003C"/>
    <w:rsid w:val="00C32B51"/>
    <w:rsid w:val="00C4262B"/>
    <w:rsid w:val="00C567D4"/>
    <w:rsid w:val="00C577AD"/>
    <w:rsid w:val="00C70E4C"/>
    <w:rsid w:val="00C741D1"/>
    <w:rsid w:val="00C75B0A"/>
    <w:rsid w:val="00C84380"/>
    <w:rsid w:val="00C8684F"/>
    <w:rsid w:val="00C868D1"/>
    <w:rsid w:val="00C903AE"/>
    <w:rsid w:val="00C93DA7"/>
    <w:rsid w:val="00C95C6C"/>
    <w:rsid w:val="00C9646B"/>
    <w:rsid w:val="00C97DB2"/>
    <w:rsid w:val="00CA1701"/>
    <w:rsid w:val="00CA2041"/>
    <w:rsid w:val="00CA3C5E"/>
    <w:rsid w:val="00CA5A6A"/>
    <w:rsid w:val="00CB3AE4"/>
    <w:rsid w:val="00CC0866"/>
    <w:rsid w:val="00CC432D"/>
    <w:rsid w:val="00CC6BD1"/>
    <w:rsid w:val="00CC7A10"/>
    <w:rsid w:val="00CD1927"/>
    <w:rsid w:val="00CD5AAB"/>
    <w:rsid w:val="00CD5B0D"/>
    <w:rsid w:val="00CE02F7"/>
    <w:rsid w:val="00CE0996"/>
    <w:rsid w:val="00CE2E0C"/>
    <w:rsid w:val="00CE44AF"/>
    <w:rsid w:val="00CE4838"/>
    <w:rsid w:val="00CE6D3F"/>
    <w:rsid w:val="00CF225E"/>
    <w:rsid w:val="00CF61A1"/>
    <w:rsid w:val="00D0459F"/>
    <w:rsid w:val="00D079FF"/>
    <w:rsid w:val="00D16283"/>
    <w:rsid w:val="00D1677C"/>
    <w:rsid w:val="00D23801"/>
    <w:rsid w:val="00D24661"/>
    <w:rsid w:val="00D2469D"/>
    <w:rsid w:val="00D25C34"/>
    <w:rsid w:val="00D26345"/>
    <w:rsid w:val="00D31CC1"/>
    <w:rsid w:val="00D37A1E"/>
    <w:rsid w:val="00D404A9"/>
    <w:rsid w:val="00D4158A"/>
    <w:rsid w:val="00D502F1"/>
    <w:rsid w:val="00D52ED5"/>
    <w:rsid w:val="00D55E1C"/>
    <w:rsid w:val="00D56F0A"/>
    <w:rsid w:val="00D622A8"/>
    <w:rsid w:val="00D645D2"/>
    <w:rsid w:val="00D70741"/>
    <w:rsid w:val="00D75439"/>
    <w:rsid w:val="00D75FA6"/>
    <w:rsid w:val="00D763EC"/>
    <w:rsid w:val="00D76D76"/>
    <w:rsid w:val="00D77749"/>
    <w:rsid w:val="00D86325"/>
    <w:rsid w:val="00D8676C"/>
    <w:rsid w:val="00D9001A"/>
    <w:rsid w:val="00D91FF3"/>
    <w:rsid w:val="00D97C4A"/>
    <w:rsid w:val="00DA01A0"/>
    <w:rsid w:val="00DA380C"/>
    <w:rsid w:val="00DA7EC9"/>
    <w:rsid w:val="00DB1C06"/>
    <w:rsid w:val="00DC6723"/>
    <w:rsid w:val="00DC6D3B"/>
    <w:rsid w:val="00DD557D"/>
    <w:rsid w:val="00DD5E8C"/>
    <w:rsid w:val="00DE3CDA"/>
    <w:rsid w:val="00DE7D4D"/>
    <w:rsid w:val="00DF2B14"/>
    <w:rsid w:val="00DF4118"/>
    <w:rsid w:val="00DF62B0"/>
    <w:rsid w:val="00DF6935"/>
    <w:rsid w:val="00DF73A5"/>
    <w:rsid w:val="00E01143"/>
    <w:rsid w:val="00E07F0A"/>
    <w:rsid w:val="00E1061F"/>
    <w:rsid w:val="00E155C3"/>
    <w:rsid w:val="00E22CB6"/>
    <w:rsid w:val="00E266EC"/>
    <w:rsid w:val="00E27B09"/>
    <w:rsid w:val="00E35ED6"/>
    <w:rsid w:val="00E413DD"/>
    <w:rsid w:val="00E432BE"/>
    <w:rsid w:val="00E43A2D"/>
    <w:rsid w:val="00E50D36"/>
    <w:rsid w:val="00E53D4B"/>
    <w:rsid w:val="00E54A02"/>
    <w:rsid w:val="00E56620"/>
    <w:rsid w:val="00E566DB"/>
    <w:rsid w:val="00E6253F"/>
    <w:rsid w:val="00E64B0E"/>
    <w:rsid w:val="00E67884"/>
    <w:rsid w:val="00E813B1"/>
    <w:rsid w:val="00E84EB2"/>
    <w:rsid w:val="00E85057"/>
    <w:rsid w:val="00E86D57"/>
    <w:rsid w:val="00E90C80"/>
    <w:rsid w:val="00E948B8"/>
    <w:rsid w:val="00EA3AC6"/>
    <w:rsid w:val="00EA3AC8"/>
    <w:rsid w:val="00EA5FAD"/>
    <w:rsid w:val="00EA601E"/>
    <w:rsid w:val="00EA61A3"/>
    <w:rsid w:val="00EA7C25"/>
    <w:rsid w:val="00EB0F2E"/>
    <w:rsid w:val="00EB2126"/>
    <w:rsid w:val="00EB4996"/>
    <w:rsid w:val="00EB546C"/>
    <w:rsid w:val="00EB586E"/>
    <w:rsid w:val="00EC4C70"/>
    <w:rsid w:val="00ED36BE"/>
    <w:rsid w:val="00ED7BA0"/>
    <w:rsid w:val="00EE1598"/>
    <w:rsid w:val="00EF6327"/>
    <w:rsid w:val="00EF6389"/>
    <w:rsid w:val="00F02B73"/>
    <w:rsid w:val="00F02DB6"/>
    <w:rsid w:val="00F044F6"/>
    <w:rsid w:val="00F048FC"/>
    <w:rsid w:val="00F104F1"/>
    <w:rsid w:val="00F119BC"/>
    <w:rsid w:val="00F2221B"/>
    <w:rsid w:val="00F23FB1"/>
    <w:rsid w:val="00F25F65"/>
    <w:rsid w:val="00F33B58"/>
    <w:rsid w:val="00F3412A"/>
    <w:rsid w:val="00F4383A"/>
    <w:rsid w:val="00F43BAB"/>
    <w:rsid w:val="00F44389"/>
    <w:rsid w:val="00F5101B"/>
    <w:rsid w:val="00F526DC"/>
    <w:rsid w:val="00F55704"/>
    <w:rsid w:val="00F67B94"/>
    <w:rsid w:val="00F72524"/>
    <w:rsid w:val="00F7727E"/>
    <w:rsid w:val="00F80FC6"/>
    <w:rsid w:val="00F811B8"/>
    <w:rsid w:val="00F8311D"/>
    <w:rsid w:val="00F84BB7"/>
    <w:rsid w:val="00F85222"/>
    <w:rsid w:val="00F87D9A"/>
    <w:rsid w:val="00F910F2"/>
    <w:rsid w:val="00F9238F"/>
    <w:rsid w:val="00F925EB"/>
    <w:rsid w:val="00F97EFC"/>
    <w:rsid w:val="00FA2E72"/>
    <w:rsid w:val="00FA5193"/>
    <w:rsid w:val="00FA6B87"/>
    <w:rsid w:val="00FB1E44"/>
    <w:rsid w:val="00FB47EC"/>
    <w:rsid w:val="00FC0011"/>
    <w:rsid w:val="00FC198A"/>
    <w:rsid w:val="00FC1BE7"/>
    <w:rsid w:val="00FC1DEF"/>
    <w:rsid w:val="00FC2267"/>
    <w:rsid w:val="00FC7DC3"/>
    <w:rsid w:val="00FD197E"/>
    <w:rsid w:val="00FD1B71"/>
    <w:rsid w:val="00FD531A"/>
    <w:rsid w:val="00FD6FEF"/>
    <w:rsid w:val="00FE33A5"/>
    <w:rsid w:val="00FF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8C114"/>
  <w15:docId w15:val="{E969D8F7-B3ED-4893-B543-8A3D0A94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6"/>
        <w:szCs w:val="16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06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D76"/>
    <w:pPr>
      <w:outlineLvl w:val="0"/>
    </w:pPr>
    <w:rPr>
      <w:noProof/>
      <w:color w:val="1F497D" w:themeColor="text2"/>
      <w:sz w:val="18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943146"/>
    <w:rPr>
      <w:i/>
      <w:color w:val="BFBFBF" w:themeColor="background1" w:themeShade="BF"/>
      <w:sz w:val="14"/>
    </w:rPr>
  </w:style>
  <w:style w:type="character" w:customStyle="1" w:styleId="HeaderChar">
    <w:name w:val="Header Char"/>
    <w:basedOn w:val="DefaultParagraphFont"/>
    <w:link w:val="Header"/>
    <w:uiPriority w:val="99"/>
    <w:rsid w:val="00943146"/>
    <w:rPr>
      <w:i/>
      <w:color w:val="BFBFBF" w:themeColor="background1" w:themeShade="BF"/>
      <w:sz w:val="14"/>
    </w:rPr>
  </w:style>
  <w:style w:type="paragraph" w:styleId="Footer">
    <w:name w:val="footer"/>
    <w:basedOn w:val="Normal"/>
    <w:link w:val="FooterChar"/>
    <w:uiPriority w:val="99"/>
    <w:rsid w:val="009B4835"/>
  </w:style>
  <w:style w:type="character" w:customStyle="1" w:styleId="FooterChar">
    <w:name w:val="Footer Char"/>
    <w:basedOn w:val="DefaultParagraphFont"/>
    <w:link w:val="Footer"/>
    <w:uiPriority w:val="99"/>
    <w:rsid w:val="00BE3065"/>
  </w:style>
  <w:style w:type="paragraph" w:styleId="NormalWeb">
    <w:name w:val="Normal (Web)"/>
    <w:basedOn w:val="Normal"/>
    <w:uiPriority w:val="99"/>
    <w:semiHidden/>
    <w:unhideWhenUsed/>
    <w:rsid w:val="001A0130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rsid w:val="001A0130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76D76"/>
    <w:rPr>
      <w:noProof/>
      <w:color w:val="1F497D" w:themeColor="text2"/>
      <w:sz w:val="18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D76D76"/>
    <w:pPr>
      <w:spacing w:line="560" w:lineRule="exact"/>
      <w:contextualSpacing/>
    </w:pPr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D76"/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071C9B"/>
    <w:pPr>
      <w:numPr>
        <w:ilvl w:val="1"/>
      </w:numPr>
      <w:spacing w:line="252" w:lineRule="auto"/>
      <w:ind w:left="3542"/>
    </w:pPr>
    <w:rPr>
      <w:rFonts w:eastAsiaTheme="minorEastAsia"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E3065"/>
    <w:rPr>
      <w:rFonts w:eastAsiaTheme="minorEastAsia"/>
      <w:color w:val="FFFFFF" w:themeColor="background1"/>
    </w:rPr>
  </w:style>
  <w:style w:type="character" w:styleId="PlaceholderText">
    <w:name w:val="Placeholder Text"/>
    <w:basedOn w:val="DefaultParagraphFont"/>
    <w:uiPriority w:val="99"/>
    <w:semiHidden/>
    <w:rsid w:val="00ED7B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6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6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75B0A"/>
    <w:rPr>
      <w:color w:val="0096D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5B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6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5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warmandwell@nea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llespieL\AppData\Roaming\Microsoft\Templates\Client%20intake%20phone%20script%20small%20busines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98C4DB9EF0548858A56AE42F8ACE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49374-8AF4-4C6C-9AF6-DDC076250011}"/>
      </w:docPartPr>
      <w:docPartBody>
        <w:p w:rsidR="00FB0DD8" w:rsidRDefault="00FB0DD8" w:rsidP="00FB0DD8">
          <w:pPr>
            <w:pStyle w:val="098C4DB9EF0548858A56AE42F8ACEF18"/>
          </w:pPr>
          <w:r w:rsidRPr="00D26345">
            <w:t>Occupation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CCA"/>
    <w:rsid w:val="00037C35"/>
    <w:rsid w:val="000A4406"/>
    <w:rsid w:val="00127AA5"/>
    <w:rsid w:val="001A1C70"/>
    <w:rsid w:val="001E2337"/>
    <w:rsid w:val="00201EBE"/>
    <w:rsid w:val="00243209"/>
    <w:rsid w:val="00252000"/>
    <w:rsid w:val="002665E8"/>
    <w:rsid w:val="002A3D8D"/>
    <w:rsid w:val="002C658C"/>
    <w:rsid w:val="00303803"/>
    <w:rsid w:val="00311FBA"/>
    <w:rsid w:val="003364D0"/>
    <w:rsid w:val="004104A0"/>
    <w:rsid w:val="004108F1"/>
    <w:rsid w:val="004203FB"/>
    <w:rsid w:val="00427565"/>
    <w:rsid w:val="0045443E"/>
    <w:rsid w:val="00481739"/>
    <w:rsid w:val="00486608"/>
    <w:rsid w:val="00511C44"/>
    <w:rsid w:val="0054693C"/>
    <w:rsid w:val="005618D7"/>
    <w:rsid w:val="005711EC"/>
    <w:rsid w:val="00590FBA"/>
    <w:rsid w:val="005964E1"/>
    <w:rsid w:val="005C2C74"/>
    <w:rsid w:val="005E1132"/>
    <w:rsid w:val="006425F3"/>
    <w:rsid w:val="00672890"/>
    <w:rsid w:val="006B1FD7"/>
    <w:rsid w:val="006E3E93"/>
    <w:rsid w:val="007527EC"/>
    <w:rsid w:val="00752B36"/>
    <w:rsid w:val="007556E0"/>
    <w:rsid w:val="00775B38"/>
    <w:rsid w:val="007A1CC5"/>
    <w:rsid w:val="007D3AEB"/>
    <w:rsid w:val="008079EB"/>
    <w:rsid w:val="00876C20"/>
    <w:rsid w:val="008D5CCA"/>
    <w:rsid w:val="00912308"/>
    <w:rsid w:val="009173CA"/>
    <w:rsid w:val="00940D2B"/>
    <w:rsid w:val="00943E03"/>
    <w:rsid w:val="009953FC"/>
    <w:rsid w:val="009A58F8"/>
    <w:rsid w:val="009B3FEC"/>
    <w:rsid w:val="00A81BCB"/>
    <w:rsid w:val="00A8639F"/>
    <w:rsid w:val="00AE6325"/>
    <w:rsid w:val="00AF0D71"/>
    <w:rsid w:val="00B26268"/>
    <w:rsid w:val="00BA3D74"/>
    <w:rsid w:val="00C43B85"/>
    <w:rsid w:val="00CF61A1"/>
    <w:rsid w:val="00D1369A"/>
    <w:rsid w:val="00D6271B"/>
    <w:rsid w:val="00E50D36"/>
    <w:rsid w:val="00EE2275"/>
    <w:rsid w:val="00EE3A2E"/>
    <w:rsid w:val="00F210A4"/>
    <w:rsid w:val="00F579C0"/>
    <w:rsid w:val="00F925EB"/>
    <w:rsid w:val="00FB0DD8"/>
    <w:rsid w:val="00FD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1EBE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8D5CCA"/>
    <w:pPr>
      <w:spacing w:after="0" w:line="240" w:lineRule="auto"/>
    </w:pPr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8D5CCA"/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paragraph" w:customStyle="1" w:styleId="098C4DB9EF0548858A56AE42F8ACEF18">
    <w:name w:val="098C4DB9EF0548858A56AE42F8ACEF18"/>
    <w:rsid w:val="00FB0DD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DDD6B517C22643A81C5D4876A5C175" ma:contentTypeVersion="15" ma:contentTypeDescription="Create a new document." ma:contentTypeScope="" ma:versionID="029f7e111fcbbecb0f33dd26b7eebaa6">
  <xsd:schema xmlns:xsd="http://www.w3.org/2001/XMLSchema" xmlns:xs="http://www.w3.org/2001/XMLSchema" xmlns:p="http://schemas.microsoft.com/office/2006/metadata/properties" xmlns:ns2="a2f8847b-f33f-4f15-b379-80ac5e8769e3" xmlns:ns3="c4a46ee5-96ae-450a-aedd-6c612cad4b26" targetNamespace="http://schemas.microsoft.com/office/2006/metadata/properties" ma:root="true" ma:fieldsID="7d4168a21da9d6b5882eac34a7127cd8" ns2:_="" ns3:_="">
    <xsd:import namespace="a2f8847b-f33f-4f15-b379-80ac5e8769e3"/>
    <xsd:import namespace="c4a46ee5-96ae-450a-aedd-6c612cad4b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8847b-f33f-4f15-b379-80ac5e8769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1bb4aa2-9933-453e-ba8d-b580060a96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46ee5-96ae-450a-aedd-6c612cad4b2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3d13a7b-1762-4a72-8242-ba8c33a72d3f}" ma:internalName="TaxCatchAll" ma:showField="CatchAllData" ma:web="c4a46ee5-96ae-450a-aedd-6c612cad4b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f8847b-f33f-4f15-b379-80ac5e8769e3">
      <Terms xmlns="http://schemas.microsoft.com/office/infopath/2007/PartnerControls"/>
    </lcf76f155ced4ddcb4097134ff3c332f>
    <TaxCatchAll xmlns="c4a46ee5-96ae-450a-aedd-6c612cad4b26" xsi:nil="true"/>
  </documentManagement>
</p:properties>
</file>

<file path=customXml/itemProps1.xml><?xml version="1.0" encoding="utf-8"?>
<ds:datastoreItem xmlns:ds="http://schemas.openxmlformats.org/officeDocument/2006/customXml" ds:itemID="{F7CCB4AD-C7F2-4A3A-9CC4-C96E7CBDDC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0EA970-3125-47C6-9764-2A435B6F82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8847b-f33f-4f15-b379-80ac5e8769e3"/>
    <ds:schemaRef ds:uri="c4a46ee5-96ae-450a-aedd-6c612cad4b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472605-B465-4954-81FC-D4429D3B85B6}">
  <ds:schemaRefs>
    <ds:schemaRef ds:uri="http://schemas.microsoft.com/office/2006/metadata/properties"/>
    <ds:schemaRef ds:uri="http://schemas.microsoft.com/office/infopath/2007/PartnerControls"/>
    <ds:schemaRef ds:uri="a2f8847b-f33f-4f15-b379-80ac5e8769e3"/>
    <ds:schemaRef ds:uri="c4a46ee5-96ae-450a-aedd-6c612cad4b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Client intake phone script small business</Template>
  <TotalTime>25</TotalTime>
  <Pages>5</Pages>
  <Words>879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Stephanie Ward</dc:creator>
  <cp:lastModifiedBy>Stephanie Ward</cp:lastModifiedBy>
  <cp:revision>21</cp:revision>
  <cp:lastPrinted>2025-08-06T09:13:00Z</cp:lastPrinted>
  <dcterms:created xsi:type="dcterms:W3CDTF">2025-12-10T17:16:00Z</dcterms:created>
  <dcterms:modified xsi:type="dcterms:W3CDTF">2025-12-15T16:35:00Z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0x010100AADDD6B517C22643A81C5D4876A5C175</vt:lpwstr>
  </property>
  <property fmtid="{D5CDD505-2E9C-101B-9397-08002B2CF9AE}" pid="3" name="MediaServiceImageTags">
    <vt:lpwstr/>
  </property>
</Properties>
</file>