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1BAFD3" w14:textId="0A488CBD" w:rsidR="006E5017" w:rsidRPr="00D75439" w:rsidRDefault="009321C1">
      <w:pPr>
        <w:contextualSpacing/>
        <w:rPr>
          <w:rFonts w:ascii="Verdana Pro Cond" w:hAnsi="Verdana Pro Cond"/>
          <w:sz w:val="40"/>
          <w:szCs w:val="40"/>
        </w:rPr>
      </w:pPr>
      <w:r>
        <w:rPr>
          <w:rFonts w:ascii="Verdana Pro Cond" w:hAnsi="Verdana Pro Cond"/>
          <w:b/>
          <w:bCs/>
          <w:i/>
          <w:iCs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8B36DA7" wp14:editId="274E9D75">
                <wp:simplePos x="0" y="0"/>
                <wp:positionH relativeFrom="margin">
                  <wp:align>center</wp:align>
                </wp:positionH>
                <wp:positionV relativeFrom="paragraph">
                  <wp:posOffset>-372745</wp:posOffset>
                </wp:positionV>
                <wp:extent cx="6766726" cy="822960"/>
                <wp:effectExtent l="0" t="0" r="0" b="0"/>
                <wp:wrapNone/>
                <wp:docPr id="138027934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66726" cy="822960"/>
                          <a:chOff x="0" y="0"/>
                          <a:chExt cx="6766726" cy="822960"/>
                        </a:xfrm>
                      </wpg:grpSpPr>
                      <wpg:grpSp>
                        <wpg:cNvPr id="1" name="Group 1"/>
                        <wpg:cNvGrpSpPr/>
                        <wpg:grpSpPr>
                          <a:xfrm>
                            <a:off x="0" y="0"/>
                            <a:ext cx="6766726" cy="800100"/>
                            <a:chOff x="0" y="0"/>
                            <a:chExt cx="7287739" cy="1261857"/>
                          </a:xfrm>
                        </wpg:grpSpPr>
                        <wps:wsp>
                          <wps:cNvPr id="2" name="Rectangle: Single Corner Snipped 2"/>
                          <wps:cNvSpPr/>
                          <wps:spPr>
                            <a:xfrm>
                              <a:off x="0" y="0"/>
                              <a:ext cx="7287739" cy="1261857"/>
                            </a:xfrm>
                            <a:prstGeom prst="snip1Rect">
                              <a:avLst>
                                <a:gd name="adj" fmla="val 31427"/>
                              </a:avLst>
                            </a:prstGeom>
                            <a:solidFill>
                              <a:schemeClr val="tx2">
                                <a:lumMod val="60000"/>
                                <a:lumOff val="40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9" name="Picture 19">
                              <a:extLst>
                                <a:ext uri="{FF2B5EF4-FFF2-40B4-BE49-F238E27FC236}">
                                  <a16:creationId xmlns:a16="http://schemas.microsoft.com/office/drawing/2014/main" id="{8DB9600B-F413-4EE7-81CF-84636C2F9AAE}"/>
                                </a:ext>
                                <a:ext uri="{C183D7F6-B498-43B3-948B-1728B52AA6E4}">
                                  <adec:decorative xmlns:adec="http://schemas.microsoft.com/office/drawing/2017/decorative" val="1"/>
                                </a:ext>
                              </a:extLst>
                            </pic:cNvPr>
                            <pic:cNvPicPr/>
                          </pic:nvPicPr>
                          <pic:blipFill>
                            <a:blip r:embed="rId10" cstate="screen">
                              <a:grayscl/>
                              <a:alphaModFix amt="40000"/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7286625" cy="1261745"/>
                            </a:xfrm>
                            <a:prstGeom prst="snip1Rect">
                              <a:avLst>
                                <a:gd name="adj" fmla="val 31795"/>
                              </a:avLst>
                            </a:prstGeom>
                          </pic:spPr>
                        </pic:pic>
                      </wpg:grpSp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76200" y="0"/>
                            <a:ext cx="5772006" cy="8229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0E5F8B7" w14:textId="77777777" w:rsidR="001D6714" w:rsidRDefault="00EA61A3" w:rsidP="001F0B1C">
                              <w:pPr>
                                <w:ind w:right="279"/>
                                <w:contextualSpacing/>
                                <w:jc w:val="center"/>
                                <w:rPr>
                                  <w:rFonts w:ascii="Verdana Pro" w:hAnsi="Verdana Pro" w:cs="Arial"/>
                                  <w:b/>
                                  <w:bCs/>
                                  <w:color w:val="FFFFFF" w:themeColor="background1"/>
                                  <w:spacing w:val="20"/>
                                  <w:sz w:val="42"/>
                                  <w:szCs w:val="42"/>
                                </w:rPr>
                              </w:pPr>
                              <w:r w:rsidRPr="009321C1">
                                <w:rPr>
                                  <w:rFonts w:ascii="Verdana Pro" w:hAnsi="Verdana Pro" w:cs="Arial"/>
                                  <w:b/>
                                  <w:bCs/>
                                  <w:color w:val="FFFFFF" w:themeColor="background1"/>
                                  <w:spacing w:val="20"/>
                                  <w:sz w:val="42"/>
                                  <w:szCs w:val="42"/>
                                </w:rPr>
                                <w:t>BELFAST WARM AND WELL</w:t>
                              </w:r>
                            </w:p>
                            <w:p w14:paraId="1874B329" w14:textId="1A25A2DF" w:rsidR="00EA61A3" w:rsidRPr="009321C1" w:rsidRDefault="001D6714" w:rsidP="001F0B1C">
                              <w:pPr>
                                <w:ind w:right="279"/>
                                <w:contextualSpacing/>
                                <w:jc w:val="center"/>
                                <w:rPr>
                                  <w:rFonts w:ascii="Verdana Pro" w:hAnsi="Verdana Pro" w:cs="Arial"/>
                                  <w:b/>
                                  <w:bCs/>
                                  <w:color w:val="FFFFFF" w:themeColor="background1"/>
                                  <w:spacing w:val="20"/>
                                  <w:sz w:val="42"/>
                                  <w:szCs w:val="42"/>
                                </w:rPr>
                              </w:pPr>
                              <w:r>
                                <w:rPr>
                                  <w:rFonts w:ascii="Verdana Pro" w:hAnsi="Verdana Pro" w:cs="Arial"/>
                                  <w:b/>
                                  <w:bCs/>
                                  <w:color w:val="FFFFFF" w:themeColor="background1"/>
                                  <w:spacing w:val="20"/>
                                  <w:sz w:val="42"/>
                                  <w:szCs w:val="42"/>
                                </w:rPr>
                                <w:t>SELF</w:t>
                              </w:r>
                              <w:r w:rsidR="00EA61A3" w:rsidRPr="009321C1">
                                <w:rPr>
                                  <w:rFonts w:ascii="Verdana Pro" w:hAnsi="Verdana Pro" w:cs="Arial"/>
                                  <w:b/>
                                  <w:bCs/>
                                  <w:color w:val="FFFFFF" w:themeColor="background1"/>
                                  <w:spacing w:val="20"/>
                                  <w:sz w:val="42"/>
                                  <w:szCs w:val="42"/>
                                </w:rPr>
                                <w:t xml:space="preserve"> REFERRAL FORM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5608320" y="30480"/>
                            <a:ext cx="772795" cy="7556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8B36DA7" id="Group 2" o:spid="_x0000_s1026" style="position:absolute;margin-left:0;margin-top:-29.35pt;width:532.8pt;height:64.8pt;z-index:251659264;mso-position-horizontal:center;mso-position-horizontal-relative:margin;mso-width-relative:margin;mso-height-relative:margin" coordsize="67667,8229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FRr6BBAFAAA+DwAADgAAAGRycy9lMm9Eb2MueG1s3Fdb&#10;b9s2FH4fsP9A6L2xrdhSYsQpsqQpCmRt0GToM01RllaK1Eg6dvbr9x1SknNts6zYgBWow9u58jvf&#10;oY7ebhvFbqR1tdGLZLI3TpjUwhS1Xi2S367P3xwkzHmuC66MlovkVrrk7fHPPx1t2rlMTWVUIS2D&#10;Eu3mm3aRVN6389HIiUo23O2ZVmpslsY23GNqV6PC8g20N2qUjsfZaGNs0VojpHNYPYubyXHQX5ZS&#10;+E9l6aRnapHANx9+bfhd0u/o+IjPV5a3VS06N/grvGh4rWF0UHXGPWdrWz9S1dTCGmdKvydMMzJl&#10;WQsZYkA0k/GDaN5bs25DLKv5ZtUOaUJqH+Tp1WrFx5v3tr1qLy0ysWlXyEWYUSzb0jb0F16ybUjZ&#10;7ZAyufVMYDHLsyxPs4QJ7B2k6WHW5VRUSPwjMVG9+7bgqDc7uufMMIlOwutLy+oCiEuY5g2AFXLF&#10;JnShdPjHxjXG3bwwrjw9yPP9w5iQSZpNDmY5OfVsYMC9212t+2dXe1XxVgbEOEpBl6S0T9Jn1APX&#10;KyXn7ArVoiQ7NVajAK903bayYGnMXxAeQOHmDvh4KSK+mwA+b63z76VpGA0WiYPxCbkWKojfXDgf&#10;SqnorpYXvyesbBQK84Yrtj+Zpn1Ku8NIbq+TJJ1RdXFeKxUmRCXyVFkG4UXit2kwo9bNr6aIa9kY&#10;/yhyPscy4TYcnfbLUB8IibSEm7xnQGkS1IYMxoumFeC3z1sY+VslgwH9WZaALmonOjJojka5EFL7&#10;SfDRVbyQcXn2rC+KFJLmEvYH3Z2C+7H3uqOX3XkSlYEpB+FxtP4t4UEiWDbaD8JNrY19SoFCVJ3l&#10;eL5PUkwNZWlpiltg1prI064V5zUgcsGdv+QW9w8KR7Pxn/BTKrNZJKYbJawy9s+n1uk8igq7CduA&#10;6IG3P9bcyoSpDxrldjiZTqkzhMl0lqeY2Ls7y7s7et2cGsAIvAPvwpDOe9UPS2uaL+hJJ2QVW1wL&#10;2F4kwtt+cupjA0JXE/LkJBxDN2i5v9BXrSDllFVC9PX2C7dtVycepPvR9CXO5wH8MaO7sySpzcna&#10;m7L2tLnLazcB3RwftbWY43/XUjB6xDvfb72Q8mtKZGzfzYt0NNx+XbdvYrz1sla1vw2dHDGTU/rm&#10;shbENjTZUdgEjBqJHttklWEF4fWnSIaipfk9FUtVtz0V0LhzFjfwoIU+EW9sz2dGrBvUZHxvWKm4&#10;x2PHVXXrcPNz2SxlsUjshwKYEHjreHQjJ6yUw4vg1gliBtyYaisO2jmvt4w3AMhdiiHv6JDzVnpR&#10;0TCWqAj3eGcjRLkLjGL+mwydZels16Ly6ayrzL7l92z6WobOD3uNTzF08D96HIYIIGCze31QB/83&#10;uuIk7zF1Tc+ZX8z2Uf9jfovlviJde2HEV8e0Oa3QRuWJtWZTSV6ARiK3keMALbXOGAVFyZYb3DlQ&#10;wVGVobT7NHcvqzzDUzZhj19Xsxx0NH70uhreEru2112UvddFqSB2RyIzUC0ELCrNwJ+HMwDhwU5T&#10;ezwJVN3gRUdtp2uNFOg7XQRhz2sVxzDwRLvz2+UWB3fcM3D6j6Xj59k1xvS/48H9HrKXPQ0+ZEEK&#10;HAX1AKmuBTJ6lBJhELVGov1POTM8OEFtVtADMGCr4z+MX85zs2x8sE+dGzW0P54edJDtv1JQRsRI&#10;4SMln82yWdh/bRk9T1/4SAsl131Q0lfg3TnGdz97j/8CAAD//wMAUEsDBAoAAAAAAAAAIQALtDFo&#10;ykMAAMpDAAAVAAAAZHJzL21lZGlhL2ltYWdlMS5qcGVn/9j/4AAQSkZJRgABAQEAlgCWAAD/2wBD&#10;AAgGBgcGBQgHBwcJCQgKDBQNDAsLDBkSEw8UHRofHh0aHBwgJC4nICIsIxwcKDcpLDAxNDQ0Hyc5&#10;PTgyPC4zNDL/2wBDAQkJCQwLDBgNDRgyIRwhMjIyMjIyMjIyMjIyMjIyMjIyMjIyMjIyMjIyMjIy&#10;MjIyMjIyMjIyMjIyMjIyMjIyMjL/wAARCADPBKw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zW2kAGwnHPFWazqMnGMnFe0ptKx5cqd3cmuJA&#10;7ADkCoKWkqG23c0SsrADSnmikNKwEE6/u2+lYLcOa6CXmJvpWC4+c1hVRvSZF3pKO9J3rA3L2nn9&#10;9W4KwLE4mraRq6aWxz1VqTUUgNLWyMRaSloqrAJRS0lKwBWFe/8AHy31rdrBvv8Aj6b61lU0RrS3&#10;HQoWWnNFj3p9v0NTsoxXRyLlsNydyiqfvB9a2QPkH0rMC/vOPWtVfuisYaXFUZWkSowp61bdc1ER&#10;VpJ7k3ERsdasK2RVJmwaljkpcyTsDRox/dqWq0L5GKthDitU7o556MSqNz/rDV3oapy48xuaexJi&#10;XY2z5Hcc1CHNTXbh5iR24qr3rCc9dzvgvdVy9bNukUe9bVYNjzcqPet4VcZX1Mqm4A81IOajpymn&#10;czBlzVaRBmrnUVE6ZFNOwJlZH2PkVKrbjmoXBU8URtUSldl2LFLimg5paESFYd4265b61tnhSa56&#10;Y5lY+5rOo7I1pLUjbBIwD702g5pueay5jdIv6au65HtW9WLpAzKzegrZrel8JzVfiJVNP6ioVPNT&#10;KeK2MWQSpkVUPytWi44qlMuKmS6lRY5DkU7vVdGqYGouVYdmoLp9ls7Z5xxU1UdTfEAX+8amTsrj&#10;iruxkMeKQGlGS4C07LRlvlHIxgisIrS72OoB1rcskC2ytkEt29KwUBzgV0UKbIUGO1a0tTKrsWYz&#10;Uh6VXQ81YHSt0zmZVnXiqynDYq9IuRiqLKVfmoe5cXoWF6UtMQ5FPq7aAJRS0lZyVgErP1SXCLGO&#10;/JrQrCvpfMuWI6DgVjVlaJpTV5ECL5kqoO5reXso6AYrHsF/flz0UVrxHIz61FHa7Lq7lkM2zaWO&#10;30qeP7tVvSp4zwK60zmY5+lUZR81X26VSmHJqZjiInSpM1DHU2KSu9imBOaSl2nvSU2nuxBUnnPj&#10;GfxqOihNoGkFG4KNx6Ciql/Lsi2A8tSuNK7sJEi3DNO4DbjwD2FW4bSMkvsAI6ECsuzuSh8sgkE8&#10;Y7VuKwWMAeldUbOCIqKSkQEdqD2FPIxUY5NZtWKHUUUU0AUlLSquTTsIbRVgKMdKjdMciqEpDAKe&#10;o+amrUidaAbJgOKa3SpB0qOTpUklcjmk75PSkZjmoZ5cLsHU1cUmWkNLh5CT07U5AGkHoKqFiDUo&#10;lwAvfvWnKJxbZfYgrUcZyTTVbI5p44GBU2FYeHwwNWVk96pGlDsvQ1DQShctyP8ALkmoYm7ZqFmZ&#10;jyc0+NC5FZX1EopLUuKeKjk5qVIgBzzQ8YI44NWQmii45oQEcjg0jn5iO9Ct2pdTXoSF2Ixmpbf7&#10;mPQ1AWqaBsp9DTIkvdJ8VSuXKSgf3hgVbJwMmsy9nUSR59c/hQyKe9iQIPTn1qeG1UkSFRkdKjto&#10;/NbP8PrWjwBxTBXuRYxinZBqGV8cU0P74oQ2myckAZrPY8mrWc981A60PUuCsVmPNJTmXmjFZSTu&#10;bDaUDJpcCl6Gkoa6hcMUhFPpjGtZJWEhKWgUtOK0GwHWl7008U9Bk0xFmMALk1l3975rGND8g/Wp&#10;b24baYo+n8RFZhBZsAcnjFHKVCPVgiPLIEQZYnit60tFtosdXP3jTdPshbx72GZD19quNwMmjbQi&#10;pO+iGNgAk1Ud9x9qWWXccZ4qLJoBIdnFLupu0+tTxxcZbmmJtIi3UvU1Z2jHSozHhuOlOxCkhlPG&#10;TSqmTUqoB2osJyQ1RVpRgVGi1KeBSZKZXnfANZzE7qtXDelVCTnpSNoou0UUVjYAoooqQCiiimAy&#10;QZQ/Sufl4kP1roW6GufuOJm+tY1djakQHrSCnHpTKwW50Fi3bEorVR6x4f8AWrWpWsGZVFqXEepQ&#10;c1RV8VYR61UjFonpRTQc04GtIvUgWkNFIaqT0AKwr/i5at2sLUf+Plq5ar901pbkcMxQ47VY8/Ir&#10;OJwaN57Vj7eSVrm7gnqaSEEitZfuCuegl+cD3roU+4PpWtKVzGqrC4qNkzUtLitTK5ReOoxlTV9k&#10;zVaSOoasWpD4pORWotxGy5zj2rFB2mrMcgrSnOxnUgpF1pgSSM1z97eObh0HC57VsZyK5255uZD7&#10;1Fao0tC6MFfUj3ZJJopi55pQwrnU77nTYu6fzdLW5WJpnNz+FbddVPY56vxC0UUma0MiVSTTiuRS&#10;RthelODA1asTqRlVzyKYIEYkjipWFV5N4+7xRoFn0FRCXK56U512nGajtztkG81PKVYjaQT3xU2V&#10;h3fNYrynbEx9q51zya6K42/Zn3elZlt9jETiULuz/EO3tWc4NtG0JcqbtcziOB9KbjvVyZEB+QcV&#10;XK8Vi1yvU3TujS0dfkdvfFaorP0pdttn1NX63h8KOap8TFzUqNUNODc1pczaJzyKrzLkVODkUxxk&#10;UnsCM3OGqwhyKimTBojasL6mr1RYrI1R8zKnoK1u1YN2++6c9s4qKrsiqS94igYLcBjyBU9w6OoV&#10;eeetRwxZVnzTsc0+epTp8j2eps7XFtk3XCKPWt4HA6VlaemZy3oK1KKLaRjVd2KKsIciq9SxmtUZ&#10;Me44qjMPmq+elVJxxTkERkTYNTE5OaqIcNVgHIpqppYpodSUUlRJ3ERzuI4XY9hXPO3BPcnJNa2p&#10;ybYlTP3jzWRt3SKvqa5Kzd7I6KS0uXLcbYR6sc1oQHLAelVmj2gAdqlt87sdzWkE0yZa6l7rUsZq&#10;IdKkj610IwZMelQSgYqftUEw+WtE+XUS3K0fBqypFVejVMOlRCpy9C2iViMVGaSinOo5iSsFKBSU&#10;opQSvqApxisO8l33DHsOBWrdzCKAnueBWE7ZNFdx0sa0l1LNguZ9x6LWyJeKzLceVEBjk8mrEbln&#10;HpVU5WVhTV3ctyN8v1pIwTSEfLk1NEOBV2uzJuyDYaaRg1Pio5KqyRKZHT0PamUlK5W5ZzTJG+XH&#10;rUe8+tNPNO5KjqFPQ/NTKcn3qTZTLanikKbhzQvSnkjFCZm9Cq8Sjn0rJuNwkJJ5PQ1qztkhR+NV&#10;Jokbbxk571rBhGdnqUASecmiNyp9+5qxJEqrxwRVeNGllC4+vtWlzoi00aMPKA1LTQAoAHanAZNZ&#10;3IYlIakApGFJiuRk1bhwGFV403HJ7VbTgYrKEW9SZvoWRTXPFJuwtVJ5mII6fSnJ2MowbKsr5lbH&#10;TNFM/iqUCsopyZ07IAKUMUOQcU4dKr3L7FwOprdInfQS4v3+6oXjqaqKGuJgPvMxqN89jWvptr5U&#10;fmuPnbp7Cpe5VlFXRat4RbwhF/GnO4VSTTjVKaTe2B90dKVzNK7GM5ZiTTlNRVLGKSZbRMv3aY9S&#10;dqglY4qrkpETUAUg5qRRxRa7K2G7TSGpaYwyKpoEyOkpcUVHK2UFOFJijmrSsIDTXlEa7V+8ep9K&#10;ZNJsXj7x6VVV89TzVRQ7aDzzVyytAHErj5uwqGCLo7D6CtO35FVJkSbS0LOMCqsz54HSnyy/wg/W&#10;q7EAc1CM0QOMNSoKQncc04Uupr0JAOamQ8YqAGl3VRm1csU1sdKbuJ70UNkWHJwalFQZ5qVM0XE0&#10;WFHFMlbAp2eKrXDcYqRxRVlbcaixTyKYaGbouUUUViIKKKKkAoopKAA9K5+84uG+tdBWFqC4uWrG&#10;stDaluVTk03FSKMihlrKKN7hD/rV+tbWz5BWLHxIv1roFGYx9K2gtDKq9ioRg05XxUrpUBBFDViF&#10;qWUepgaoq2KsI9NMlosUU0HNOqiArD1P/j5P0rcrE1Qf6R+FZVvhNaXxGe3Wm05u1Nri6nUPiOJF&#10;+tdPH/q1+lcsv3x9a6mH/VL9K6cP1MK/QfQKKK6TnHdaY6ZpwNP609wKMkfcVGpwauunHSqrpg1m&#10;1YtO5KrcVhS8zyfU1rq2BWPJ/rHPuaipqka01qyIfdIpUTd1pO1Kjbaxilzamr2NHTUAuCfatesn&#10;TH3Ttx2rWrsja2hy1L82pJGoIyaJFA5FNXevSkZix5rS+hlZ3JARihW5qKlB5o5rjsWOoqNxxTlP&#10;FKRxVCKLkqaVHqSWInmoQu01NpMtWsMv3xakepqnZWAuULsxChscdasXzDy0X3qlHcyW7/u2wCeR&#10;jNKyveRVpclo7k9zamGQpnIxwaqvHgVcMhkcsxyT1NMlTcOKyaTehpFtLUu2S7bVBVraQMmoYVxC&#10;o9qlLHGDWsdFqYy1YU8xkLnP4VHTi7EYzTvEl3JFzTjUSuc1MORQ7dBFWZMiqg+Vq0XGRVGVcGsp&#10;q2ppFjy+ImPoK552LFm9Tmta6l2WjepGKxzwuK5azu0jekupcs4iYc9ialMRCkkYqW1Gy3QVJKQV&#10;IFaRguXVkuTuLYJtjZvU1cqOBdsKipK1irRMpO7CnoeaZSjrTEWe1QyjINSKeKa4q3sStyvHalxu&#10;LY9OKMFGKnqKXz3iG0AEds01WLnc3U0KMWko7jXNfXYfRRTJGCRsxOMCoegzG1CTzLojsoxUdhH5&#10;lznsvNRSNuJYjknNX9NTZCzd2NccVzTOp+7AtFKLZf3hPpUp+7zSwrtTPqa67IwvoTUq/epKXvWv&#10;L1ILA6VHJyDT16U1+lDJRRbhqlXpUb/ep6His1uaPYmUgDmmnrSUtbbqxAlFLUU0gjiZj2FS7IaM&#10;6/m3S7R0WqttH59wB2HJpkrkkknknmtLTIMRGRv4v5Vzp80jofuxFeIjAA+tPto9023061YZepNP&#10;s4tqs57mt47mLloPkHFJEwAwadLUK9a2RFrosFxjrUbNk0lJSbBKwUUtFFhiUUYoxQ7gJT4/vUyp&#10;IxzUagyyOlQ3FyLeIs34VMOlYeqTmSXy1+6tEm0roUI8zsPjv0Z2BySanjUvlz+FYtvG8k6hfWt4&#10;MFUKR0qqVRtajqU1F+6RuoxTbeLZub1p5+dsY4qSt3LQFdIKcnWmjk1NHHzkmkhSdkPEeR6U0xN2&#10;5qcCnLyTUtmHM0QxwFRyep7VKEI96kpwFC2sTzNshY4WqrJuPtWgY1bqKryJs+lTJXNIy7FYQr6U&#10;jx7RkVMKa5wpoWg1J3K5YKMk9KoysXbJNMubktJtU8CiI+awUVUZJm/K1qWbK28yTcw+Rf1rYHpV&#10;WDbGgA6CpvM2rk9T0pPUyk22JM38A/Gq5UU/OetNJp2BEOOamjFR9WqZBxUFsc3Sq0pqdzxVZzk0&#10;BEQU9W7UyihMbRLmkPpTQKcK0J2G4oxTiKaaBiYpkkgjXJ/CnswVSx7Vmzyl2J/Kmioq4jOWJJ61&#10;NbW5lO9h8g/Wo7O2e5m2j7o+8a2JVWKIRoMACm2OTtoiq3J2irHmeUm1eveoEHOafjPNSyGL5lMZ&#10;i1OxSYoDQQDmnhaVR3pwoE2N20u2n0d6ZNxEBNShaFHFOqlFGbYgSpkWmqOamA4qZaCuNbgVSmOT&#10;VqU8VTPzNSKiRk8VGTzVjycjrimGBs9RSdzVSRPRTR0pa57jFopKWgQUlLRRYBKxtUXEwPqK2qy9&#10;VXlTU1I3iaU37xQh5yKeVpkPD1ZwKxSNm9Sttw2a3YOYV+lZJWtW0OYFq6e5nUd0SMuagdKtUxlz&#10;WjRmmUWBBpUfFTvHmoWTFZNNF3uTo9TA5qkpINTo9NMlosVj6qP3qn2rWBzWXq4+dD7Uqvwjp/EZ&#10;bdqbT3+6KZXIdaAfeH1rp4OYE+lcuOtdPa826fSt6G7MK2yJqKKK6bHOFOU9qQDJAqwqBRxVRjcm&#10;TsRFTjpULpV7FRSJ3FNxCMjMkXaDWM/32+tdFLHlT9K51x+8f6muWqrHTSdye1tPOTc33c8D1qy9&#10;hEV4BB9QadYOpgA7jg1aLDFbwpw5VoY1Kk1Mp6bGYrmRT2Fa6ferPtHD3Um3oBir1EEo7Dm29yx2&#10;qJgN1JvNH1rW9zNKwhFJSk0gqOpQ9TzUwPFQVIhzVEsVulU5cg1exmoJUyKbuETIvW5X6Vns53j2&#10;q3fnEuPQVQPLVy1JvZHZBaFtJQScmp433/jWbnB4q3ZsWlVfeoUtbBKOlzdThQPalpKWunWxzCUt&#10;JU6xrt5GacYtkt2Ie9TIeKiddrcUqHmlsx7omYZFVJ1q32qKQZFEldCi7GJfHEYX3rOIJIGKv6gf&#10;34X0FVRjeD6Vz+xU5O7OuDsjRRgML6ChW3/nVIzcHHerdirM68e9atRlpAhqyuaQGFA9BS07FIet&#10;W4NIxuJS0lOHJwKSQEiHinN0pFTHelNaNNLUi5UmFRxtg4qeVTg1VHDVk7xZqtUWetVNQfbb7QeX&#10;OKtKeKytTk3TqgP3RUTklHUcFeRBsHAwD9a01QRIiDjisy2fzJ1BB45OK0t24lj9BXZVrUHBezKl&#10;e+pKBuqYDAqKMcCpa5U76mbFzRmikqrsROh4oamoeKc3SnfQkpyjmiM06XrTE61HU06E1GaSlq02&#10;SBrO1GXhYwfc1oMcAn0rBuJfMkZ/U8VjVlZGlNXZGqGWVUHc10CKI4wo6AVlaZHmQykdOBWo7cYF&#10;FJaXHVd3YUDcPc1bVdqADtVaDk49Kt9q6IoxkyCSoV61PJ0qAda0QLYfRS0lDAKWkooTAdTaXNJV&#10;AJUkfWkWN3+6pNTJGydVpCbQlxJ5NuWHU8CuflBzz1PWtS7mEkm3PyrVVY/OkHoOTTcdBwdhbOAR&#10;pvI+ZulWwuRTQeePoKnGFT3rNIpt7kQGKDTzSYzRqIdEM81YXioIztPPQ1PWsdjKe5IOacMKc+tR&#10;qaXrSZm0SjBNPFV+lSrIDwTg0rk2JKguiFgYntUxZQMkgVnXk/mYRfuj9aUnZFwi2xBMuOtU7672&#10;psXqac7iOMse1ZE0pdyx71jKo0jqhTV7jScnitGGMwRAt99v0qLTbQzP5rD5V6e5rReLqx6ClFu1&#10;y5yV7DIWJIB6Cpmcs2fTpUS/KvuetLmtEzNok30wvnpTaKrmYrIegyasgYFRRLU5HFHKJsglNVj1&#10;qeU1AOtDRSFAzTgtKBTsVaQmyaC3805Jwo/Wrot4lGBGv4jNJbY+zripaGc8pNsrTWaOpKfK36Gs&#10;0/KSG4I61t1z+rzAXbxr7E/lRc0otydirPPvbAPyjpUMMT3EoRBkn9KjG6RwqjJJwAK6KwshaxZP&#10;MjdTT5jpk1BEtvbrbQhFH1PrVaf5nxV9wdtUpFIOTUnOndkPsKkjjeQ4Vc01VJbitWJFjUKPx96q&#10;4TlYjis40ALjc36VK1vCwwY1/AYqSipuZ3Zm3Fv5B3Kcof0qEVpXWDbPn0qnbwiRxnpTT0KT01CO&#10;F5BlRx6mnm0kAzlT+NXwMDAoouTczRuDbSCCO1Pwe4NXWXNN21SmS2QIKk7U4rimN0pbhcglOaiR&#10;e/rUzDNM6Uxp6BimnAPJoeQKPeq7Nk80WAWN8qKlHNUYZMoKsq9cp0tE1FIDmlpkhRRRTAKoaouY&#10;lPoav1V1Bd1sfalLYqHxGKpwwqypGetVKcrnNYnS1cu8Gr1n/qyPSspJcmtKxOQRVRWplNaFyilo&#10;rTlMRu3NMaOpRTsZpOAXKLR0wZBq8yZqu8dZyi0WpCo9UdV5VDVjlTVbUDuiX61E9YlwXvGY33aZ&#10;Tz92mAVy2OhCgV0lkc2qfSucroNPObRK6qKszGtsW6SlpK3OccnDirIqrT1lI4NXF2IkrljNNcjG&#10;KjMwx0NM3knmhyQlFiuPlP0rl5P9ZJ9TXUnlD9K5aT/WP9TXPW6HTR6j4CwXKkg05pZWBBc4pbUA&#10;x/jTmj4JqFe2hq7XLGl/fetSs3TRh3+laVaw+EwqfEFFFFWQFFFFMAzTlODTaKALAORTXGRSIakx&#10;kVa1J2Ob1D/j7b2qketXr4Zu5D71THeuaUPeOyL0G4q1p65u19qr96uaYM3OfQUlHUcn7rNoUYop&#10;a6FY5BMU8SEDFNpKG7bBa+4Eljk0DrSUVFxk6nikYZpqGnOcIT6CqTJMC8w07n3qmg+c+1SSzBmZ&#10;sHk5psQ3BmrOvODS5NzsimkB68Vradglm9BWUB3rV09NsJb1NZ0JuLfmRU+EvE88UlFFbtt7mAU5&#10;Tgg02ihOzAnDj1FGcmoKkU8VbncjlsD1SfhjVxycVTk61M5pouI9WwufSsOeTfM7+prTnk2W7nvj&#10;isZulcdZ9DekupbsFxuc/Sr684qtbpshUdzVuMd6qEbIU3dlhOlOpB0pa3RiLSUtJQA9KeelNRSa&#10;kKcdatRdiW0VZKjXrUsoIqAferN72NFsTilpB0paskqX8vlwFQeW4rFfk4FXr+XfMRnheKq26eZO&#10;Ceg5Nc1TWVjpgrRualrGIoFXvjJqYfMcnt0FRbvl471LEua6IRsYvuWIV2Lj15NWO1Qr1qXPFbGT&#10;I5KgHWpnNQfxUXKRJRSUtJsAoopQCxwByaaASpYY/MfnoOtSpbqB83JqVEVM7RjNXYylUVtBwA6U&#10;McLS1G5yaDnk7GVqEQQCRR1OGFNjHlw+/U1enUPGQRnJFVpU7dhyaHI6aLbjqRwAlgask5/CoYeh&#10;P4CpahGj3ENKKSjNGwDqMkdCaRcsQB1NX44VjHTLetWZzkolNCynJDbT3xUwYEVaqGaAOpK/K/t3&#10;pMz503qRlgKQHcc1WXJbnNWU6VF7mvLYG6VUk+9Vp+lZt5N5a4H3jVqKZUdSlezbm2j7oqvbwvcz&#10;rGvfqfQUHLH61vaVZfZ4d7D94/X2rGpS946JSUIlmK3WGJY1GABUdwQMCrTkKpJrPdi7EmqtY5o6&#10;u4yiiikaAAScAZJq5HbKB83JqG1AM3PYVfFawWlzGpJp2QgjXH3RTJF2jI6VOOlNk+4fpVGabM2W&#10;owKc5yamgg3jceBSOi9lqRouakxUpjCnAFNK1SM+a5JBMI/lb7p6H0q2GDDIII9qzTVW7lESg/xH&#10;pSltcXs+Zmld6hDaIdzBpMcIDz/9auWnlaaVpHOWY5NK5LMSepq/pdh5z+dIPkU8D1NZO7OiEI0l&#10;cs6TYeWvnyj5z90HtWuOBmk4ApAwbp2qkrGE5OTuwPPNRMuamPSmGmRcrhQp4q8rAgEVTPWnK5Tp&#10;+VUKSuXQaUkAZJxVUTk/w/rUnLdamwrvqV7mbzCEAIXPJI6063IFSlQRioWUxtkdKY730LtFV0nA&#10;FKbj0FKwExpKjWXP3uDT96+tBLBulRN0qRjmomNUgsRmopnCqfpTpZkjHJH4msy5ug2VX8TTNIQb&#10;Y37Qd5Bbj1p6wzTDeoYj60lnZNcvvfiMfrW2qqihVGAOgFJs0lZbHO2rZiqyGxVWx5UrVphiudbG&#10;0tyVHqZWzVMHFSK9JEtFqimK1PqiAqG6XdbuPapqa4yjD1FA1uc56iminuMSsPem9KyjHmZ1gvBr&#10;S0x8uRWZVzTmxcgetb2S2Imro3KKKKZyhSg0UUWAd1prJmlBp1FgKckdUb1T5P0Na7LmqN9H/o7H&#10;0FYThoaQlqYn8NIUIp3apduRXNynTcg28VuaYf8ARQPQ1lbOK1NKGUK+9XTfvWM6r900FjLDPQVJ&#10;5I9TUgFOxXYoo4nNlZ4yvPUVHVw1VcbWIpSRUZXG0UUVBY7Pyn6VzTj53+tdG33T9K52T/WP9TUz&#10;VzWl1JLXGw/WrYAK1Qjban41aSQHAoSSRclqWbRdrtV4VRiPOatK1UtjKW5LRSZpaCAooopgFFFF&#10;ADlPNTA8VXp2/CH6VSYmjBumzNJ/vGqgPHvWidPuZ2ZtgQE5+Y1Xmsbi3Xc6ZX+8vIrKpzPW2h0x&#10;nDa5WzWjpIzI59qzcVqaSMK5qIXciqnwmrSUUVuzlCkpaSpGFFFFIBQeabdvss5G77eKdVTU3xab&#10;f7xpN2TBK7RhkcVMi4jAqI9QKsYwAPSopwSOpsbW1bqFgUe1ZCjLj61tJ90D0GK0VjKoOooooMgo&#10;oooAKetMpR1piY5ulVJelaaQjGW59qGijI5RfyqnSbI9okznL1/lVM+9UVG+ZV961dWstn7+L7g4&#10;ZT296zrMZmLf3a4asJRnyyOynJShdGh0OM9KsxDiqqcj6mrkQwBW0TORLRS0laGYtAGTRQDg5oW4&#10;Fhad2qNTT88V1GTIZRlSKpjrVuZ8CqY61hVtc1hsWF6UyeQRwsx9KVelUdSl6Rj6ms3KyKiruxnS&#10;sTknv1qe1G1M+tVfvuFq4MD8K5473OiW1iwDyKvQrhMnvWfDlpAtaY4GK64STMJjh1qTPFRA80/P&#10;FVczY16h/iqRjxUf8VMaHjpS0KKdVxhfUBtT2wBZj6VERT4HCPg9DTtZky1iXKKKKo5hkj7VrOk1&#10;W3HCsXbsFBqS/uBFCxz8zDCis3TLXzbjzGHyp/Opm2tEaU6UZJykbCBigZxgnnHpUUy9vWrdVput&#10;SaR02IVGBinUgpaZQAZOKlVAKSBNxJ9KshQKtIznK2gyIfvFqzUWPSpAc/WhmMtdRaKKjllEYwOW&#10;9KRKTexSYfv3/wB41MOlQqPmqbtWaWp1kVxII4yxPSsGeUyOWPerWoXO+TYp+VapwxNPMqL1JraJ&#10;tCNldl3S7XzpfMYfKv6mt/oKitrdYIgijpTppNie56VL1ZjOXMyvcy7m2DoOtVqcetFQ0UtBlFO2&#10;+lSrHikoNg2kRxMY3DYPvWijBhkHINVNlSRqV6HFaJWM5WkW6guZAqFR1NIXfpmq0pouKMNdSDq3&#10;1rTUAAAdqzK0IZA6A9+9CHVWg90zyKiNT5prMuMnGPequZJlKaRYlLMcCsaeczSFj+AqzezieY4+&#10;4OB71XitmmbA496mV2dcEoq7FtLc3MvPCDqa6SFAsYVRhQMAVQtYRHhAOB+taqLtX3qUZ1Z3I3WQ&#10;jCj8aaEZByKs0UzHmZVaQAVXM/PAwPU1PdJtGR0NUzyaC4pMmBoJqAZHQ0pyepp3Hylq3IYE+hq0&#10;BVG3YoxPY9auqwIyDSM5KzHYqKYfuzUueKgkbdx2pErchX0qYKBTEFSAc0y2OAp2KQCnUyRpqpdS&#10;eWnuasO+BWbdsdjZplRWpmTS/vCepqxY2punDNxGDyfWoIbfz5MtwmeT61vW6BEAAwB0FK7OqcuV&#10;WROqqihVGAOgqF7lEbb1xUc9z1RD9TVTNNIxUb7lOz+WTHrV5lqjD8sorT6iuZao2nuVGXFNzirL&#10;JULJTEmKr1Or1VwRTlbFFwaLYNKelQq9Sg0yTBuV23TD3qFutXdQXbcZ9aptTirHRF3Qyp7Vttyh&#10;96hpUOJFPoasp7HTDpS0yM5jU+1PoOMKKKKYBSg0lFAElV7tN1tJ9KmBpJRuiYeoqJK6BaM5b1q5&#10;EoMak1UI+YirUDfuhXEtzrlsSmMBatad8jt6VWZxtqe0Yb/wq46SM5axNkGnZqqkpAweRUnnL711&#10;KSORxZKaqucuTTnlLcDio6mTuVGNgoooqSwb7p+lc7J/rH+proT0NYEn+tk+ppSNaRCp4NOVyGBp&#10;lJzWUpG9jWtTvyasBsGqWlZZnB7Crrrg0021cwkrSsTI1SVWRqsA5FaRM2haKKKoQUUUlIBamgQY&#10;LntwKhqeFh5bL361cPiIqfCNoxxRTu1dRxnO6hbLb3RCDCsNwHpU+nHbGfrS6mwknwOQgwfrTbPi&#10;IfWvOk0qjsepFt01c1FORS1CjZqWtL3M7BRRRSAKKKKYC1m6q33F/GtKsfUWzc49BQ1oVT+IpKN0&#10;qirB61DGMy/Sp8c81CRuyS2T96vtzWmh4rPthyT6CrsZrVIxmT0Uopypu+lPlM7jKKnCgdBQVB6i&#10;n7MnmIKUYyKVl2mm1FrFGhTW4BqKKcBQH7d6bcXUMUeXkUA1upI53F7EF4QLOcn/AJ5t/KsC2G2I&#10;n1NWNR1D7SvkxAhM8k/xULHsgA74rjxDU56dDroQcIa9R8Zy4HpWgg+Ws2EHzMdzWoBgVNMcxaKS&#10;itCBaSlxS4pqLYXEDEdKcZD7UmKY3FP3ooNGRSMSeajHWnSGox1rJvUtInU4XPpWLcSeZKz/AJVp&#10;XMnl25x1PArIc9qib6GlNdSW1iLsW9Ks7CMn0qW2j8uBR3PJpWGQQKahZA5XY+yj6ufwq5TIk2Rh&#10;fan1qlZGUndhTs8U2jPFNEiE0zvQTQOtWncZMvSnUwUua2jJJWJFptLyelNpTYEqTuvHUe9RXd+8&#10;aBVC7j60EhRk9BWVPL5khbPHao5mNU03sMkd5pMsxZjxzXQWcAgtlQdepNZel2/nTeYw+Vf51uGm&#10;gqP7KGk4BNVJDmp5W/hqq5ouTFCClpop1BRdiXbGB+Jp9MjbdGD7U+tTle4U2T7hPpTqinYLGfU0&#10;BFXZFvbH3m/OmGk3CkLZqDoSHry1Q31z5MOAfmbpUgYIpY9BWHdXBmmZ+3QVnezNIRuyJjk1u6VZ&#10;+XH5rj5m6ewrKsLc3E4J+6vWulTCqFFaqV1oOtK2iHkhVz6VSdvMYn8qluJP4B+NV800jFIaRRSn&#10;mkqepQ5B81TgVXBweKsKciqREx2Keopq1J0FDIIpODVSQ1bkqm/WpZrEZ2pVZlOVOKKKz1uWTfaX&#10;9qp3d2z/ACBuO+KS5m8tcD7xrP3571rEcYLcmRTI4AGc9q144BDF/tHrUem2ZRfOkHzHoPSrUvJx&#10;Q2Zzld2EhG0F2q+DkA1nk9vSrMEnyhW7dDSMpIsUUUhOBk0EkF3/AKoD3qmEqeZjJJjHA6CgRGgt&#10;OyIdtGKnMZFRtxQO9xq8GpV4NMCk89Kljj3H2pAxeT6mlKt6GpwoAwBRigzuVgcVIvPNPZAfr60i&#10;rimO4oprvtFPPAqJuapIRC5/OqE4L8fw96vmMsfaqtyAvyimaU9yK3Xc/HQfpVqWbavlofqarxnY&#10;mBwTSUkjVq7EpKWimMpg85rTjOUBrEEta1o++EVxU5dC6i0JyKaUzT6K2Miu0dRlMVcxmmMlKxSZ&#10;WBxUqvSMlMwQaQ9ytqQztaqB5FaN580P0NZw6VojWGww0ClYUlMs6CzbfbIfarFUdMfNvj0NXqZy&#10;yVmFFFFBIUUUUAFLn5SPakpKlgc5KNszj3NMEm1ce9S3Y23Tj3qs3U1wy0Z2rVEjzkkYq7ZS5lx7&#10;VmVZsmxcD3pJ6ilFWN9W4p9VkbFTqc10JnK0OoooqkIKKKKADtXPy/66T6mugrAm/wBe/wBTUzNa&#10;RBSGlpprNm5p6OMySfStGRc1naN/rZPpWs4rSC9056j98pfdNTI9NkWo0bBpbMW6LlFMVs0+tCAN&#10;JS0lJgLUF1I0VuzocMBwanqpqBxaN9RUSbSKiruxWXWnVP3kIY+obFW/t0ksXyqIwR65Nc+1asLD&#10;y0HtUU61Sfu3LlQpx1SEdPkIFSQJiAfWlJFWI1/cCtFR6g5aDEPNWVORVUja1TRtRZp2ZLJaKKKZ&#10;ItFFFUIKwLp91xI3vW65wjH2rm5DuLH1OazqysjaktSa1G5mNWNnWo7MYiJ9TVjiphdoqT1HW6/u&#10;yferCHmmxLiIUnRq3joZvUtqasJ90VUjarMbdvyrRMykiWkNFFWZjJPu1DT5GzwKjrGb1NIrQcKy&#10;tUfLqg7c1qViXb77hz6HFRJXVjWnuV4U3zqPetM88DoKp2a/Ozegq6g4z61ChY0m9QgTM+fSr1QQ&#10;KAzH1qenFWMpO7CiiiqJHUUZorRCCmt0p1NbpRLYEVZBTQpzVgrTOgz6VMaS6lcxQvNxcKOQKpxJ&#10;5k4B9eauyc5PrRDDhTJjk0p0FujWM7Im3gKfbipoIWkKnGB15qCKLzJApGQOorXhjwuTShC+rMqk&#10;+XREfk+/6U1o2XtkVcxSEVq4IxU2UTTT0qzIgB6cGoGWodN9DRSuQ96cOtMPBqaJN7ew60op7FN2&#10;Q9FLDgU7yn9P1qwqgDAFLitlAycyqcr2xTKuFQRgiqsg8vOeg5qZplRlcpX02yPYOrVmclgq9Sal&#10;nl8yVnPTtVjSoPMn81hlV/nWa1Z0L3Y3NmzhEFuqd8c1Ox2qSe1Ip4+tQzvztH41ocu7ImYk5qNq&#10;UnmmGpuaJCinU0dKXNJS1GSRyGM8cj0qwJ0I64+oqpSVopWIcEy21wgHBz9KrO5kbJ/AUwmgVLnd&#10;2HGCQtFKq5olIjTPftVpNhcoX1zx5Sn61mAGSUKvUmrssQcnI5PeprS08kGVu/TNRUpyN4yikW7S&#10;IW8YHtk1cEmELnqelUQGZgCetTO2TgdBTWhi1diZJOSaKbmjNNzQWFNJRRU3uMWnhqZQKpMTRZRj&#10;61Nniq8VTZpmbQyQ8VVPJqaU1GooKWiG7TTZT5aZ71McAZNUpn3t/KiyGnqUJWYuS3U1c0uyM0nm&#10;uP3a9B6mkhtDcyhe3c1vxRLFGEUYAoZc6llZA3C9OlUWkyx7VZuX42jqaqbDS1Mkl1HA5PWrkI4z&#10;VWOMk1fQYUUEyHdKY3NPNNpmbECDFLinU2gQhFRMgPPpU1MY0hoh6mrMYwtV1qdDigbJKKKKZIUh&#10;wKUkKMmo927mmhgTmkC7jSgEmpAMCncEhj4VazJ+XJ/Kr87jGKzJDlqEbU0MzS5ptLQjWwtFJxSZ&#10;NNuwrGHk1raXJlStZJq3p0m24x615kHaR0TV4m7RSUvQ11pnKOApcUmaTPNaS5UtBAVqJkqcHNBF&#10;ZjuZ9xHmJhWT3NdC8eQRWDINszL70r9Dam7ibcrmk2VNCAVPtTth9K0TLuWNLbDMtalZFmdlwPet&#10;eqMKm4UUUUEBRRRQAUlLSVLAxb0Il4xdSQR2NUH61paouJlPqKznrmqLodcNiOpbc4uE+tR0sZxI&#10;p96wZo9joGXHNKrVLtzGv0qFl2muh6HJuTqadUCNUoOaaZLQ6iiiqQgrBuARcyfWt+sK64upPrSm&#10;tDSluVDSU7rTSMGsGdCNHRzi4f6VtHpWFpR/0k/St0HIran8Jz1fiIZFqswwausKrSLRImLEjarA&#10;ORVIHaasI3FJSG0TUUlLVMgSqepHFt+NXKo6p/x7r9amXwsuHxIxmqwJSrD2FVjT/Q461GHauzpa&#10;LkcpYnPetdF/cL9KwIz8wro1H7tR7V2HPU0Ksi01DU0gqt0asam4lsXFORTqhjapqESwoooqhEF2&#10;222c+1c+/StvUWxbEeprDasah0UloWojthQZ61YDZ6VSLfdHoKmt2zIB1yamMraDa6mttxGo9qhb&#10;rVlhhcelVn61s3YxRJGasCqaHmrSHIpxdxSRKHYd6Qsx6mkoq7smwhoooqOoDJW2RM3oKwWYnJ7m&#10;tbUJNtvj+8cVjnkgetDZtTWly3ANsAP941ZQ/Nj0FQrwFHoKkjPJNJsGW4+KlqGI1P2qlHQyYlFF&#10;FIApc0UU1oIM009adTTSdxiNUEzYGPWrIG4ZNV3xvOO1dEdSW7FNhuYKO9XvLCxhR2FFvGHlyRwK&#10;sug7UMOYgtI8buOSa0B0qrENj57VaByOKlJJWRnPe4tFFJmmQRydqiYcVK3JphFBoiuyA1LbDCn1&#10;zSEU6M7T9adtbjb0LIpaQUtMyENZmrS7I1QdWzWkTgVgahN502QflXgVM17ptRV5FPlmCity2QQx&#10;JGOvU1l2UW6TzD0HStKNsyYrJaG9R30L4bahY1VLEkk96fI3yhfzqLtTZkkJnmmnrRR3rNlDhRRR&#10;SAKUAk4FJViNMLTimxN2IxD6n8qd5I7E1NilrTkRnzshKlBz09aozSb2z2HSr87Dbs9etZrAiTYO&#10;eeK6IhF3H28PnS9OB1rSaIEYxwKW1g8qPpyetSSkIlTJ3Ym9SgRhiaSl6nNJUNGohoAzS05RxUJX&#10;YXALTsU6jFaE3IytIBzUhpAOaTQXJYxxTz0oXgUjdKBXK8h5pR0pGGTVeaYJ8gPzGhFbhNNk7R0F&#10;RpEZGAA5NLGu45rVtbcIu4j5jTJbsPtrdYI8DqetPkbYue/apCcDJqq5LNmkQREEnJ70u2nYpQKB&#10;3HxrU44piDApT0pEjiabmoS5zwaTe3rQLlJy4HGeaM1W35NLvx3oDlJyagd8nAP1ppctxk0BaCkr&#10;EigVIOlMA4paBEgbHvS78DJqMdc0hbNNCsKWLGlUEnApqjJwKsKu0VWwABgUx3wMCnMcCoWpIaKs&#10;zGqh5NWp+lVO9M3hsFFLSUywpKWkqWBh0+Btkyn3qM0A815jZ0nTodyA+1OqtZSeZbqfSrKqWOBX&#10;UtUcb0YUVOsI780/y1/uitORkOaKtPBzUjQj+HioeQcGk00NNMeRXP6ihS7Y+tb4NZOsJh0f1GKy&#10;q/Dc0pO0ipbt85FXFwRWajbWBq0k45GaIVe5tKJMRslVh61qKcissSKy/jV+J8oPpW6kmYzRPRSA&#10;0tUZhRRRVJgFJS0UmBm6ovyofwrKYcCtrUlzb59DWMelZTR0U3oQmgcHNOkOTmmVxz3N0dVB81vG&#10;fVaR0pmntuso/pVhhXStUcT0ZSI2mpFanOlQ9DU2sVuWQaWolapQatEsWsK94un+tbtYmoDF01Ke&#10;xdLcqqM5oZeafCu5iKmkjw1Z8t0bXsw0sEXX4VuDIrGsBi7FbNawjZGNR+8O6ionWpBQwzTkjNFF&#10;xQjYNTSLVc8GsWrGi1LStmn1XjapwapEtDqztV/1S/WtGs3VvuKKJ/COn8RkGlLkmkHUUhxniuW7&#10;WqOsmhYGRfrXTIf3Y+lcvB/rk+tdMvpXVSqSktTnrLYbIKquO9XGHFVnFUzOIkbVYU5FVAcNVhGp&#10;xCSJaKKSqJM7VW+RF981k9WrQ1VszKvoKz1+8K55vU6qa90kPJqeyGblPTNVx1q/p65nz6ClFXYS&#10;0Rpt0qtIKtHpUEorZo50QA4NWY2qr3qWI1EdGW0W6KaOlLWlzMKKKKQGVqkmZVQHoMmqUXzTKKku&#10;5PMuXPvinWkYBLHsKyipTlodK92JNu6mp4xiPNMx0FTkDaBW3s33Mmx0bVZB4qovBqyp4oTa0ZLH&#10;UUUUXJFoooqhBSHmikzzSuMSU7IyR+FUvMOOamu5OQn41XT55AtdKFbQvQErF6E1OnJqtuwcegqW&#10;A5z70iGiTGCacCRSH71LSAcGPrSnmkFFBIU006mk0wIzQPu009aCcCgpInVyB604ye1QhsilJwMn&#10;tQHKQXs5CbAcbqx5QXdUXkk1Znm8yRmzn0qXT4DJKZCOB0ptaG0fcVyWODyYQB1xSxrtfb3HJq5I&#10;oAz6VCq4BPc1Fiea4jc80004001DQIbQKKcBU8owpaWlp+zFcbVtelVsVLG/GD1qoxsRPVE1Ndtq&#10;k0uaqzy5OB0FUZkbS8896fawiScynoOlVf8AWShB3rXhjEaBR2o5raFJW1JulUbiXe2B0qe4k2rt&#10;HU1RNJyKiuoZopKWpu2aBT16UynDiqQmSilpqkU7NWZsaaUctQfanovFIB1NbpUmKjkPFArkDnav&#10;vVJ4gz5POetWHbc1LFHvf2FMfNYns4Odx6DpWiOlQx46DoKe7YGBUkXGSPk4HSoqcajJ4oBBmpEq&#10;vuJarCdKCrEuaY70vNQyKxpBYTcKTOabtI6ircEWAGYc9vagHZEKwO3OMfWnfZn9VNW6KCeZlLYU&#10;4IxSjrVsgEYI4quyFX2/lQF7hS4PpUiqAKQ07CuQlueeKQZY4AqcJu6jj0qRVAp7BuNRAg96Vmx9&#10;adTCM0AMJpppxpjVQ0VbiquKszcmoDRY6I7DaSlpKLlCUdaDQOlRuwMVx3qOpmFQHrXnVFZ3OlGv&#10;pUmVZPStyFcLn1rl9Pk2XIHrXVIRsH0row7ujjxCsx9LSUtdJzCVDMvGfSp6il+4aT2HF6laqWpr&#10;vts9wau1DcpvgcY7VhJXVjpi7O5zvajcc08o2TxTQhzyKwVKo+jOu6JYWYcHoa1rZsxj2rIUVo2D&#10;ZJWuqMOUwqbF9TT6jxg0oarsYklFJmipuAtFJS07gQXg3Wr+wzWCe9dDMN0TD1Fc45wxFZVJWNqW&#10;xGx5pBSn1oUVxuV2dBu6TJm2x6GtGsfSG4dfxrWU11U3eKOOoveYjCoHWrRqJxVtEplZTg1OrVC6&#10;80I1StC3qWc1janxc/hWup4rI1Xi4B9qVR+6On8RXtW/e/hV0gMM1mxNiSr0cnymppy0NZrUfbLt&#10;uV+ta9ZcX31PvWnW6MJ7hS9qSgHmhkjXWq0i1cPIqvItZyQ0yupwaso2arMO9PjapjuW0W6y9W/g&#10;rSU5rM1U/MvsKufwip/EZYHNIwwacv3qcVya5XG51XHW4zcRj3roxWBbJm6jHvW/WtKLSMKr1HHk&#10;VBIKmpjjitjJFRutSRtTXHNNU4NSWXAeKWo0NSdqtEMw9QbddN7cVVUc1LdNuuHPvUajisZWbOqO&#10;iFUc1p6aPvN+FZoHFa2mriAn1NTT3JqP3S7UUgqWmOOK3ZzoptwaVDzRIOaYDzWT3NOhdQ8VJUEb&#10;VNWiZDCmTNsiZj2FPqnqUmy1I/vcUSdlcIq7sY4O5mY9SavQDEX1qhHyce9aIG1QKqhbkRvMkXlq&#10;mYVDDywqxJWxi9xoqaM8VXBqWM1hU3Amoooqbki0lFFFwCkJwM0tQXcnl27HueBSbsrjSuzOkuN0&#10;7bumcA1bs13Bn/AVkn0res7cx26jocZNXRqyaszSokkGOTUkJwMjvSvHiPnvSIABgVs5MxsTA06o&#10;wccU+mnclofRTc0ZpkjjUbGnE1E5oGkMJ5pucn6Ux35wKFqXLoaJE46VWvZtkewdWqfOFye1ZNzL&#10;5kpbsOlNMqKuxFGcKOpNdDawCCBV745rI0qHzZ97fdSt/tVNkVXrYrzDioDUsx+bFRGkShpqM081&#10;GalloVQWPFPFRqSDwakWnFAx1FFFUIKQ9aWmswAJPQUMER3F00MfByT0zWZJeyHgYBpLmbzHJ7Dp&#10;RY2/2icZ+6OTUNmyhFK7NXS7UqnnSEl29ewrUJCLk9qZGAihRUNzJk7B+NTsc7fMyF3LuSaiPJp1&#10;J3qbGgYpaWirSEJSiilFUIdU6QE8tx7U23TLFj26VbqjKcraIjEKD+GneUvbinilpGd2V2G3rVCe&#10;YFsA8A1pTYZCnqKx0hZnK45BwadjSLTJIo3nfav4k9q044EiTAGfc0ttAIYgP4jyTU2KREmIAAOl&#10;MZAfY1JTaBXKkhKnBqBmq3cJujJ7jmqVI2hqh8YyatotQQr3q2owBSCTA1GRk1IaAKDO4iR9zU1J&#10;S0CCiiigAprdjTqjdhnFNAITQOTSU5RjmqESAUtFFSMbRRRQBG/Wo2qRutQyHAq0WkVpTzUJp7nm&#10;ozTN0NNJS0mKllCUgJpaeIyRWMm09AMmeJoiAec9CKrbecmrUkrTcnHHYVDtpTpQctNjZPQIjsdW&#10;HY109tLuiX6cVzIXitmwk3QAelXFW2MqyujVzS5quJCPeneb7frVHLyslzUMrbjgdBTS5b2pKLXK&#10;jGwmKCMgiloq0ktijBmTZMw96IbZ5m+Xhe5NWrqDddgDgNyauRoFUADAFbX0LqVeVabldNPiA+bc&#10;31OKs29pDHKCqkfialAp68EGpavucbqyb3HS25xleRVQ/LWp1ANVbiMZ3DvWDRtCXRlYPUgOarkF&#10;TT1asL6m1iaimg5p1AhG5BFc5cJsmb610dYN+u25b65rOrbl1NaW5WAyKci8mlhGSRVlIvn6VzqN&#10;zZuxJpp23BHqK2Kx7YeXdKfeteuintY56m5IDSMKbS5zWpmQOKiPBqywqFlqGikxUas7VPvofarv&#10;Q1S1HkIaifwlw+Iz0OGqUS7Sc1CoO7NK4NYpSWqOh2NKCTdtxWyEJ9qx9Pi8sKzD5j+lbo6Cu6nB&#10;8t5HHVlrZEfl+/6U0oR71PRVuCZlzMrg01xUsi4+YfjTOorKStoaJlR1qIfKatSLVdhWb0NEyZGr&#10;O1Rv3ij2q2jc1Q1I5mH0pTfulQXvFWIZb8Kl280y2GZPwq5sGc0orQ0k9Rlsv+lp9a26yrdP9JU+&#10;9atawVkY1HqFI3SloNU0ZlaQVD3qy4qs3BqGaImjapWb92x9qqoeaknfFs59qSegmtTDZg0mT3NS&#10;bQF4quetWEGEFZKr7rjb5nS0IK2rIbbZfesbGTW7CMRKPailuZVXoSU09KWg1sYlWUVX6Grcgqo3&#10;BrKRpEsRGrIPFUozzVtDxVRZMkPrK1aTlE/GtWsDUJN903txU1XaJVJXkQwf65a08hqzrYfOT6Vb&#10;Q8fWoo1HFGs1dlu2GZPpU0lMtgcMafJmur2isYPcrk9hU0RqDHNSxmseZt3ZT2LQ6UUi9KkArSMb&#10;mbG4NGDT8UYrT2aFcjrM1KXLqg7cmtVsAEntXO3Tlp2PqeKwrpxia0ldjrKLz7tVxxnJrqFUBcDp&#10;WRocHDzEewrbqqCtG7JrSvKxWuPlSoEp94/zhfSo0NbXJS0JaASKSlHNCYh2+jeKTFLTTYtBC9Qu&#10;xNSkVC1TJspWIe9SLTe9OFJIpkd3N5cWB1ass8kKOpqa5l8yUnsOKdYW5nud2PlXrT1NElFXNywg&#10;EFsq45PJqyzbVJPakRdq1FcP/APxq7nLuyEnJzSE0lJTuXYaaYetPNMPWhFCqpJ4qwiACmxrgVKB&#10;VpGcpBtHoKaUH0qSkNMm5ARg1Qvp8L5YPJ61fnYJGzenSsGZyzEnqazldG9NX1Izl3AUcmt6xhEE&#10;Iz16ms7T7fLea3QdK0SxYhF71mk+pVR30Rc8zCF/yqqSSc+tOds4UdBSAVdjJaCdqQVJijbTsFxl&#10;FP20lFgEopaesfrQJuxPbf6v8anqCH5TjsanqjCW4ooY4FHQVEzZNCVyW7CMc0kMQ3lscZoX5mqy&#10;owMUSYRXUWkpC3OKWpGwpDS0hpiIpeIm+lUFGTVm4kz8g/Go415zSZtDRE0a4Wph0qNelOzikJjq&#10;cOlMBBpwNBA+im7gKNwNMQ/NFNpruAOOtAweTHA61DznNFSInc0wHKOM0oHNFHSgdh2cUZqMmkz7&#10;0WHYlzTS2KYWPrTC1NILDmbFVJZKlYmqsvWmaRRGTmm0tJQbBRRTkXJqWwFSPJqyFAGKETAp1Zta&#10;mbZzZBVyDShc1NeR+XcsPU5pIhk4q0jovpcaE4NWrFtjlT3o8rJ4pyxFXBGKdiG01Y0AaWohmpAa&#10;LGQ6iiiqEFFLRTAglT5w3tinL0p0n3c1Gpq47GNQkFOzTQaM0zCxdjOUFMmGUpsD8EU+Q9qya1No&#10;FN0quwKmrrCoZEyKwnE6IsjV6lBzVY/KakVqzTKaJqxtVTEwb1FbANZ2rL8iN74qaivEqm7SMy3O&#10;JR71oqOKy0OJFPvWkH61jB6G00MB+cHPRq2ByBWIrFiRngGtuE5iU+1bUlcxqC4NHNOorblMrjeo&#10;pjLUuKCKlodyqy1SvV+RSfWtNlqlfD91n3pcty4vUycc05QGkUHuQKQ9aAdrg+hzVJG5rJwRWsv3&#10;R9KyFPANa0ZzGv0rokcDH0UUVIhp5GKrirDHAJ9Kr1nUNICMKrSLVqonFZNFplToaoXzZl/CtBxz&#10;Wbef638Kwm9DeG4y1P738KvZ+Ws+DiTNWfN+Sik9NSprUuW3MymtKsyxOZB9K066o7HPPcKKKKbJ&#10;GOOKqyDmrZqCQVEiolYHmkunxat70p4NQXZ/cgeprJ7Gi3MzvV4L+7FUhyw+taC+ntWEUbSI1X51&#10;HvW2owoHpWZGuZVz61q10U4mFRhSUtFaWMyJxxVSQc1eIqrKKzkioshQ81bjNVOlTxmpiVIsO21C&#10;fQVzUrbpGb1Nbt6+y0Y+oxWAeTWdd7I0orqTRcL7mp42y4HpUONseaW3OZR71mt7FvU24FxEPelc&#10;cU9RhQPakccV2W0OW+pUYc0qdac680igZpKDLuWo6lqKKpa6IKyMnuLRRRVkle8fZAfU8VgzDJAH&#10;rWpqMnzBfSqltF511Gvvk1FWN4NG9PRXN2xhEFoie3NWOetNUgLTZ32wE1KVkYO7ZQnO6QtSpUP4&#10;1LHUc2prbQnFOpq06qRDFoopasQ01E9Smo36UWGiDvUdxJ5cRx1PSpO9ULqTdJjsKLGkVdldvSt7&#10;ToPIt1z95uTWPZxedcjPQc10EZyfpxTsFV9CxuwpPpVJm3MTU87/AChR3qvSMooKSlpDTGMNNHWn&#10;NTO9Uii2tSCoY2yKlFWYtDqQ0ZqKeTYhx1oEU7yXcdoPArKijM8wUd6uz52kdzVvTbMIu89TSmje&#10;MlGJKkARBGB9aAoUkj6CrbLtQ+pqsetSiOa40DmpFFIo5qUUyWxuynbadS4oJuR7KaVqbFNYUgTG&#10;IuTmpdtCDin0CbG4pyuR15FJTXbaKCQkuEHBJ/Kqct8N4SONmZumeBQ9SW1uoYSEfN2p3sOMY3uy&#10;3AjKoLnLHrUrNgU3OFyaqGYlye3pUlWuWs5pQxqFZA3SnbuKCbEu/wBqrTTE/KDj1xSPN2WoCe9B&#10;UY9Q71YQYFQIMnNWBQWx4NJnmmk4FNBOaRJJS5popaCRcmjdRg1HI2xc0AK0wQ0bsnOaqFiWye9T&#10;2yMzdflpjaLMabuT0qagcCjNBInSmE080xhTQxtFGKWqGNpDTqaaY0RP0qrL1qy/Sqr9aDSIykpa&#10;SkWKBk1YiTuajjTJqdnWKMs3QCobsS30HO6xoWY4ArLlv3Mh2nC9qiurtpz6L2FVa2hBWuzanT6s&#10;/9lQSwMECgAAAAAAAAAhAJa81PxZmAEAWZgBABQAAABkcnMvbWVkaWEvaW1hZ2UyLnBuZ4lQTkcN&#10;ChoKAAAADUlIRFIAAAQ4AAAEOAgGAAAA7BBsjwAAAAlwSFlzAAALEgAACxIB0t1+/AAAIABJREFU&#10;eNrs3XtcVHX+P/DXtpv2CwHbWS+IKRoipiaKqGkqJF4yBbxs4TdZSLRVbJMwv2qlmVbaVkpbopui&#10;8sVW+341FFxvYGBseUGEvLLjLDvhBQyxZAbT3N1+fwyjKLfzmdu5zOv5ePRIcWbOmc85wDmv+Xze&#10;71/8/PPPICIiIs1qDSDonq8F1X69Lr/a/xoSBMBb5vdxDUBxI/9mrP2vrh8aeHxx7deJiIhIg37B&#10;gIOIiEg16gYTdf/sh7vDieEcKkkO1vmzEXdCkrrhSENBCRERESkQAw4iIiJ51Z1hYQ0t7v2aN4dJ&#10;EerOIrHOBvmhga8RERGRDBhwEBEROVfoPf+3hhgMLrTrW1hmg9QNP/Lu+T8RERE5GAMOIiIi+1gD&#10;i9Dav4fW/r0Ph4aa8A0sAUhe7d/zwOUwREREdmHAQURE1LwgWGpcWP9v/TNnYJAzWJfCGGv/K67z&#10;fyIiImoEAw4iIiIL67KRujMy/AB05tCQgliXv+ThzowP1v4gIiICAw4iInI/dYMMvzp/5mwMUjPr&#10;rI+6sz0YfBARkVthwEFERFpWN8gIBYMMcj/W4CMPdwcfREREmsOAg4iItCIUdwKNILDIJ1FTvsGd&#10;sMMagBAREakaAw4iIlKjUDDMIHI0hh5ERKRqDDiIiEjpgnB3oMEwg8h16oYeeeDyFiIiUjAGHERE&#10;pCR+uDvQGM4hIVKcg7g78DBySIiISAkYcBARkZzqhhmhYEtWIjX6FnfCDuv/iYiIXI4BBxERuVJo&#10;nf/Y0YRIm+p2brH+R0RE5HQMOIiIyJlC6/zH5SZE7usgGHgQEZGTMeAgIiJHCgUDDSJqHgMPIiJy&#10;OAYcRERkjyAAUWCgQUT2sQYeO8AaHkREZCMGHEREJMIPdwKNULCGBhE53jXcmdmxA+zSQkREEjHg&#10;ICKiprSGJciwhhrsckJErmbt0rKj9v8/cEiIiKghDDiIiOhe1patUeCyEyJSnoO4E3ZwOQsREd3G&#10;gIOIiDhLg4jUirM7iIjoNgYcRETuyQ93Ao1IDod7MZuvw2Aoq/f1ffu+xo2ffqr39es1P6KoWC/r&#10;PvcNCsCDHv+v3tcfaNECo0cPrvd1f/9OaNXqQR5s97MTrN1BROS2GHAQEbmPIABxsIQafTgc6ldc&#10;XHL7zwXHTuNSeSWA+oFEVVU1rl2rceux8vb2gE7ndfvvdQOTDj5tENK/551vlKBAnlza8A0sYccm&#10;cCkLEZFbYMBBRKRtUeDSE1UxGMpgNl+HyVyDL3ILAABnz5Ti6vcmAEBpaTkHyYW6dvUBAPz6IU/0&#10;eLQrAODJsBB4tvJAq1YPwt+/EwdJHeouZdnB4SAi0iYGHERE2hNV5z+2cVUQa3hhnW1x6eJ3+Kex&#10;HDdu/IRLl6o4QCrWoYMODzzQAl38fNDBt+3tWSEMQRTpGu4EHQw7iIg0hAEHEZH6tcbdMzUYasik&#10;ouIKKiqu3A4wrDMvLl64gps/3eIAubGWLe6Hb8ff3J4JYg1A2rf/Ddq3/w0HSD7XcPfMDhYpJSJS&#10;MQYcRETqVDfUYJFQF7o3xDhy5BTM5h85A4Ps0qGDDq1a/T8MHNiL4Ye8doJhBxGRajHgICJSD4Ya&#10;LlRcXIJ//vMiTpw6h7NnSnGpvIohBsmiQwcdOvjo0OPRrnisVzd06eLLQqiuwbCDiEhlGHAQESkf&#10;a2o4kcFQhpMnz+HEqXM4cuQULl/+3u07jpA6eHt7oF27hzBwYC881qsbevfuxnofzsGaHUREKsGA&#10;g4hImUJhaenKUMNBrEtL9u37GkXFJZyRQZplnfHRNygQo0cP5lIXx7KGHZtgqd1BREQKwoCDiEg5&#10;gnAn1GBLVzsYDGUor6jEF7kFOHLkFL41XmaRT3JrLVvcj85+7TBwYC88GRaCbv6dGXrY71vcCTuK&#10;ORxERPJjwEFEJC8/WAKNOAB9OBziKiqu4JzhW+za9SWKivUoLS3noBBJ1LWrD/oGBWDcuGEMPezz&#10;DSxBxw4ARg4HEZE8GHAQEckjDiwWKsxsvo6i4rOcmUHkJPfO9Ogb1AOtWj3IgRFjLU66iUNBRORa&#10;DDiIiFwnCEAiWFdDMoOhDLl5BTh27DSOFf6dxT+JZODt7YH+wd3Rv39PhIWGsJCpdNZ6HcngEhYi&#10;IpdgwEFE5Fx+sAQaiWBdjSaZzddhMJRh376vcTD/OPT6CxwUIoUKCOiI4UP7YfTowfD378RZHs37&#10;FpagYxPYcpaIyGkYcBAROYe1rgaXoDTCutxk164vcejwKXY0IVKxDh10eHxQL4wbN4zLWpq3E3fq&#10;dRARkQMx4CAichw/WEKNOHC2Rj0MNIjcBwMPSb6FJejYBBYmJSJyCAYcRET242yNBjDQICIrBh7N&#10;4qwOIiIHYMBBRGQbP3C2Rj3FxSXY/nkODn5ZxECDiBrVoYMOw4f1xaSJ4QgKCuSA3MFZHUREdmDA&#10;QUQkhrM16rB2OTlw4AiOFeo5IERkk/7BARgxYiC7tNxtJyyFSfM4FERE0jDgICJqXmtYQg2374Ri&#10;XXayefNf2baViJzC2pZ26tSnuZzFgh1YiIgkYsBBRNS4IFhCjSgA3u46CNZZGhk7ctm6lYhcLiCg&#10;IyZEhXF2B3ANlhodyQCKeWYQEdXHgIOIqL642v+Gu+sA5P+tkLM0iEhx6s7uGPpEsDsPxUHcqdVB&#10;RES1GHAQEVm49TIUs/k6srMP4bP/3cdaGkSkGv2DA/DsM6MxcuTj7rqUhctXiIjqYMBBRO7OD8AS&#10;uOEylIqKK8jadRB/2bIX589X8kwgIlV7+OE2+K8pYzB+3HC0b/8bd3v71uUrS8DuK0TkxhhwEJG7&#10;CoVltoZbdUMxGMqQ9j+Z2L3nEJeeEJFmeXt7YOxTjyP2dxHuWLeD3VeIyG0x4CAidxMHS7DRx13e&#10;MEMNInJnbhx2fIM7y1eIiNwCAw4icgduV1+DoQYRUX1uGnawTgcRuQ0GHESkZa1hCTUS4Qb1NRhq&#10;EBFJ54ZhxzVYgo5kMOggIo1iwEFEWuQHS6G1WK2/UYYaRET2c8OwIw0sSEpEGsSAg4i0xA9uEGxY&#10;u5+sW5eBq9+bedSJiBzo1w+1wowZE9ylGwuDDiLSFAYcRKQFobUXaMO1+gbN5uvIzj6EP328lS1d&#10;iYhc5OGH2+ClF6MxcuTjaNXqQS2/1YO1v0fzeNSJSM0YcBCRmoVC48FG/t8KsXr1ZzhWqOfRJiKS&#10;Uf/gAMye/SyGPhGs5bfJoIOIVI0BBxGpUSg0HGwYDGVI/tOnyP3iOG7+dItHm4hIQVq2uB9hT/ZD&#10;4kvPableB4MOIlIlBhxEpCah0GiwwboaRETq4wb1Ohh0EJGqMOAgIjUIhUaDDS5BISLSBo0vYWHQ&#10;QUSqwICDiJQsFBoMNioqrmB1ylZ8/vlBLkEhItKYli3ux8SJwzE7IVqLszoYdBCRojHgICIlCoUG&#10;g42MjAPYmJaJM2e+5REmInIDjz7aGc/HRmDChBFae2sMOohIkRhwEJGShEJjwQZnaxARkYZndTDo&#10;ICJFYcBBREoQCo0FG5ytQUREDdHorA4GHUSkCAw4iEhOfgCSAURq4c1UVFzBlq17sPnTvbh2rYZH&#10;l4iIGuXt7YGpz43BlOintDSrYyeARABGHmEikgMDDiKSgx8sn/TEauHNFBeXYM3a/8WBL47zyBIR&#10;kbART/bDrJnPICgoUCtvKa3297yRR5eIXIkBBxG5UuvaC545an8jZvN1ZGcfwvIVG3H1ezOPLBER&#10;2e3XD7XCwgXPY+TIx9Gq1YNaeEsf1v7e/4FHl4hcgQEHEblCa1imrCYC8FbzG2HRUCIicjaNFSW9&#10;Bsty1GQw6CAiJ2PAQUTOFld7UaPqYIPLUIiISA4aWr5yDZYPOjbxqBKRszDgICJniYIl2Ois5jfB&#10;bihERKQEGuq+8i0sQccOHlUicjQGHETkaKFQectXs/k6tmzdg3XrMlhfg4iIFOXXD7XCjBkTMCX6&#10;KbXX6WBrWSJyOAYcROQoflB5ZxRrm9f16zNZX4PcRkhIIFp7twIA9O7lj5OnDMjOOcaBIVK4li3u&#10;x/TpEVpoM8uOK0TkMAw4iMheqi8gWlFxBW+9sw579x7h0STNWvfJq/Dy9AAABAT4wbP2z/dKSdmK&#10;lclbFbXvBv0OmEw10Ovvvv85cuTkXX8/ecpw19+PF+lRVVXNg0+aN2bMQLz+6gw1Bx0sREpEDsGA&#10;g4jsEQcVFxAtLi7B4iVrWF+DFG1keP/bf/b2boVt2/Nsep38g+vg49Om2ccpNeBwBL3eCJOp5vbf&#10;L178DhcuXL5zh1VtRllZBQDgh2tmFBSU8AQkVXn00c5YumSWmguSshApEdnlVxwCIrJBKCzBRh81&#10;7jyDDVKapMRoDBzYGwDg6emBgAC/Bh9nMtUgN++4TbMSLl36TlLA0bFjO0WNTUiI427U7h3X4OCe&#10;jT528+YsBhykOmfOfIvJzyxQc9DhDWAj7swMzeNRJSIR93EIiEiAHyyfquRCheFGRsYBDBg4FZOf&#10;WcBwgxRl4MDeCA7uieDgno2GG4Al/IiKHObUffH1bauosbHWB3G16uoanpikWtagY8DAqcjIOKDG&#10;t9Cn9lpjU+21BxGRJAw4iEjSPQYsBcCKocIiotZgY978j9gVhRTp4sXvJD82LjbStht2E2/YidzN&#10;1e/NmDf/IzUHHbG11x5Laq9FiIiaxICDiJoTVXtx8QZUVmuDwQapRd06EM3x8WmD+GnjhLdx9kyp&#10;pMc1VnyU5NHN35eDQHZTedDhXXsNUlx7TUJE1CgGHETUGD9Y1r5mAOisph1nsEFaN2rk40577aaW&#10;yMihdy9/WbZ7rVoZPztmzZwMg34Hdu9KxpLF8YifNs6hdUnIvag86Ohce02SBy5bIaJGsMgoEd3L&#10;2vb1DbXteEbGASxfsZGhBqmO6M10cHBPjAzvj+ycYxw8J7F2U5FbYGAXAJbg6d7wqbDwNM6eLcX5&#10;C5dx4qSBRVFJMmvQsXzFRixc8DwmTBihpt0fDuCfAN4E28oS0T0YcBBRXVG1Fwuqm7HBYINEhIQE&#10;YuiQIGTtysc5w0VV3kw/NWaIUMBx8pRB8mN1Oi+bOrWQ4zU1o8ZamLYua+hx6vQ/8M035xRxfpNy&#10;qTzoeAOWdvWJAHbwaBIRwICDiCz8YKlUPlxNO81gg6QaGd4fvXv5Y+DA3ggI8LurzsTK5K2qfE8R&#10;EWFYs3abU25g+/UN4OwQhZy3ou4NPUymGuj1Rhw5chInTxl4XKlBKg46rMtWDsISdhh5NIncGwMO&#10;IloClS1HYbBBTenm74s+fbqhV89HMGBA7yY/Ae/YsZ0i9tloLLfpebNmTkbSKx9KeuwP19T5/dLj&#10;0a6SH2u9mb83xHLlMXEkR9Qf8fT0qBd65OYdxeHDJ5C6YRd/YNBdVBx01F22soRHksh9MeAgcl+h&#10;sMzaUM1yFAYb1BDrcpOOHdshJKQXfHzaCDy3lyLeg62zMMLCBkheTiJSn8Hbu5Vijq+XQFCh1xvx&#10;7JTX6n29m78v/Px8bv+9U6f28Pa68x69vDzQo0fXu0IBJSztEAl3hM6b0AEICx2AuNhIbErbyaCD&#10;6lFx0GFdthIHSzFSInIzDDiI3E9rWOpsxKplh4uLS/Dy3A9w/nwljx41udxElI9PG1XXm/D09EBs&#10;zFiHL7Pp9HB7TZ0z5wwXVVmLIrB7F6e+vo9PGyxcMB2jRj6OhBffZd0VqscadPzp461Y9cFcBAWp&#10;ooNPZwC5ANJgqc/BIqREboQBB5F7iYMl3PBWw84WF5dg8ZI1OHPmWx45NyWy3MRWYaH9sG17nuzv&#10;tby8Umj2idWECSMkBxwmU43dSzeUrNpUo5n3otN52XQ+2CI4uCdy9q/BCzOXsRMLNej8+UpMfmYB&#10;Hn20M5YumaWWoCMWluLpibDMWCUiN8CAg8g9+EFFRUQrKq5g4Wt/Qn7+CR45N2PPchNb9er5iCIC&#10;jkuXvrPp/fr4tEH8tHGSlhno9cZ6XTca4uWlnBCkQ4e2kh979kypZr4X+vUNcOn2PD098MnaRQgf&#10;NYszOahRZ858i8nPLMDQoY9h+dsvoX373yh9l70BbMSdZStGHkUibWPAQaR9S6CSIqIVFVfw1jvr&#10;sHfvER41N1RU+Kksswvq1l5Qq7jYSIfWUVDSmLhqFoPSOKLAqChPTw+kfDy/wTomRHXl55/AE8Om&#10;Y8yYgXj91RlqCDpYhJTITdzHISDSrCAAxVBBuGE2X8eq5HSEjZjJcMON6fVGWbYrZUaDK1y8+J1d&#10;IYCUlqJaWsKhdc4qMCrl+yF+2jgeAJJk794jCBsxE6uS02E2X1fDLr9Re20UxKNHpE0MOIi0x1pE&#10;tAhAH6XvbEbGAQwaHIvVKdtx69a/ePTc2Nmz8i0vkBIOONuFC5ftev70+AnNj7HEJRxartOhFqIF&#10;Rk0ODK/iYiN5AEiyW7f+hdUp2zFocCwyMg6oYZf71F4jJddeMxGRhjDgINKWUFg+mZij9B0tLi7B&#10;gIFTMW/+R7hx4xaPHOHU6X/Isl293qiotqi2Cg7uiW7+vg55LWcUc7WF6Ps5ecqgie8FWwqM9g1+&#10;DlOeW4DlK9Zj8+YsFBaetnn7Pj5tEBISCCIRN27cwrz5H2HAwKkoLlZFsdo5tddMoTx6RNrBGhxE&#10;2tAaljWlig82DIYyJL3yATujUD25ecedvg2TqQZ6vRFHjpzEyVMGZOcc09QYzpo5GUmvfKiZ9+Pn&#10;5+OW3wuiBUatYUZBQcldXVB0Oi9ERQ5DXGykcGAydEgQO6qQTa5+b77dcWXl+3Ph799JybtrbSn7&#10;Ye11FFvKEqkcAw4i9QuFpUNKZyXvpNl8HQte/ZA1NqhRVVXVNrdKbUx5eSUKCk7hwoXLyP+qWNE3&#10;bI6YfRAREYa3l29stAuGVmY4aJ1ogdHGlndVVVUjdcMu7Nj5JdLTlgrNzBk4sDeArTwYZLMzZ77F&#10;mLEvYcyYgVjxzhy0avWgknd3DiwtZeMA5PHoEakXAw4i9VLNrI1VyelYvz4TN3/iUhRqWkHBKURE&#10;hNn8fL3eiKNHT+LU6X/gm2/O4ZzhotuNYWzMWKxMtv/GdGR4f83NcFELS7gg3flm6rdUVVXjjTfX&#10;YsunKyS/pkh7XqKm7N17BLlfxGL69Ai8nBij5F3lbA4iDWDAQaROoVDBrI3s7EN47fXVuPq9mUeM&#10;JDl95h9CAUd5eSUyMg5oYrnJD9cc830SEzMeaem7G53FoSaitVG0EsiI1kA5cbL5mTkFBSXQ642S&#10;X9td2/OSc9z86RZWp2zHli378PZbszFy5ONK3l3O5iBSMRYZJVIXa4eUXCg43KiouIKJk5Iwa/a7&#10;DDfI4Tdq91qZvFUTN7aOWj7j6emBqMhhmggAOj3c3u2+B7r5+wp3sZF67pSU/JM/ZEhWV783Y9bs&#10;dzFxUhIqKq4oeVetsznYaYVIZRhwEKlHKBTeIcVsvo5Fiz/GE8Om48TJUh4xsukmX6TdpY9PG4d1&#10;DtESR7T5FK0DQY7Rp083oceLdEuxtxUxkaOcOFmKJ4ZNx6LFH8Nsvq7kXWWnFSKV4RIVInVIhsJr&#10;bWRkHMCiN9ay5SvZ7VjhaYSFDpD8+GHD+mqm1obJVCP86X1DfHzaYPKkUGzbnscTSmVEZ600VmDU&#10;HXTz98WwYX3h7dWqXt2Sixe/w4ULl1F2vgK5ecc1sWRLi7ZszUHGjoNY9uZMTJgwQqm7Wbc2RyKP&#10;GpGyMeAgUrYgWGpt9FHqDrLtKzna2TOlQgHHwx3baea96/VGBAf3dMhr/XbyyAYDjsLC0w7bhrN5&#10;eXkIjZ0WiBYYPXX6H5If2+PRrpoYo/hp4zBq5ONNnsf3/ltu3lEcPnwCO3Z+ybBDYW7cuIV58z/C&#10;xrRMpbeVnQPLTI44WGZ1EJECcYkKkXItAVAEhYYb1uUoY8a+xHCDHEq0lemAAb05aI3c4I0M7++y&#10;G21n6NFD+g25yNImJRMtMPrNN+ckP9ZLYHaQEsczJCQQu3clY+GC6cIhXVjoACxcMB05+9cgKTEa&#10;Op0Xf0gojLWtrMKXrfSpvTZbwiNGpEwMOIiUxw+Wqt1vKHUHMzIOYNDgWGzZmsOjRQ4nWghT9IZQ&#10;yaol3lSWl1dKetxTY4bwhFIR0QKjJlON0PIske8Vpc2ISUqMxpZPV9j9/e7p6YGEhOjbQQcpz5at&#10;ORg0OBYZGQeUvJtv1F6r+fGIESkLl6gQKUscLPU2vJW4cxUVV5Aw+x0WECWnE11GMTK8vyY6qUhd&#10;nmMy1aCg4FSzLXUjIsKwZu22u26Cjxw5qZolKiICAvzw2Za3ceTIybu+fu+MoONFesUuURAtMCoS&#10;Quh0XkLhSbWCZnCsfH+OUPtoKaxBR49Hu2LBwo+5bEVhrMtW0jf/FSmrX0X79r9R4m4Oh2WpSiIs&#10;y4mJSAEYcBApQ+vaX46RStw5s/k61q3fjtUp23mkyDU3+mdLhW7Ce/fy10TAIXIzvyp5s6Sbvuf+&#10;awyWLE0V3obaQhBPTw8EB/cU3m//gCjFvAfRAqP3hjlN6dc3QOx78Iwyguwli+MdHm7UFRY6AOlp&#10;SxETu5ghhwJZu63MTpiEGdMnoVWrB5W2i94ANgKIguVDqh941IjkxSUqRPILheUTAEWGG8XFJXhy&#10;xAsMN8ilRAonAsqoF+Fq2TnHJLUIjYx8UrX1BrQ408SR53HZ+QrJjxVt+3ut2iz7eMRPG4epU8c7&#10;fTsBAX5IT1vKuhwKtjplO54c8QKKi0uUuouRYDtZIkVgwEEkryWwtB7rrLQdM5uv4/n4xZj8zAJc&#10;/d7MI0UulZt3XPgGRQtECqzqdF5Yn5rR7OM8PT0QGzPWpm2Qa4kGOiIFRkXDkxMn5T1PdDovvDh7&#10;isu2FxDghxXLX+RJqGBXvzdj8jML8Hz8YqUWIbW2k13Co0UkHwYcRPLwgyXpV2QhUWsR0fz8EzxS&#10;JIuqqmrJhTStN/EhIYFuNUb9+gYgO+eYpHGaMGGETduwpwsLiRE9f0ULjIqGJwUF8n5S/trC54Vq&#10;hjhCWOgATJ4UypNR4fLzTyi9CCkLkBLJiAEHketFwRJuKK79a0XFFUyclIR58z/CjRu3eKRIVgUF&#10;p4QeP3RIkFuO06a0nc0+xsenDeKnjeNJdQ8ldQp5rLe/0/Zd9KZdytInZ+rm7+vUuhtNmfPSc/zG&#10;UAFrEdKJk5JQUXFFibtoLUAaxaNF5FoMOIhcpzUsHVIyoMAuKauS0xE2YiY7pJBinD4jVoejY8d2&#10;qn/PthRKTd2wS9IsjkkTw23ehhxcMXvEpKBOIQ8Lnr8iBUYHP97Haa/tDLNmTrbr+SKzv+7FMFBd&#10;TpwsRdiImViVnK7E3fOuveZLrr0GJCIXYMBB5BpBsExXnKO0HTMYyhA2YgZWp2zHrVv/4pEiBV24&#10;itUACAnp5VbjU7dopJSp2gEBfsKhgWhhSrJdjx5dhR4vtcCoTuclPBtCzjottuwvYJnRMivhLfgH&#10;RGHo8BkY+PjvsGBhsk2zUQYNeownpIrcuvUvrE7ZjrARM2AwlClxF+fUXgMG8WgROR8DDiLni6v9&#10;xaa4JSmrktMxZuxLOH++kkeJFKegoEToE3Yfnzbo5u8rtI2R4f2RlBit+rFKS98taaymx0/giaVQ&#10;ojUypBbi/cPs3wrvi5yzfKIihwk/R683IiZ28V37XVVVjW3b8/DslNeQkrJV6PXCQgfwhFSh8+cr&#10;MWbsS0qdzdGn9lowjkeKyLkYcBA5T2sAm2Dpj66oJSl1Z20QKdkxwU9f+/Tp1ui/6XRemDwpFEsW&#10;x+OzLW/DoN+BNSmvIyEhWjgYcSZbPnGuqqpGenqWpJvobv6+iqo9IaezZ5WxJE+0wGh5eSWqqqqb&#10;fZwtbVZz847KOhbWpVRSmUw1mJP4XpPjsTJ5q3DIwQK76qXg2RzetdeEm8AlK0RO8ysOAZFTBNX+&#10;AlPkrA0GG6SaG9AzpUKfpvbq+Qi2bc+7fdP4WG9/9Hz0EYSE9IKPT5tGnzdsWF+hjhRKYGn7eeem&#10;LWtXPhISmp+NMmvmZMkzY3o82lW29ye6PMY/IOr2cW/t3er21zt1ag9vrzt/79ixHXx92wIAzl+4&#10;rIhjKVpg1MenDQz6HSgsPI2zZ0tx/sJlnDhpuN35JCQkEEOHBEk6H+51+LB83bO6+fsKt3zeufML&#10;Sd+7aem7bRoPUifrbI7ZCZPwcmKM0nYvtvY6MQ6WQqRExICDSNHiYCkopbhZGzN+v4zLUUhVRGsB&#10;jBgxCL4d26F/cE+hFpM9H31E9WN1znARmZm5zdYviIgIkzyDw8vFbTodQe72prZ42MYCucHBPYWX&#10;tjTFZKrBjp1fyjYO48cNFX7Op3/ZK+lxVVXVMJlqJP9c6N3LXzUFealxq1O2IzPrS6z78yL4+3dS&#10;0q5Zl6wkwvKBGBE5CJeoEDnWJihwSQprbZBaid5g+Pi0QVjoAKFwAwACA7so5j3b08Fizdptkh4n&#10;+ik5OZdogVFnyc09Kmnpi7NMmDBC6PGFhaeFZl55qjCwI/spuDZH3SUrROQgDDiIHMMPlmmGsUra&#10;KdbaIC2wpSaFqIAAP+h0Xqoal4Y+uT9nuOjQ8VJLEKKkdq+OOpZykBqQOUNISGCTy8gasj/7kOTH&#10;in5/X6s284evxii4Nkds7TWkH48Skf0YcBDZL6r2F5Oi6m1w1gZphasKQYaF9tPEeK1PzXDYa8n5&#10;ibdI/Q81F01VSjHLzZuzZK1DM+XZ0cLPEVlOI9qdpaysAqQ9Cp7N0af2WjKKR4nIPgw4iOyzBEAG&#10;FLQkpaLiCsJH/Z6zNkgzTp3+h0u20+nh9op4v6J1R+6VnXPMJbNenM3LTZYTiBZTdYby8kp8tPr/&#10;ZN2HsDCx1qyZmblCy2kGDXpM6PWNxnL+8NWw1SnbET7q96iouKKk3fKuvaZcwiNEZDsGHES2aQ1L&#10;cag3lLRT6elZCBsxE0bjZR4h0ozcvOMu2Y6lK4m6NPbpv8jU/eaItjBExq8SAAAgAElEQVQlMR1t&#10;LDDqKCZTDZJe+UDW2hvx08YJzxb6+tA3kh/bzd9XqBuTyVQj62yWosJPkZQYrbplc2pjNF5G2IiZ&#10;klpsu9gbtdeYbCVLZAMGHETigmCZRjhcKTtkNl/H8/GL8eayVNy69S8eIdKUqqpqlJc7f6mVUuog&#10;OELqhl0OG7O6LVeVqlrFNTjkLHBrMtXghZnLZO88Izq7wmSqud0OWgrR7izHZJwB1c3fF56eHkhI&#10;iMaOzz9A/LRx/CXgRLdu/QtvLkvF8/GLYTZfV9KuDa+91gziUSISw4CDSEwcLKl6Z6XsUHb2IQwa&#10;HIv8/BM8Ok4UP20cJk8K5UDIpKDglNNeW683YvPmLCxYmKyM72kHtabclLZT1ce8Q4e2kh979kyp&#10;at+nXIVcCwtP45ln/1v2cEOn8xKaXQEAO3d+IfT48PBBQo8/fFi+36d+fj63/+zj0wYLF0xH/sF1&#10;DDqcLD//BAYNjkW2A2e/OUDn2mvOOB4hIul+xSEgkn6/AAV1STGbr+PdP27Alq05PDJOFD9tHOJi&#10;I+Hj0wbl5ZVCnxqS45w+8w9ERITZ/TomUw30eiOOHDmJk6cMDgsT5NK7l3+j72HHzi/x4uwpdhcK&#10;bWobziTaUUONRAuM6vVGbNi4A50ebo+BA3sjIMBP+PhmZuZiz96vFHPux8aMFX7OX/d8JfmxISGB&#10;wiGSSPFSZ3xPN/S9sHDBdEyaGI5VyZtV/3NLqW7cuIVZs9/FlOhwzP/vaWjV6kEl7Ja1lWwoGHQQ&#10;MeAgchBrvQ3FdEkxGMow4/fL2CHFRcFG3YvM+GnjkLphFwfIxU6ctK3wZnl5JQoKTuHChcvI/6pY&#10;9k+rXamqqhrp6VlISIjmCaRQogVGS0r+WSdk3YqR4f2xJuV1Sc9NSdmKlclbFTcGorMrLN/T0r+P&#10;n35qiNDr5+YdlbUeSVPdgwIC/LAm5XUUFp7G+tQMBh1OsmVrDv721TdY9+dF8PfvpJTdioVluUoo&#10;gB94lIgaxyUqRE0LAmCEgsKN9PQstn91ovhp45B/cB0WLpje4CfIcbGRHCQZFBSUwCRYZ2FWwlsY&#10;OnwGkl75ECuTt6oq3HBU29O09N3C40auI1pg9MIF2wtI29udxxm6+fsKz67IyDgg9PgRI8QClH37&#10;vpZ1THwlLM0KDu6JNSmvY8nieH4TOYm1nazCCpD2qb0mZV0OoiYw4CBqXBwsMzcU0QLWbL6OiZOS&#10;8OayVB4ZB9PpvJCUGI2iwk8bDTasrLM4yPVEC/95q6A4ZmOkhhJNfdoLWGZx5OYetWtfmtuGs258&#10;1X7zLoVogdF736dIK1MltKO913P/NUb4OVm78iU/dvKkUKGlTqLFS51BJPCprmZ46WxvLkvFxElJ&#10;SipA6g3W5SBqEgMOooYlw7LmURHhRnFxCQYNjsWJk6U8Mk64kcrZvwYJCdGS17JzFoc8RAtJ9ur5&#10;iObHxEvCObtm7Tanb8PR6hZa1Cqdzkt49sK9SxLkbGXqCKKzK3Lzjgq952vXzELdhESLlzqaaEtm&#10;tQZ7anPiZCkGDY5FcbFiZgFa63Ik8+gQ1ceAg+hurQHsADBHKTu0aPHHmPzMAty4cYtHxwnOGS4K&#10;LwfgLA55iF7MDxjQW7Xv9ezZUoee45mZuTyBFKZf3wChxztq2ZJSjAzvL1xIVrS7SXbOMQwdPgNT&#10;nluAzZuzmp0ZJVK81Bk6d2ov/P7INW7cuIXJzyzAosUfK2m35tRes7bmESK6gwEH0R1BsEz7U8TH&#10;8xUVVxA+6vfskuIC61MzhJ/DWRyuJ3oxL1f7TUeQOvVc6nvcs9f2GzeRdq0knS0FRu0hx1Kjpjw1&#10;Rqz4p8lUY3N3k4KCEixZmoq+wc9hwcJk5ObVX7YlWrzUGTo9LD3g0FrgpRZbtuYgfNTvUVFxRSm7&#10;FFl77cq6HES1GHAQWYRCQZ1SsrMPYUT4LBiNl3lkXHTjXChY34GzOOQhepxE23CqjdRlVbac43XP&#10;dVcTrZ+ixk+yRQOHxgqMSr3RlWOpUVPCwgYIPT431zHdTbZtz8OMF97BwMd/h+Ur1t8eP9HipXKf&#10;E0ePnuQvBJkYjZcxInwWsrMPKWWX+tRew4by6BAx4CACLIWacqGQehuLFn+MWbPfxc2fuCTFlWyZ&#10;xTFq5OMcOBcTXbqhxMKKUpSdr1DEOS4XkU+y1Sqwu30FRq3U2CUnfto4yeGc1deHvnHoPlRVVSN1&#10;wy6MHZeIp8bORlr6blWdE+cv8AMQOd386RZmzX5XSUtWvGuvZeN4dMjdMeAgd7cJlkJNsuOSFHnZ&#10;8gl3cHBPzc8QUJpTp/8h9PiBA9VZh+PaNbPkx0otTJidc0yo4GJdol1NqGk6nZfwzBh7Z6kEB/dU&#10;zPsfNOgxoceXl1c6tbvJOcNFh8wOsZfIOXHipO0FRkWLmVLjFLhkZWPttS2R22LAQe7KWkw0VhE3&#10;11ySogj7bZhuOj1+AgfOhb755pzQ49Vch0PyDzOB5Ryb0nbatA136GriSu5cYFSn80JYqNjylAMH&#10;Dmv+nBAJy02mGpvrhax8fw62fLoCn215mwG9gyhwyUosWHyU3BgDDnJHflBQMVEuSVGO1A27hD/h&#10;5iwO1zpnuCh0jDw9PVT5aeXxIr1iznE5eHlJX75QXl6JkeH9MTK8v2pmmogunWqq3sKRI+qqxRAb&#10;M1b4OQ11N9HaLIROnZxfYHTl+3MQERF2+3fXmpTXse6TVzlDywEUuGTFWnzUj0eH3M2vOATkZqyd&#10;UmSvt2E2X8fvYl/HiZOlPCoKsiltJxYumC70nOnxE9iuz4UKCk7dvkiXYuiQINm7I4gSmS7fu5e/&#10;0PmXkXEACQnRTrv5coQePaQXW/TxaYM1Ka83+G/l5ZW4dOm723+vNtXg7Jm7f+bWrW3xwzWzS84V&#10;0QKjjqq3MDK8v+w/q8LDBwk9Xq831jsmOp0XPlm7CACwc+cX+Ouer1T3PX4vby/pM7FsCbWSEqMb&#10;/LkZFjoAYaEDkJmZizVrt+Gc4SJ/ydhhy9YcnD5div9JewutWj0o9+70AVAMS/HRYh4dYsBBpD1x&#10;AJKVEG4UF5dg6u8W4cYNztpQmtQNuxAXGym0Fto6i4Mhh2tcELzZ69ixHQetjrT03YiJGS9U5FHk&#10;5ktJfHza1Ptebmp5RGHhaTw75TWn75dogVF76i0oSTd/X+FlYzk59ZenREUOu33+Tp06HlOnjkd5&#10;eSUyMg4ga1e+Km/SReoFNVZwtjHx08Y1G2pGRIQhIiIMmzdn4aPV/6eImiRqdeJkKQYNjsWOzz+A&#10;v38nuXfHG5YP9hLB2hzkJrhEhdxFIiyFl2QPN9LTszD5mQUMNxTMljoFrMXhOvlfiX0QFRLSS5Xv&#10;01l1F6qqqpGensUTSSa2FBhV++wEq+f+a4zwc7J25df7WkNFSn182iAhIRp7dq/GZ1veRvy0cdDp&#10;vFQzNh06tJX8WJElbPHTxgnNSpw6dTxy9q9BUmK0qsZPaW7cuIUxY19Sys9a79pr4EQeGXIHDDjI&#10;Le5XAaySeyfM5utImvse3lyWyiOicKzFoWwFBSVCrTF9fNqoco251PcoutyhsZvGpnAWjOOEhfYT&#10;enxz3Z1EPs2Xu23yiBFiy1Ny847Wm43Rzd+32SKlwcE9sXDBdOTsX4OV78/B5Emhij8vpIZeer1R&#10;8uwK0XDDytPTAwkJ0fjD7N/yG9ZOby5LRdLc92A2X1fC7qwCZ3GQG2DAQVqmmE4pBkMZxkfOQWbW&#10;VzwqKsFZHMomOruhT59umh0LL4GlJlbnDBeRmZkr+fG+vm1d+p7kaml68eJ3Tt9Gp4fF6pmcPauN&#10;Ok0jw/sLz1w5fPhEva+NHzdU6EY9IiIMK5YnIv/gOixZHK/I4qQi4XhJyT8lPc7WcMMqMzMXS5by&#10;AxlHyMz6CuMj58BgKFPC7rDDCmkeAw7SqtZQSKeU7OxDiIyai/PnK3lUVMTWWRxaq+yvVKJF9nr1&#10;fER179HZN7Zr1m7jiXSPCxec36pbpNYC4LgCo4BYdxpHe2rMEKHHm0w12LHzy3pfFy1SauXj0wZT&#10;p47Hlk9XYPeuZEUtwRCZWSPlHA0JCbQr3EhJ2YqkVz7kDwQHOn++EpFRc5XSStbaYYUhB2kSAw7S&#10;ImunlD5y78iq5HS2gFUxW2ZxTHl2NAfOBUSL7A0Y0Nvmbel0XhgZ3h9JidH4bMvbMOh3uGTKe3W1&#10;tCUqImv36zpnuNjs8gd7t0H1iRbZbK7A6A/XzJJfS6Q7jSPpdF4ICxsg9Jzc3KP1lmKEhAQKj19j&#10;xyAhIRq/fshTEeeESPDUXA2ikJDA2x1mbLF8xXqsTN7Kb1QnsLaSXZWcroTd6VN7rRzEI0Nawy4q&#10;pDWKaANrNl/HH+asQH7+CR4RFbOlo0pERBhb7bmAaMcakZuibv6+GDasLx7u2A4DBvRu8Lm9ej6C&#10;bdvzFDEWotP+61qfmiFpOYg926C7zy1PwSVFzRUYVUMB0rpdT6T6+tA39b729FNDHLZPDdX3kItI&#10;8NTU8baGG56ets3UWb5iPVI37OI3qpOtTtmOEyfP4aMPF8jdStYacoSCbWRJQziDg7QkCgoINyoq&#10;riBq4ssMNzQiI+OA8HNmzZzMgXMB0Tocja1zDwkJRFJiNNZ98iryD67Dnt2rsXDBdEydOr7RYMQV&#10;n4RfqzY7fRvZOceancVRWHha8kwPR5CzWK+zx1y0Foyjx93WG197NdT1pCnl5ZUNBojnL1wWXjrY&#10;mIbqe8hFagDb1PnAcENd8vNPIGriy6iouCL3rljbyEbxqJBWcAYHaUUcLC2wZFVcXILnpi7ikhQN&#10;SUvfjZiY8UIXjZzF4RpHj54UmpnRu5c/jhfp0a9vAHr38sfAgb1tLmbpiiKYZWUVkh/bzd/X5vNt&#10;fWoGjhw5edeyH9EZMo50vEiPWQlv1atL0OPRrncVVO3Qoa3DZ5aIjLkt5C4w6ojlHaKkdD2514ED&#10;hxv8euqGXUjdsAshIYF4+qkhiIx80qYb+sbqe8hBp/OS/B4aqz3EcEOdjMbLGBE+C59uXoagIFnr&#10;d3kDyADwPNhlhRhwEClCIhTQBjY9PYstYDWoqqoa6elZSEiIFnrerJmTWaTNyU6d/ofQ4xMSooWP&#10;Y1NGhveXNQiw3qjp9Ua0tqOWQHbOMdnfx73fc7bsUzd/X/j5+dy5YvdudVeg4OXlUW/mjau7tYgW&#10;GJV6jpeXVyp2GZFI1xOrv+5puuNYQUEJCgpKsGRpKiZPCsVvJ48UOpYN1feQS7++AZIfW3a+fgCn&#10;03nhzTdmMtxQqZs/3cLkZxbgjUXxiIkZL/fubISl8Ggyjwwx4CCSzyYooA1s0tz32AJWwziLQ5m+&#10;+eacrNvv3cvfqcGA0ViOlBRLsb9r1ebbswt+uGZWRd0FVztnuGj395uzu2qIzqCQeo5fuvSd5IDD&#10;ntk+thDteqLXG4XO723b8/DbySOFttFQfQ85f45IlZt3vN75mp621OaZOQw3lOPNZakoKi7Byg/m&#10;yb0rq2CpZxfHo0JqxYCD1GwTZA43zObriJr4MozGyzwaGsZZHMq9oZXzk+sej3Z1+vtjNwPXf687&#10;i2iBUZOpxilBhJ+fj8sCjm7+vsI33zk5h4W3ITJ7o7H6HnLp2LGd5P2ue37aE26YTDV4YeYyBqUK&#10;k5n1FU6cNGDH56vkLj5qvbaO41EhNWKRUVKj1rAURJI13DAYyvDkiBcYbriJtPTdMJlqhJ4TERGG&#10;bv6+HDwnKig4Jdu2+7t4eQOpm2iBUdEiukpky/KUtPTdTt1GY/U95OLrK60Fc92fdQw3tMtovIwn&#10;R7wAg6FM7l2Jrb3Wbs2jQmrDgIPUxhpuDJdzJ7KzDyEyai6ufm/mEXET1lkcothRxbkuXJAvYPT0&#10;9EBISCAPAkmSm3ccsxLeQkrKVuTmHW22G0hjBSUbcvHid5If26lTe5e9Z9FZTrl54rUxJkwYIfT4&#10;T/+yV1HnhdTZJ3V/1jHc0Lar35sRGTUX2dmH5N6V4WDIQSrEgIPUxBpu9JFzJzIyDmDW7HfZKUVQ&#10;UmK06m8GbZnFERY2wOnr+t1Z/lfFsm7/sd7+PAgkibV46srkrZjxwjsYOnwGBj7+OyxYmIyUlK0o&#10;LDx918+XhgpKSrn5bY63VyuXvWfRWU6irVtDQgKFlqjp9UZF1UUSmeFn7XK08v05DDfcwM2fbmHW&#10;7HdtalXvYH3AkINUhjU4SC2CYKm5IWu4wWKi4kJCAvHmGzMREOCHmJjxqr7AsqUWh6enB2JjxrKW&#10;gpMUFJTAZKqxuYOALcrLK1Hy93/i7JlSfPllEQ8C2fUz5U49iK23b3r79OkmexFde4m0P7USLXj5&#10;9FNDhB4vWt/D2ep2/WlOds4xrHx/DiIiwoS3w3BDvebN/wj5fzsud/FRa8gRB6CYR4WUjgEHqUFQ&#10;7Q9Wb7l2wGy+jj/MWYH8/BM8GgKSEu9uy+np6YFP1i5S9YVW1q584WKjMTHjkZa+WzFtCbVGrzc6&#10;td2nXm/E0aMncf7CZXz5ZRE745BTOaIbTFOcXRzXSqT9KQAUFp4W3kZk5JNCjxet7+FsUjuoFBae&#10;ZrjhxjKzvsL3P5jw0YcL5Cw+ag05QsGQgxSOAQcpnSLCDXZKEVN31sa91B5ynDNcRGZmrtCFJmdx&#10;ONeRIycdGnAUFp7GkSMncfKUAceL9AymSPGsyxek8HLhbCfR72MRkyeFCs0QsaW+h7NJ7aASHNzT&#10;pp9x5eWVSHrlA4YbGpCffwJRE1+Wu8OKNxhykAow4CAlkz3cMBjKEDVxLm7cYL0Nqe6dtdHYDf+b&#10;b8xETOxiVd48rlm7TfiTNM7iUMbNXUM3ANblJvlfFfNGgFQpO+cY/AOiEBISiMd6++Phju0wYEBv&#10;m2o1qMXgx8VWrIrW93CFwMAuTnttvd6o2t+x1DCj8TIGDY7Fjs8/gL9/J7l2gyEHKR4DDlIq2cON&#10;7OxDSHx5JYuJStTUrI2GBAT4IT1tqSovwDiLQ3k3dyIX/VxuQlpVUFBSL6QbGd4fvXv5o2PHdggM&#10;7KLY0EPqbAbAUqdE5OevyVQjXN/DFZx1LBhuaNeNG7cQGTUXyauSMHLk43LtBkMOUjQGHKREcQA2&#10;yrkDGRkHMG/+RzwSEiUlRiMmZrxwQTk1hxycxaEser2xwZsFLjchd5edc0woBJSLteOUlO9R0fbb&#10;ublHFfd+ndVVjOGG9lk7rLz37h+E2yQ7kDeAIgDPw9IEgEgxGHCQ0sRB5nBj0eKPsWVrDo+EBDqd&#10;F1I+nm9X/QO1hhycxaEsR4+ehKenB5ebECmEaKji6emBFctfxIwX3mnycfHTxgmHy3v2Kq/7WedO&#10;7R3+mgw33Mu8+R/heNFZLFv6opy7Yb1m38QjQkrxi59//pmjQEoRB5nDDbaBFaPTeSFn/xqHtOhU&#10;44VZN39f7Nm9Wug5JlMNwkfN4gUoEWne7l3Jwssw9HojViVvbjAgiZ82Di/OniL0O6e8vBJDh89Q&#10;3NhIqVel9d+h5BgR44fI3UYW4EwOUpBfLlmyhKNAShAHGcMNs/k6oqfMx5dsAyvkxx9vonvAw+je&#10;3f5CaTpdawwf1hef/mWvat7/1asm+HVuJ/T+W7ZsgStXqlBUpOcJRESa1q5ta4SE9BL+XTDu6WEY&#10;M3oQ2rVtjUcf9UPY8H5InDMFzzwzBi1bthB6vZ07v0DewSLFjc20aRHo4ufrkNdiuOHe/q4/j7y8&#10;o3j66aFo0eJ+uXYjCsC3YE0OUgDO4CAliIPM4QbbwNrOllkMTcnMzEXSKx9q+v0r9RNFIiIl/36w&#10;xVNjZyuymLAts1sa+5359vKNDDcIfn7t5G4jC3AmBynAfRwCklkcZAw3DIYyjI+cw3DDDucMF5Gb&#10;57gCbhERYVj5/hxVvf/MzFyh5/j4tEH8tHE8eYhI878fRH8+OpJeb1RspyRHhRtJr3zIcIMAWNrI&#10;jo+cA4OhTM7d2Fh7bU8kGwYcJKc4yBxuREbNxfnzlTwSdvrf/93v0NdTW8hhSwG7uNhInjhEpHlr&#10;1m6DyVQjy7Zzcg4rckxGhve3+zXUNtuRXOP8+UpERs1lyEFujQEHySUOCgg3bv50i0fCAbJzjqG8&#10;3LFBkZpCjuycYygsPC30HM7iICJ3cM5wER+v3iLLttPSdytyTKbHT7Dr+Qw3qCk3f7rFkIPcGgMO&#10;kkMcZAw3MjIOYMzYlxhuONimtJ0Of001hRzrUzPEvxE4i4OI3EDqhl1ISXFte+zcvKOKXLoxMry/&#10;Xa3VGW6QFDd/uoUxY19CRsYBOXeDIQfJgl1UyNXiIHO4MW/+RzwKTlBUpMfzceOFK9w3p3v3LvjV&#10;L4FDh08p+v2Xll7CkMG90aFDW8nP8fT0QE2NmR1ViEjzDh0+hV/9EsJdVWy1deseRf5sXf72bKHf&#10;E3Ux3CBR2TlH8XDHNujRo6tcu8DuKuRyDDjIleLAcEPTPB5s4ZSL15CQXqoIAq5dq8a4p4cJPcf/&#10;kYexcVMWTx4i0rxDh0/h7FkDgvv1gKenh9O2YzLV4PezViju/Y8M748ZMybb9NzNm7Ow8LU1PIlI&#10;GEMOcjcMOMhV4iBjuJE09z18vHobj4KT6c+VYcZ0aWuLTaYaodkeQ5/op/iQg7M4iIia/zmZmXUQ&#10;t366icDALsKz/kymGqSmft5kmL5v31fYt/+I4t572sY3bQp2lq9Yj1XJn/HkIZtl5xyF0Xgeo0cP&#10;kWsXGHKQy7AGB7lCHGQONzKzvuJRcIGqqmrJLQHN5uvQ641Cr79wwXTFF+aUqxaHTueFpMRo5B9c&#10;h27+vjwZiUjRvytWJm9F+KhZWL5ivaQizeXllUhJsTxnZXLT9Txs6WzlbPHTxsHHp43w81JStiJ1&#10;wy6eNGS3zKyvkDT3PTl3gTU5yCV+8fPPP3MUyJniwHDDrXTz98We3aslX7iFhw9CQICf0DaWr1iv&#10;6Au+z7a8LVxEblbCW8jOOSa8LZ3OC7ExYxETM/72J4Ncp01EaqPTeaFf3wD07uV/19evVZtx4qQB&#10;BQUld33doN/R4OuUl1di6PAZint/+QfXCQccJlMNwkfNUmSxVFKviPFDsPKDeXLuwvMANvFIkLP8&#10;ikNAThQHhhtu55zhIgoLT0u6wQ8PH4SY2MVIT1sqFHIsXDAdABQbcqxPzRAOOKbHTxAKOBoKNm5f&#10;vESEYc3abThnuMgTkohUoaqqGtk5x2wKeuuSuWtEg2ydvZGensVwgxzOem0sY8hhvTfYxKNBzsAl&#10;KuQscZAp3DCbr2PipCSGGzLf4EsREOCHfn0D8Maba2Ey1Qht48XZUxASEqjI95+dcwzl5ZVCzwkO&#10;7omR4f2bfZx1KUrO/jVISIhudD33rJmTeSISkWY19jM2a1e+ovZTp/PCi7On2PT+mluKQ2SrzKyv&#10;MHFSEszm63LtAperkNMw4CBnCIKM4UbUxJdx4mQpj4JKbvCnx09AQUEJXpi5TCjk8PT0wCdrFyk2&#10;5NiUtlP4OdPjJzR5kSwl2LCKiAhjLQ4i0qyly/5cr+aTXm9U3My12JixNhUWteV3CJGIEydLETXx&#10;ZblDjiAeCXI0dlEhRwsCkAfgAVdv2BpuGI2XeRQU4L77fsbQJ/o1+7gOHdri7FkD8v92AseLzmDy&#10;pHDJ22jZsgVGj3ocx4vO4NKlK4p6/0VFevx28gihC1vrWJSWXrr9tW7+vnj91Wl4/70khIT0Euo4&#10;4OX5oCI7CRAR2au09BL27T+CT/+yG1euVOHB/9cSu/76paI6Uul0Xvjg/SThTjHl5ZX4w5wPeJDJ&#10;6X74oQZ79/0NEyeMQIsW98uxC1MA7AVQwaNBDrsH4RCQA1nDDW9Xb5jhhvKkbtgleUbGM8+MAgAU&#10;FJRg+Yr1QttR8kwOe2ZxdPP3xcr352DP7tWIiAizafucxUFEWldVVY3UDbvw7JTXFFeXibM3SA2M&#10;xstyzuTwrr134EwOchgGHOQoDDeonvT0LEmPCwsdcPtGPHXDLs2EHKkbdtlUi2PdJ6/aFWzUxVoc&#10;RESu183fFzEx44WfV1h4mm1hyeUYcpCWMOAgR2C4QQ1KS99t04146oZdSEkRK65mDTl0Oi9FjYEt&#10;n8SFhQ5w2PYjIsIUNyZERFo3a+Zkm2ZvSC3STeRoDDlIKxhwkL1aw9LmieEG1VNVVV2vCFxTN+J1&#10;l1OsTN4q+blWnp4eSE9bqqgbeltmcThSeXklunbtwJORiMhFuvn72jQDr7DwtN1tconsoYCQY1Pt&#10;vQWRzRhwkD1aw5K29nH1hhluqMeatdskP/be5RRJr3woHHIEBPgpLuSQYz11YeFpLFiYjKHDZ6Cg&#10;oIQnIhGRi9i6NJCzN0gJZA45+tTeWzDkIJsx4CBbMdwgSc4ZLqKw8LSkx4aFDagXTLy9fCP0eqPQ&#10;NpUWcrhyFkdh4WnMSngLz055Ddu25/EEJCJyoZCQQJtmb+TmHeXsDVIMhhykZgw4yFY7wHCDJJL6&#10;qZSnpwdiY8be9bWqqmrExC5WfciRkXHAqa9fN9jgRTIRkTxeSYqx6Xl//GMaB48URQEhxw4eBbIF&#10;Aw6yxSYAw129UYYb6pWdc0zyDIaYmPH1QglryCE6C0JJIUda+m7JbXNFMNggIlKGkeH9ERzcU/h5&#10;mZm5OGe4yAEkxZE55Bhee89BJIQBB4naBCDW1RtluKGBE0diHYqGZnEAlpAj6ZUPhEOCgAA/rFj+&#10;ouzvv6qqWnLbXCkYbBARKcv0+Ak2PU+kVhWRq8kccsSCIQcJYsBBIhLBcINslLphl+RwYsKEEQ1+&#10;vaCgBC/MXCYccoSFDsDK9+fIPgaOmMWRmZmLp8bOZrBBRKQgts7e2Lw5i7M3SPEUEHIk8iiQVL9c&#10;smQJR4GkiAOwxtUbZbihLR4PtkBISK9mH+fp6YGaGjOKivT1/u3SpSsoLS3DuKeHCW27e/cu8Ovc&#10;Dvv2H5Ht/f/4403JY3CvzMxcJL78PrZszcbVqyaeTERECpK28f9zCtsAACAASURBVE14enoIPcdk&#10;qsGLL/0RP/54kwNIivfDDzXYu+9vmDhhBFq0uN/Vmx8D4FsAxTwS1BzO4CApogBsdPVGGW7cTafz&#10;Qjd/X3VfAKbvlvzYuNjIRv8tO+cYlq9YL7z9iIgw2WdyiM7isM7YSHrlQ37KR0SkQPHTxsHHp43w&#10;89LTs1BVVc0BJNWQeSbHxtp7EqImcQYHNScIlirGD7hyoww37qbTeSE9bSmeGjMEe/d9rdpPe378&#10;8Sb8OrdD9+5dmn1sU7M4AKCoSI+aGjOGPtFPaB/knskhdRYHZ2wQEanDn5Ln2TR7Y+68ZM7eINWR&#10;eSbHUwD2AqjgkaDGcAYHNSUIlj7U3q7cKMONu4WEBCI9bSkCAvwU1/rUFls+2yf5sZMmhjf576kb&#10;dmHzZvHCnXLP5GhsFofJVIPNm7M4Y4OISCU4e8O9qPn6y5FknMnhXXtvEsSjQI3hDA5qTGtYZm50&#10;dvWGo6fMx9/1F3gEYAk3Plm7CB06tK3zy7U12rVtLWstCXtcunQFQwb3vus9NX4h0RpnzxpQWnqp&#10;0cfkHSySPCukru7duzQ5Q8SZ7p3FYTLVIDX1c8ydl4w9ew9zxgYRkUpYZxP6P/Kw5Fkc5eWVeGHm&#10;cg6eiuh0Xti0YTGeHvsEcvOOceYNLDM5vv66CM8+O9rVm34AwOMAtgK4wbOT7sWAgxrSGpZ0tI+r&#10;N5w09z18mX+CRwB3wo2GLpiUUDDTPv9BePggSY/0aa/Dtu1fNHnREdSnGx57rLvwXgx9op9sIYf+&#10;XBnGPf0E0tOzMHdeMr7ILeQFExGRChUV6bFxU5bkoOPj1Vtk+b1Dtl+PbUxdgoAAP3To0BbDh/VV&#10;9XJhR7r83fcwGs9j9Oghrt50e1iWqzDkoHp+8fPPP3MU6F47AES6eqNJc99DZtZXHH1YprwuXDC9&#10;2cdt3pyFJUtTVfke8w+ukzytd1bCWw22RB0Z3h+LF/3epunBdS1fsR6pG3bxxCMiIrvodF6IjRmL&#10;mJjxDQYd5eWVGDp8BgdKRddjL86eUu9YlpdXIumVD1BQUMJBAhAxfghWfjBPjk3vBAuP0j04g4Pu&#10;tQnAs67eKMONu3+ZSgk3AOCxx7rLNgPBXvfd97PkAqEeHg8gKyv/rgvI+fOm4tWFM4QLuzVEzpkc&#10;RESkHT/+eBOHDp/Ctu05uPXTTQQGdkHLli1u/ztnb6jHksXxmJ0w5a7jZ+Xp6YHRox7H8aIzuHTp&#10;ituP1d/15+WayREIoAssH84SAWDAQXdLBDDf1RtluHHHyPD+WLE80S1uzsvKKhD97KgGLxzu1cXP&#10;F3v25OPqVRNGhvfHmpRXMWRIX4fuD0MOIiJylLpBR7u2rdG9excUFp7Gq6+v5eAonLXexpgxTzT5&#10;uJYtW2DypHBeO9SSMeQIAnANwGGevQQw4KA74gCscfVGMzIO4OPV2zj6tUpLL2HM6EHQ6VoL35w3&#10;V4xTiRd/UtqlWvn6tkFw3wCHzdrQyjgSEZGyf9ft238Ee/bk43hxCT/tV7i69TZErh1+9Uvg0OFT&#10;bj9+f9efx8Md26BHj66u3vQYAN8CKOZZTKzBQYBM7WAzMg5g3vyPOPr30Om8breFFWEy1eCFmctU&#10;tR60m78v9uxerah9UuM4EhERkX0aq7chVWZmLpJe+ZADCeC9d/+ACRNGuHqz1wCEgiGH2+MMDvKD&#10;ZUoXww2F+PHHm9i772sMH9ZXaCZHy5YtVLce9OpVk00tXp1JjeNIREREtmuq3oZU1g53xwrPun2H&#10;leyco3LM5HgAwBRYOqv8wLPafd3HIXBrrWEpyuPScMNgKGO40Yyqqmq88eZamEw1Qs/z9PTAyvfn&#10;QqfzUs173fLZPqe+fm7eUeHneHp64JO1ixASEsiTkYiISKN0Oi+s++RVTJ063iGvFxERhvS0paq6&#10;DnOWefM/gsFQ5urNetfe27Tm2e2+GHC4t00A+rhygwZDGSKj5nLkJSgoKMELM5cJhxw+Pm1U9cu1&#10;oKAEhYWnHf665eWVmJXwFma88A6Wr1gv/HyGHERERNoVEhKI9LSlCAsd4NDXNZlqUFVVzQEGEBk1&#10;V46Qo0/tPQ65KS5RcV+b4OJ2sNZw4+ZPtzj6El26dAWlpWUY9/QwoefpdK0xfFhf7N33tUqmSf4H&#10;4eGDHPZqmzdnIemVVTh1+p8AgKIiPX71S0guaGrF5SpERETaM3lSKN5792V06NDW4a8dP/1NXL1q&#10;4iAD+Pe//4P/+78cjB41CL/+tUsnjLN9rBtjwOGe4gC84coNms3XMeW5hbj6PX/giyotvYSaGjOG&#10;PtFP6Hk6XWu0a9sa+/YfUfx7PHPWiN9OHmF3d5Ty8kr89/xV2LDxr/WCnUOHT9lU76NlyxYYMrgP&#10;MrMOuv2aWiIiIrVLSozGwoXT7aq30ZiUlK346+5DHOQ6/v3v/+Dgl8cweVI4WrS435WbDgI7q7gl&#10;BhzuJxRAhis3aDZfR9TEl1FW9h1H30ZFRXqbQg5rwSs1hBz33fez8PurKzMzF7P/8O7tWRsN2bf/&#10;iE0hh6enh8pmxBAREVFdOp0X/vThXDzz29FOef3y8kosfG01rxMaUF19HXv3/Q0TJ4xwdcgRBeAg&#10;ACOPgvtgDQ73EgQZpmr9LvZ1GI2XOfp2St2wC5s3Zwk/LyIiDEsWxyv+/e3Y+aVwvRHAstZ1wcJk&#10;JL3yoaQ1r28v3wi9Xvz3nKenB7p27cATkYiISGWcVW+jrg//9ClrbzTBaLyM38W+LsslZu09ELkJ&#10;zuBwH9aOKZ1dudGkue/hy/wTbj3wSYnRaNXqAZSWXrL7tfIOFtk0A+Gxx7qjpsaMoiK9Ysfpxx9v&#10;wuPBFkJ1MnLzjuJ3cW+gsPDvQtsRbcNrrelhMFzkTxIiIiIVcWa9jbrXI+/+MZ2D3YzL330Po/E8&#10;Ro8e4srNPgDgcVjax97gUdA+BhzuYyuA4a7c4KLFH2P75wfdetBXvj8HU6eOx7inh8GvczuUll6w&#10;u/CUrcsshj7RT/Ehx5Ur32Pqc09Lfvyf//x/QuGG1Y8/3sTRoycRGRHa5Brcpmp6EBERkbI5s96G&#10;lclUg8SX32dhUYn+rj+PysoreDJsgCs32x5Aj9r7IdI4BhzuIRlArCs3mJFxACuT3fdniE7nhbeX&#10;zURERNjtr3Xv3gVTn3safp3b4VjhWbtumI8VnhWagWA19Il+OHS4WLEdQa5eNQmFNw895Ilt27+w&#10;eVvHi85g9KjHG7zwubcTCxEREannOsyeehsmU43kUCQ19XMWFhV06lQpHu7YBj16dHXlZgMBPARg&#10;L4+AtjHg0L44AMtducHs7EOY8/JKt/6lmp62FIMH923w37t374LoZ0fB48EW0J8rsynosGWZhZXS&#10;255e/f4aJk8Kl/TYDh3a4uxZg83Lfy5duoLjRWfu2h5nbRAREalXSEgg/pQ8D/2Dewo/12Sqwb59&#10;X+GxxwIkPb68vBIvzFzOQbflfiHnKHoEdsYjjzzsys0OAjuraB6LjGpbECyzN1zGYChDIsMNBAT4&#10;Nfk4T08PJCREI2f/GiQlRtu0raqqasTELkZ5eaXQ8zw9PfDJ2kUICQlU5BgWFJSgsPC05MdPj59g&#10;9/aWr1gPwDJrI2riXGTnHONPDyIiIpWZPCkUn6xd1Ox1WENMphr89/xVQrXAli77MwfdDokvr4TB&#10;UObqzSaDRUc17Rc///wzR0GbWsPSEsnbVRs0m69j0OBY3Lhxyy0HPCQkECvfnwsfnzbCzy0vr8Sm&#10;tJ1I3bDLpu1+snYRPD09hJ6n1xsRE7tYkRW/J08KxYrliZIfPyvhLbtDiW7+vjjHIqJERESqlJQY&#10;jYQE2z400uuNmJP4HsaPGyr5NTIzc5H0yocceDs98MD9OPx1Glq1etCVm70GwA/ADzwC2sOAQ7uK&#10;AfRx1cbM5uuImviy27aDtTVkaOgX7KrkzcI361oMOfIPrpMcFhUWnsazU17jdz0REZGb0em88NrC&#10;5++qeyYiN+8oFiz8GF27dsCWT1dIeo7JVIPwUbPYFtZB/PzaYcfnq1wdcnwDzuTQJC5R0aZNcGG4&#10;AQB/mLPCbcMNAHglKcbucAMAAgL8sCbldXy25W2MDO8v+XkFBSX47/mrbNpeetpSZZ7EaTslPzY4&#10;uKfQeBEREZH6dfP3RXraUpvDjc2bszDjhXdQVVWNN9+YKfl56elZDDccyGi8jD/MWeHqzfapvWci&#10;jWGRUe2JA/CGKzeYNPc9ZGe7d82C3LxjGPf0Ew4JOQBL8cxxTw9D795dUXK2VFLrsdLSS6ipMWPo&#10;E/2EtqXTtYZf53bYt/+Iosa0rKwC0c+OklzF3Ke9zuaOKkRERKQuI8P745M/L0aHDm1tev7yFeux&#10;Kvkzy7VsYjTGjHlC0vP0eiNefOl9HgCHX/ddhtF4HqNHD3HlZoPAoqOaw4BDW4Jg6e/8gKs2mJFx&#10;AB+v3ub2A//jjzdx6vS5RluO2qqLn+/t1rKlpReaDTqKivQ2hRzdu3dRXMjx44834dP+ITz2WHdJ&#10;j+/QoS327MlnH3oiIiKNS0qMxptLEmy65jKZapD48h+xbXseAMsskA+T50t+/osvrVBsJzq1+7v+&#10;vBztY8NgaR1bwSOgDQw4tKM1gDwA7Vy1QXdvB3sva8tRR4cc1gAiMiJUUmvZoiI9fv2Qh+RgoO42&#10;fvVL4NDhU4oZ04sXv8PU556W/HgvzwcVNxOFiIiIHEOn88Lby2Zi6tTxNj1frzdi7ryVyP/bidtf&#10;W7N6geRZIJs3Z+EvW7J5IJx5f+H69rEPAHgKluUqN3gE1I8Bh3bshQvrbhgMZYh7/k38+9//4cjX&#10;cenSFZSWlmHc08Mc/totW7ZASEgvRD87Ch4PtmgyiMg7WAS/zu3QvXsXoW2EhPRCTY0ZRUV6RYzn&#10;1asmoffRvXsXzuIgIiLSoG7+vvjkz69j8OC+Nj2/sPA0pr/wFgx1OqYlJUYjMvJJSc83mWrw4kt/&#10;bPJDJnKMnJyjGD1qEH79a5c1g2wN4HGwJocmMODQhiUAYl21MbP5OiIiE2GuYcjZEFtrYUhlDTp+&#10;O3kE7rvv50bDiH37j9gUcgx9op+iQo7//OffQoERZ3EQERFpi731NjIzczHj9+/cFU508/fFW8te&#10;lDzrduWq/8FXX5/kwXCBf//7P9i9Ox9TpoxBixb3u2qzfgB+AcuMeFIxtolVvygAGa7cYPio37t1&#10;xxSp4qeNw8IF052+nfLySixd9ucGW8vqdF5IT1uKgAA/4ded8twCFBSUKGIsP9vyNoKDe0p+/FNj&#10;Z+NcnU9oiIiISJ2SEqORkBBt8/NTUrZiZfJWu64t2I5eHn5+7ZCz/8+u3uwEADs4+urFNrEq/76H&#10;i6dSJc19j+GGRKkbdmHz5iynb8fHp02jrWWrqqoRE7sYer1R+HU/WbsIISGBihjL/dmHJD82N+8o&#10;Tz4iIiKV0+m8sPL9OTaHGyZTDRYsTG4w3IifNk7og5PXF6XwgMjAaLyMpLnvuXqzm2rvsUilOIND&#10;3Yrhwrob6elZeHNZKkdd0Mr359jcn90WhYWn8fqilLtmMOh0Xtjx+Qfw8WkjfHHwwsxlipjJkX9w&#10;XZP7bzLV4O131t2uik5ERETqZOlsMs+mGaiAZXZr0isfNHj9otN5IWf/Gnh6ekh6rcZmgJDrvLEo&#10;HjEx4125yW9g6U5JKsQaHOq1CcBoV22suLgEs//wHkfdBrbWwrBVhw5t67WWtbWNbcuWLfBYb3/s&#10;3fe17EW1HmrtgZCQXg3+W27eUfwu7g0UFv6dJxwREZGK2VtvQ6834tkpC+8qJlrXnz6cK/marLy8&#10;EgtfW83CojI7+GURhg0NQvv2v3HVJtsD6AIuVVElzuBQpzgAG121sYqKKxgRPgs3f7rFkbeRPbUw&#10;7JWSshVp6btRVVWNkJBAfLJ2keRPLepeLMTELkZVVbWsY3jvJy6ctUFERKQd9tbbyMzMRdIrHzb6&#10;75MnhWLF8kTJr7dgYTKvMRSiZYv7cSBnjStDDgB4HuysojoMONQnCJbqvi7pm2Q2X0fUxJdZd8NB&#10;N+hyhRwmUw3S07OQlr4b/foGYE3K68KvodcbMXZcoqxjuGRxPKZOtUxRzM07igULP5Y1dCEiIiLH&#10;XCO9tvB5u5b0NreURHRpSm7eUcx44R0eHAXx82uHHZ+vQqtWD7pqk9cAhMJSFoBUggGHurSGJdxw&#10;Wd2N5+MXIz//BEfegb/AbamF4Sjl5ZXYlLYTAGzq8NLcJyPO9v/Zu/e4qOr8f+AvKy+7XHSdrxm5&#10;uyIhWt5CxDRDoNDSEC0t4SuECVpgJZHbQt5ITak1wkr0q2C5YGLrLSQlwQZz8wJMYiX6QzKyBFrF&#10;kgEFb/z+wHFRAedyzplzeT3/2cfacD4zn3Nm5nze8/68373de+DTje8wa4OIiEhF90a2/ABkNNbh&#10;wxUbkLY2u83HNf+RxJxjPjv5dXZkkyEfn4H4KG2hlEMeRlOQ43fOvjKwBoeyrIKEdTfeS07nIlJg&#10;1tbCMH3Z7ttfjF6uPawe38nJAT6PDIb7fX9BaWm5xftb+/TpBdee3fHFroN2mb+zZ43YtDmPtTaI&#10;iIhUwNu7L/618R2r622YiqFnf76vzceNChiCN+Knm33ctLQt+HzHfp4gGTp58ldcuXIJw4dJ9nvv&#10;PQBcwHocisEAh3JMBbBAqsFyc/djwZtrOOsiqKg4g28OlVhV8PPSxUt46ZVEdGh/p01FS52cHKy+&#10;mejTpxfuuhPYf+B7u8wfC30REREpX8S0QCS/97rFP/g0l5a2BZu35Lf5GJ3OGStT3jB7a0pl5WnM&#10;eHEpT5CMFRYexf19e+K++/4i1ZAPAvgJ3KqiCAxwKMODADIBdJJisLKyk5j6/Ju4cuUqZ14kFRVn&#10;cOLESQQ+OdKiv9PpumDgAHc8N/VN7D9QjF6uLlYHKmzh7d0fdXW1OHSolCeTiIiILJK0bBYiIyZK&#10;cj/y97+FYsQIT7OP+frf38OJExU8STKXl1eAx0cPQ9eunaUa0h9ADoAqzr68McAhf13QlBLVU4rB&#10;amvPI2RKPM7+ZuTMi+zEiQrU1dXC55HBFv2dTtcFrj2746OPP8emzV/i6NEyuNyjkzzQ4fPIYAY5&#10;iIiIyIJ7GGds/tfbePhhT8GO6fPI4Fa3z3p798XCN2eafaysLD1WrtrKE6UAV65cxZ6vijBpYgA6&#10;dGgvxZCdAAxH04/O9TwD8sUAh/wlAhgv1WBx8ckoLDzGWZfIoUOlVgU5mtfCOHGi4nqgw6P3X6HT&#10;dZHs+fs8Mhj7DxSjouIMTyYRERG1ytZ6G+bcFxUZjt6wlTV19Vyz74uMxjpMf2Ext8IqSE3NeVRU&#10;VOHxx0dINeQ9AP6ApkwOkikGOORtAoD3pBosPX07Vq/5jLMusUOHStH1Tw4YOLCPxV/mzWthnDhR&#10;gfWf5KCurhbu9/3F7L2mtnp89HB8c6iEQQ4iIiJqkRD1Nsy5L/Id6YmcL/bhwoUGxMYE44knHjH7&#10;79PStuBLvYEnS2H+X+nP+FMXBwwa1EeqIYehqbMKfxGWKbaJlS9XNBWykWRjWXHxMUx6No6zbkdJ&#10;y2ZZ1f99aWJqi63RIqYFYmr4eEla0pqqmDP7h4iIiIS4v7FWaWk5Nm/JQ3xcpEV/MzYwhidLwXJ2&#10;vA93979KNdw5NNVILOfMyw8DHPKVD8BXioFqa89j2MPhqK+/xFlX6E1Aa0EOnc4Z4WFjERY2TvSM&#10;jtLScoSFz0d1dQ1PJBERkcbpdM5IX7cQHh6uVh/DaKyTJCM1ZEocf6RRuE6d2uPAvnVwdPyjVEPu&#10;AeDHmZefOzgFspQAiYIbAPBc+FwGN2TiraUfobS03OK/i4+LhLd331v+vbq6BknJmQgYHYWUlEwY&#10;jXWiPXcPD1ekr1sInc6ZJ5KIiEjDvL37Im/XSpuCGxkZ2xEwOgr6/AJRn2tGxnYGN1Sgvv4Snguf&#10;K+WQvtfWbCQzzOCQHz8AeqkGmzf/Q2zIzOOsy4i1v3iYs01Ep3PGyzOfQWjoONGeP9M8iYiItCs2&#10;JhjR0cE2HePmzFSxtrkYjXUIGB3F7FMVCQkOwKKFL0k5pD+aMu9JJlhkVF66oKkqryRtMHJz9yPx&#10;nXTOusxcuNCAnC/2IXjyaIuKcXXs2OG2BT8vXGhA/p5D2LlzL5yd/og+fXoJ/vxNbWxbatdGRERE&#10;6vbAA654cFAfqwqKGo11WJCQgvWf7Lrh37/YdRB33Ql4e/cX9LkmvfdPfL3vO540Ffn++xO4v29P&#10;3HffX6Qa0h/Ax2DrWNlgBoe8bINELWGrqs7gsYAoNFzk1hS58vbui9Wr5lm899SSWhi93Xsg6sVJ&#10;ovwqkpWlR+zs5TyRREREvIe5LXMyUSOmBVpUPLQtBsMRTA6Zo8j51emcMWH8SPR74D706HE3vLz6&#10;Xf9vlZWnUVHxHxw8+B32fl2sye03HTu0x+68lbjnnv+RasjP0NT9kmSAAQ75mArgI6kGCxj9AsrL&#10;f+Wsq/AGAbC84OeogCGIjHjqhi9IIaSkZCIpOZMnkoiISIP3MEnLXjOrm5sl9y3W3hvdbMzYmThe&#10;dkpRc2rND1OVlafx8brPWixGr2aurt2Rt+v/pBzyeTRlcpCdcYuKTN6DaMre6CTFYPPmf4h//5vp&#10;eEpQUXEG1dVnERAwzKK/0+m6YLCnBzZt/tKsx584UYFNm7/E0aNlcLlHh3vvvVugm5v+qKurxaFD&#10;pTyZREREGruHydq+B74jPaHTtb77Wp9fgJkvvW32jzIVFWfwzaESjHh4kNVBjpSUTHy+Y79i5lKn&#10;c8Zbi17EooUzLd5e7OTkAJ9HBuOZSY/hl18qceJEhSauv99/r8Pp02fwqP9QqYb0B5AJ4He+++2L&#10;AQ552AagjxQDse6G8pQcLUddXS18Hhls0d/de+/dFtfCMAU6Kiqq0K/ffYK0ZvN5ZDCDHERERBpk&#10;qivm7t4DvVx73PLfs7L0eOnlZbhwocGi45obPGlJZeVpxM9ZYfGY9jIqYAjS/7kYAwd62HQcJycH&#10;BD45El3/5ID8PYc0cf1JXI+jEwBPMIvD7hjgsL8EAOFSDFRVdQb/O2Uurly5yllXmEOHSq0KcvTp&#10;08uqgp8lR8vx0cfbUVdXC/f7/mJToMNorEPq2m2tFj4lIiIi9bpwoQHbt++Fa8/uN2QfLE1MReLb&#10;6TYdt6DgO4ROedKiv3tryRoYDP9PEXMXGxOMNxOirSrY2pqBA/tgxMMDoM8vUkyQxxZ5eQWY+PSj&#10;cHT8oxTDuQJoB3ZVsSsGOOzrQQAbpBpswtOvsg2Wgh06VHrLzYE5+vTphbvuBPYf+N6qMU2BDmsq&#10;optTMIyIiIjUz9QJpW/fXi12SrHG1OeetKizij6/AG8rJJM5adkshIaOE+XY9957N3xHeiLni32q&#10;D3JcuXIVX+oP4rmwcVIN6YemoqNVfNfbB4uM2lcxgEFSDDRv/ofYkJmnuQnu7d4Drq4uGNDfHQBw&#10;rqYWJ09Woby8UnGFpZp/4VnT9eTmnvKW0umcER42FmFh48zK6CgtLcesmH8odp6JiIhIeDqdsyA/&#10;uHl798WG9YlmP95orMOzk1+X/X2JTueMlA//Lnjh99bu1cYGxmjiugsJDsCihS9JNdxhNP2QTXbA&#10;AIf9JAOYJcVAxcXHMOnZOM1MbG/3Hpjyv0/gsceGtVm5u7LyNHbvPoDPd36tuAyDNavfgL+f5UWT&#10;bA1ymL54bxfosLSLCxEREZEldmQnw8PD1ezHK6GzW2/3Hlie/DeLXpetMjK2I2FhmiaumU2fJuLB&#10;B/tKNdxyADF8p0qPAQ778AOgl2Kg2trzGPZwOOrrL6l+Uq1pnWViMBxBatpW5OYVKeK16nTOSF+3&#10;0OIvQCG3jLQ23wbDEURbUA2diIiIyBKxMcGIjg42+/GVlafh4ztd1q9JqPa31oiLT8amzfmqv246&#10;dWqPA/vWSVWPA2jqrJLPd6y0GOCQXhc0bU3pKcVgT0+MxbffndDEF525WyfakpGxHR+s+JciFudy&#10;CHIANwY6srL0iJ29nO9yIiIiEi0QYMnWFACIil4s6x+xIqYF4qWZIXYJbpjuDQNGR2nix6mBA9yw&#10;ZXOSVMP9hKatKmwdKyEGOKQn2daU9PTteHORulPOdDpnzIl/3qqsjdZUVp5G7Ox3FbFtRadzRt6u&#10;lRZ/IYqxD7W3ew/W2yAiIiJRWbo1Re4/vliajSIWJWzhEcqCeREIk67oKLeqSIwBDmn5QaKtKWVl&#10;J/HE2FdUPZnWZjCYGwD4cMUGm+tVSMHalEbWySAiIiIlsTQYIPfMBGsLx98sK0uPDRu/uP7j3KSJ&#10;fpj2/ASL7pG1lMUBADk73oe7+1+lGo5bVSTENrHS6QIg59r/iqq29jxCpsSjpua8qid087/eFq0I&#10;U8eOHeDzyGB0/ZMD8vcckvU8VFScwTeHSvD46OEWtXHV6bpopkUYERERKZu3d1+8nWjZD+FpaVvw&#10;pd4gu9ei0znj47Xz4e8/1KbjlJaW46VXEvHRx5+jouLM9X8vOVqO9Z/kwLVnd/Tp08vse99LFxuw&#10;/8D3mrie9nxVhEkTA9ChQ3sphvMH8DGAer6TxccAh3QSATwuxUCLFv8fvt6n7g+npGWz8PDDnqKP&#10;M3BgHwwY4IZ9+w7LOghQUXEG1dVnERAwzMIv2C4Y7OmBTZu/5DuUiIiIZCt19VzodOb/Tti0+F8m&#10;u9fR270HVv/fXAwY4GHTcfT5BZj50tsoa2N78Be7DloU5Ojc2RHrP8nRxPVUU3Me586dw6M2BpnM&#10;1AXAH9D0YzeJ7A5OgST8IFHdjdzc/diQmafqyYyNCRa05sbt+PsNRfq6hfD27ivredm0OR9LE1Mt&#10;/jsvr35IWjaL71IiIiKS7b2fpVm7C95cJbvX4e3dF59ufMfmDOSsLD2mz1hi1naSt5Z+BKOxzqzj&#10;eni4Qqdz1sx1tSEzD7m5+6Uabta1NSGJjAEO8XVBU0qSD/xCJwAAIABJREFU6Gprz+PV15JUPZm9&#10;3XvYpRCTh4crVq+ah1EBQ2Q9P2lrs60KcgQF+TPIQURERKq498vI2C67YvER0wIFaQO7NDHVoqKp&#10;1dU1+Owz8zN1B3t6aOr6evW1JNTWSrat/2NIUK5A6xjgEF8CJGoJ+/KsRNTXX1L1ZC5eFG23sZ2c&#10;HLAyZS5iY4JlPUdpa7ORlWV5LdugIH/ZvzYiIiLSlqgXJ1n0eKOxDh+s+JesXkNsTDDi4yJtCm4Y&#10;jXWIi0+2qgD+1/sOm/3YAf3dNXV91ddfwsuzEqUarue1tSGJiAEOcflBwpawe/d+q+rJHBUwBF5e&#10;/Sz+MtDnFyAlJRMGwxFBnkd0dLDssx1iZy+3KsgRHR2MiGmBfOcSERGRLLy19COUlpab/fgPV2yQ&#10;VSeQpGWzbM4+NhrrMOPFRdi0Od+qv+/c2ZEXUhv27v0W6enbpRqOW1VExgCHeCTbmlJVdQZLEtep&#10;fkIjI56y6PFZWXoEjI7C9BlLkJScickhc/DQ8OeQkWH7B1hQkD92ZCfLep9i7Ozl0OcXWPx38XGR&#10;DHIQERGRLFRX12BsYIxZP9wYDEesynAQg07njB3ZyTbXjSstLUfA6Cibttw8PHwQL6TbWJK4DlVV&#10;Z6Qa7mNwq4poGOAQTwIk2poS+twcXLp0WdWT2du9h0XZGxkZ2xE7e/ktEfzq6hokLExDVPRiswsu&#10;tcbDwxV5u1bKuvhoXPyHFv3qYfLSzBDZF1UlIiIi7TAnO3XuvBRZPFdv775IX7fQ5mKi+vwChIXP&#10;tykjpbd7D4uCLCd/rtLk9XXp0mWEPjdHquG4VUVEDHCI40FItDXlveR0lJf/qvoJHRfoY9GXQcLC&#10;tDYfk5tXhIDRUVYt/ptzcnLA6lXzZJvxUF1dg7Dw+Ra/TtPr6u3eg+9mIiIikoXY2ctbLaaekpKJ&#10;4220TJWKt3dfrF41T9JOKa3R6ZyxPPlvFv3NTyerNHt9lZf/iveS06Uabta1NSMJjAEOcXwsxSBl&#10;ZSexImWzJib0oYcGmP3Yd94xb7uOafFvTa2Km4MB8XGRSJgfIcu5M71OSzNWPlyxQRY3CkREREQm&#10;po5xze9rKitPY136Drs/t4hpgdiwPlHyTikt0emcLc4iMRrrZNd9RmorUjajrOykqtaMWsMAh/AS&#10;AEiy0W36C4s0M6nmbk8xGI5YtCivrq5B7OzlSEnJtPk5hoaOw5rVb8iyLkd1dQ1mvLjI7CDH0sRU&#10;2exhJSIiImoubW32Dfc1y99fb/fCoqZOKbawpVNKc9ZukdHrC3hxSbvGGgRuVRHcnQkJnFMBuQLY&#10;KsVA7yWnI293kWYm9pWXzas+vW3bl9h/4HuLj7//wPeoqKjCQw8NQMeOHax+nr1ce8B3pCcKCr7D&#10;2bNGWc1hRcUZfHOoBI+PHt7qazQa67AgIQXrP9nFdzMRERHJlum+pv7CBaSs2mrX55K0bBZCQ8fZ&#10;dAxTp5S8PNvu701bZO69926L/zZ5+XqcOFGh+WurpuY8rly5hOHDJPnN2g/AOgC/810tDGZwCOtj&#10;KQbR0tYUoKk9rLnuf8DN6nE2bc7HjBcX2VyXw8PDFZ9ufMei5y2VwsJjeGvJmja/WK1tQUZEREQk&#10;9X3N7equiUlOnVIA27bIGAxHkJtXxIvqGm5VUS4GOIQzFYCvFANpaWuKpYZ49bNpi0hh4TGEhc+H&#10;wXDEpufh5OSAlSlzZVl8dNPm/FsKdJmCG1rfd0lERERkDjl1SgFs3yKzLCmdJ9V+ay7fa2tJEgC3&#10;qAijC4AcAJ3EHkhrW1MA4Ny5WkyPfMqsx3bs2AF/6HQX8vccsnq8CxcasGnzl+j6JwcMHNjHpufu&#10;88hguPbsji92HZTVnB46VIq6ulr4PDIYpaXleGribJSxoCgRERHRbdmyDaS5rCw9Xnp5GS5caLDp&#10;OLZukcnI2I5PNuTyxN5E4q0q/gBWAajnzNumXWNjI2fBdh8DCBd7kLKyk3hi7CuanOCy0m0WPV6o&#10;IpkR0wJtLhgFNKUeChGdF1psTDDWpe+Q3fMiIiIikiOh7g2FuFe1plPKzQyGI5gcMocntg05O96H&#10;u/tfpRhqHZjJYTMGOGznB0AvxUD+j03Hzz+f1uQkr1n9Bvz9hkr+xQH8N0pva8uvysrTiJ39LreB&#10;EBERESlQbEwwoqODbTqG0ViHt5asEaTmmTX3x83J9Qc4ufnLX7pBv3uNVMP5A8jnrFuPW1Rsl4+m&#10;LSqi0uLWlOZ639cD3t79Lfobn0cGo+ufHGzargI0VenetDkPviM9odNZf6qdnBzw+OjhuHz5Ig4d&#10;KuU7h4iIiEgh5NQpxaSq6nSb3fHawuCG+eywVSWZs249BjhskwBgvNiDlJWdxKyYJE1PdOnxk2bX&#10;4Whu4MA+GPHwAOjzi2za33jhQgNyvtiH7nd3QZ8+vaw+TseOHeDzyGDcdSesamdLRERERNJKWjZL&#10;kE4pQtc8q6g4gxMnTiLwyZEW/Z3BcASRMxYzuGGBwsKjGDvmYXTt2lnsoboAaAdmcViNAQ7ruQKQ&#10;pOn2xGdmo6bmvKYn+8KFBrj27G5VcOHee++G70hPlB4vR0XFGZuewxe7DuKuO2FxNsnNvL37Y8AA&#10;N+zbd9jmwlJEREREJI7YmGCbMzf0+QWY+dLbogQUTpyouF443hxZWXpMf2EJ7z+tsOerIkwND5Ji&#10;KD801eP4nbNuOQY4rLcNTUEOUWl9a8qNH+C/YHyQn1VpeDpdFzw+ejiqq8+i5Gi5Tc9j/4HvUVFR&#10;hYceGmDVczHp5doDviM9UVDwHc6eNfIEExEREcnIqIAheDMh2qZjCNUppS2HDpWa1f0vJSUTCQvT&#10;eGKtJPFWFU80NbIgCzHAYZ0JAP4u9iBVVWfwyqx3cfXqVc44gLNnjXD4Ywersyc6duyAgIBhgmwP&#10;KTlajm8OlWDgAHeb6nLodF0wPsgPJ06cxIkTFTzJRERERDKg0zljZcobNhWZX5qYisS30yV5vvl7&#10;DrWa7Ww01iHpvX8iZeUWnlgbFRcfx6SJj8LR8Y9iD+UK4DAAdiewEAMcluuCpuwN0QuLPhc+F5WV&#10;1ZzxZvYf+B4DBrihl2sPq4/h7d0frj27o8hw1KZoekXFGeR8sQ+DPT1s6oPesWMHBD45EnV1tSw+&#10;SkRERCQDUS88hUcffciqvzUa67AgIQXrP9kl6XMuMhy9pSi+qbBp9uf7eFIFcPXqVRQVfY/Jkx+X&#10;YrjhaMriqOfMm48BDsvFQYLColu37kbG+i842y3Yt++wzR1N+vTpBd+Rnsj5Yp/NxUc3bf7S6vog&#10;zQnV9YWIiIiIrKfTOePdZbFWbUUWulOKpfelOV/sQ+CTj8DJyQGlpeWIiHwT333/I0+qgH79z2/4&#10;y5+74f773cQeqguABrDgqEXaNTY2chbM5wpA9E+I2trzGPZwOOrrL3HG2/jiSV+3EB4erjYdx/Ql&#10;VFhoe/ZXxLRAxMdF2nycrCw9Ymcv50kmIiIisgNr7+nk0nrV27svZseGIVqkwqYEdOrUHgf2rZNi&#10;qwoA9AJQzlk3zx2cAot8LMUgL89KZHDjNqqraxAWPh+lpba9152cHLBhfSIipgXa/JzS1mYjZEoc&#10;jMY6m44TFOSP2JhgnmQiIiIiOxg2bKDFf6PPL5BFcAMACguPYXLIHAY3RFRffwkvz0pU1RpULRjg&#10;MN8EAL5iD1JcfAx7937L2TZDdXUNxgbGICtLb/Ox4uMikTA/QpAvlGcnv25z4CU6OhijAobwJBMR&#10;ERFJbIhXP4sen5Wlx/QZSxhQ0Ji9e79FcbEkNUB9r61FyQzcomK+cgA9xRygtvY8Hn1sBs7+VsvZ&#10;tpBQ20MMhiOCpPPpdM6YE/88goL8rT5GZeVpTHj6NX5ZEhEREUmkt3sP7NyxwqJ7x8khc2y+b3Rz&#10;u1eQLdMkra5/csSXu1dLsVXlJzSVS6DbYJFR8yRAgsKiK1Iy8dXew5xtKxw6VIqjR8vgO9LLqoJQ&#10;Jvfeezd8R3qi9Hg5KirOWH2cCxca8MWug7jrTljd1tbJyQGXLjbY3NKWiIiIiMzjNbgPAp8cafbj&#10;IyLfxNmzRqvH8/bui4/SEjDx6QB8c6jEpvtPkt6F+ou4805g+LBBYg/VBUA7sODobXGLyu25AogR&#10;e5CqqjNYkbKZs22D3LwizHhxkc3bQzw8XLF61TxMmuhn83NKSs5EXHyy1XU5wsLGQadz5sklIiIi&#10;khl9fgGOl52y+u9HBQzB6lXz4OLSDU5ODnhzwYu871OgFSmbUVUlSWAqBsziuC0GOG4vAUBnsQeJ&#10;nrmEMy2AwsJjCAufD31+gU3HcXJyQOLSGEGKfW7anI8ZLy5CZeVpq57HhPEjeWKJiIiIZOZoyQmr&#10;/zZiWiBWpsyFk5PD9X/z8HBFyod/58QqkERruc7X1qbUBgY42uYHIFzsQbZu3Y1vvzvB2RZIdXUN&#10;ps9YgoyM7bZ/WEUHI2nZLJuj6YWFxzDh6ddgMByx+G+tqeRNRERERJb7/Zz5tfCcnR2sGiNhfkSr&#10;teO8vPohadksngiF+fa7E9i6dbcUQ4VfW6NSK1hktG3FAETdUFVbex7DHg5nW1iRREwLxEszQ26I&#10;jltDyL7mSctmWVx81N2DhZOJiIiIpFBWus2sx1VWnoaP73Szj2tJEfqUlEwkJWeq7r78q68O2bSt&#10;R846dWqPA/vWSVFw9DCAB/lObRkDHK2bCuAjsQeZN/9DbMjM42yLyNu7L1avmmdzkMNorMOMFxcJ&#10;UuF644a34GVBC7KQKXGsrK1wXbs6YdAgd04EEREBAPT6Q5wEmbLkPi0uPhmbNuff9nE6nTPS1y2E&#10;h4er2c9jaWIq0tZmK34+e7v3wOJF0fDy6gd9fgGmz1Dv1vyQ4AAsWviSFEM9D+BjvltvxQBHy7qg&#10;qS2sqLU3yspO4omxr3C2JWDNl4qYXzaWtiCLil6M3LwinkgF8/f3xJr/W8CJICIiAMzOlLPYmGBE&#10;R5tXh81orMOzk19vMyvB27svkpa9BheXbhY9DyF/XLPnXIaFjbvhh0Zzg0JKlbPjfbi7/1XsYc6h&#10;qeDo73zH3og1OFoWAwkKi8bOfpczLZHq6hqMDYxBVpbe5mPFx0UiYX6ETcc4XnZKkOdCRERERMLa&#10;nr3X7Mc6OTlgefLf0Nu9R6sLfFOnFEs5OTlg9ap58Pbuq7g59Pbuix3ZyYiODr4li3rOG9NV3S1G&#10;ojVeZ0jQ6VOJGOC4lasUF8vWrbtRUvITZ1vyD5zlSEmxfT9jaOg4rFn9hk0fzr/88itPCBEREZHM&#10;HC87ZVFHPg8PV3y68R0kzI/AqIAhGBUwBBHTArFxw1stLvAtUWQ4ghMnKpR1vx0TjA3rE1vNnHZy&#10;csDLM59R7fVTUvKTVAVH2Ta2BQxw3CoBImdv1Naex7wFqzjTdpKUnImo6MUwGutsOo6/31Ckr1so&#10;SVTdkoreRERERGSb1Wu2WPR4JycHhIaOw8qUuViZMhfxcZEW1VtrSVaWHtNnLBGkyL0URgUMwd49&#10;a8za3hMaOg6jAoao9vqZt2AVamvPiz0M28a2gAGOG/lBgrawb7+zll1T7Cw3rwgzXlyE0tJym47j&#10;4eGK1avmWfUBHRAwzOzHssAoERERkXQKC48hI2O73cZfmpiK2NnLFTVnnTs7WrQVZ/68F1S7VaW+&#10;/hLefmetFEOxbexNGOC4UYLYA1RVnWHXFBl9cYWFz7coBbElTk4OWJkyF7ExwWb/zaiAIWYXPDUY&#10;jvBkEREREUnsgxX/QmXlaUnHNBrrEBefrMjuKZs251t0X+3i0g3hYWNVe/1syMxDVdUZVaxhlYQB&#10;jv+aAMBX7EGiZy7hTMtIdXUNps9YIkiEPjo6GEnLZt32cTqdM+bPe8Hs4x48+B1PFBEREZEd7hOl&#10;bApg6pqi5A4jcfEfWrQNPDo6WJFFVGW29vO9tpYlAHdxCq5LFnuA3Nz9+Pa7E5xpGUpYmIaff/kV&#10;L80MsakQVFCQP/r27YUFb65qcVuJqV2tJel7llTyJuXasXMvtkhTkIqIiCTQ7wE3vBrzHCdC4QoL&#10;j2FpYiri4yJFHae0tBxh4fMVU2+jNdXVNUhP3252m10AeHPBixgbqM6GIN9+dwK5ufsxatRwKday&#10;2/iOZYDDZCqAnmIPMmfuCs60jKWtzca335Vh9ap5NgU5PDxcsWF9IrKy9Ni3/zD0+d/Aze1e+Ix4&#10;8JY+4LeTlaVvs686qUdFxX+Qn1/MiSAiIpLhPSIA0YIc+vwCxMV/qPjghklSciYeemiA2UVWPTxc&#10;ERsTjKTkTFVeP3PmrpAiwNHz2pr2Y62/X7lFBegCCbI33ktOx9nf1NcJo7d7D+zITlZNallh4TEE&#10;jI6yufgo0JTNkbg0Bgf3/xMb1ida1SZs5apNfIcSERER2Vna2mwsTUwV/LgZGdsV1SnFXHPnpVj0&#10;+LCwcejt3kOV187Z32rxXnK6FEMlX1vbahoDHE39g0VvC5uamqXKyVu8KPp6xkJsTLAqKiFXV9dg&#10;bGAMsrL0dn0eGRnbmb1BREREJBNpa7MRFb3YohoTrTEVE01YmKbKuTpedgopKeZnZDg5OWDxomjV&#10;XjupqVlStY2N0fr7VOsBji5SXARxbyxHw0X1tYWNjQm+IfUsOjoY27a8q5qe1rGzl1v0wSykysrT&#10;+GDFv3gnQURERCQjuXlFCBgdZdMPYRkZ2xEwOkrRxUTNkZScaVFWtJdXP0RMC1TlXDRcvIS4NyRp&#10;+xsDjWdxaD3AkQCRszfKyk4iJ+eg6iZOp3NGWNi4W/7dxaUbVqbMRdKyWarI5khKzhQsUm8uo7EO&#10;sbPfVV2qIhEREZEaNHVXWY4xY2ciK0tv1n1iZeVppKRkYszYmUhYmKaZ+7wFb66y6PEvzQxRxRqi&#10;JTk5B1FWdlLsYTpD421jtVxk1BXALLEHkbK1lJQSl77UZj2JoCB/+PsPxVtL1ig+Op2bV4QZLy7C&#10;mwtehIeHq+jjfbhiQ4sdWIiIiIhIPo6XnULs7KZf5UcFDMGA/u5wdnbA/fe7AQAOHvwOALD362LN&#10;3tsVFh5DRsZ2hIaOM+vxTk4OSFz6EqbPWKLK+Yid/S6ytomeyTELTfU4yrV4zWk5wJEg9gDFxcdQ&#10;UvKT6iZu0kQ/+PsNNfMDKgaPP/4w3nlnnaLrSRQWHkNY+HykfPh3sytCW2NpYur1St1EREREpAy5&#10;eUXIzSviRNxEp3OGs7OjRX/j7zcUkyb6qXILT0nJTyguPoYHHxS9QUMCmrqqaI5Wt6i4AggXe5AZ&#10;LyxW5YfUrFemWPwh9enGdxAbE6zo115dXYPJIXOQkbFdlOMzuEFEREREajFpoh+2bXkXQUH+Fv/t&#10;rFemqHarikRrxPBra17N0WqAQ/S2sFu37lZlW9iXZz4DF5duFv+dk5MDoqODsXHDW4pvKZuwMA1x&#10;8cmC1eUwGusQFb2YwQ0iIiIiUjydzhlrVr+BxKUxVq0bgKa6fi/PfEaV83P2t1ps3bpbFWteOdJi&#10;gMMPwHgxB6itPY95C1apbuJGBQwxe/9ca7y8+l1vKatkmzbn21xBGwCysvQIGB3FlEYiIiIiUryI&#10;aYHI27XSrO3stxMaOk413RlvNm/BKinaxo6/tvbVFC0GOBLEHmBN6mbU16uvLeyzz44W7FjR0cHY&#10;u2eNoj+0rKmgbaLPL0BU9GLEzl7ObilEREREpGi93Xtg44a3EB8X2WYjAkvNn/eCKuervv4S1qRu&#10;VsXaV260VmTUD4CvmANUVZ3B6jWfqXLy4uI/xMszn7E5i8PE1FI2I2M7PljxL8Uu9E0VtHU6Z/j7&#10;DUb/fvfh/vvd4OTkAA8PVxiNdSgtLcepU//BkZIfsO2zrxjUICIiIiJViI0JRljYOEEDG83XC7Ex&#10;wUhKzlTdvK1e8xlCgsfgnnv+R8xhfK+tgfO1cj1qLcCRIPYAi5eswaVLl1U5edXVNUhYmIav9x3G&#10;qzGhgrVMDQ0dh/HjH1V8S9nq6hps2pyvyorPRERERETNeXv3xZsLXhRsTdCa6OhgVbbavXTpMhYv&#10;WYMP34+XYg3sp5XrUktbVPwgQfZGTs5B1U9kbl4RxgbGICVFuEiqqaXsmtVvoLd7D35jEBERERHJ&#10;kE7njNiYYGxYnyh6cMNkdmyYKucyJ+cgqqrOiD2MKYtDE7QU4EgQe4D4Oe9r6sMtKTkTY8bOhMFw&#10;RLBjqqWlLBERERGR2owKGIJtW95FdLS09+peXv1Uuz6QaA2ZoJVrVCsBDj+InL1RXHwMe/d+q7kP&#10;ueNlpzA5ZA5SUjIFa5uqppayRERERERKp9M5I2F+BFamzLW69autwsLGqTLTe+/eb1FcLPr2G81k&#10;cWilBkeC2APMT1ip6Q+9pORMrEvfgcSlLwnSFgr4b0vZlJRMVRYWIhLaxtcvYFCvK5p5vR/ldsDb&#10;Wzpo8lx3dWzEvn/U8aJvw6+/t4NvvAMnQkTJkQ14wuuSal9f3yhHnmQiAJMm+mHOG9MFLSJaWlqO&#10;BW+ugs+IB83OBnFycsDiRdGYHDJHdXM8P2ElsrYtl2JN7Kf261ULGRx+kCB7o6TkJ81/+FVX12D6&#10;jCWIi09GZeVpwY6rhpayRCS8o7/codnXPtbrCi+A21iwvhMnQUShvpdVHdwgoqasjTWr30Di0hjB&#10;ghtGYx1SUjIxNjAGhYXHkJScidLScrP/3surHyZNVN8avaTkJ2ZxCEQLd4cJYg/w6mvv8hOwmU2b&#10;8zHh6deQkbFdsGOaWsomzI+ATufMSSYi/HxGuwGOEN+LvADacPjHO5H//Z2cCJEEDb2MucH1nAgi&#10;FYuNCUberpWCZWYDgMFwBM9Ofv2WzOz3kjMsOs6cN6arcj0g0Y6ABLVfu2q/O/SDyNkbW7fuxs8/&#10;nwbdyNRSNip6sUVR2dsJDR2HvF0rVRm5JSLLHDqhzQCHW/dG3OdylRdAG+LXMXtDLJ5uV7EgpIET&#10;QaRSvd17YOOGtxAdHSxo1sbSxFRMDpmD42WnbvnvuXlFFv0w2tR98SXVzX1JyU/YunW32MOoPotD&#10;7XeHCWIPsDTxI34StoEtZYlIDId/1O6v89MCmL3RlhxDe5z4tR0nQgRdHRuRPP0CHDo1cjKIVCg2&#10;JhifbnwHXl79BDumPr8AAaOjkLY2u83HfbDiXxZtce9x792qzOKQaG2ZoObrWM0BDj9IkL1x9rda&#10;fhqagS1liUhIlWe1uz3Fp/9lXgCtqKtvh4WZHTgRIujq2Ij02Avo3oXBDSK18fbuix3ZyYJmbVRW&#10;nkZU9GJMn7EE1dU1t318dXUNlr+//raPa17Dw5zjKs3Z32qZxWEjNd8hJog9ALM3LMOWskQklMqz&#10;2vyFPmjoZS4w2/Dp3vY4W8vsDTHMD77IrVFEKmNq/bphfSI8PFwFO25GxnZMePo15OYVWfR3mzbn&#10;Q59f0Op/b62Gh9owi8M2ag1w+IHZG7KVlJyJgNFRbX6AWcrUUpbZHETacLBUm1tUHh3I7imt+fX3&#10;dpptGyy2xVMa2DGFSGVGBQzBti3vIjR0nGDHLC0tR1T0YiQsTLM6uyIu/sNbfgg1ZW20VsNDbZjF&#10;YRu1BjgSxB6A2Ru2ad5SVqhsDoAtZYm04uRp7W1R6erYyEVmG97d2pGTIIJQ38uY9AivOyK10Omc&#10;kbRsFlamzIWLSzfBjmvaNmJp1kZLa4QPV2y4/v9NNTzUnrVhp7VmghrnTo13iH5g9oZibNqcj4DR&#10;UWwpS0QW0WIRybFezN5ozeEf70RWwV2cCIF5ul1lO1giFZk00Q95u1YiKMhfsGMaDEcQMiVO0ABE&#10;2tps6PMLEBefbHYND7VhFof11BjgSBB7AGZvCKt5S1lLqiffTmjoOGzb8i5byhKpcDGrRSG+7J7S&#10;msRNzN4QmqfbVaS+fIETQaQCvd17YM3qN5C4NEbQ1q+mbSOFhccEf87TZyzBps35mj5vzOKwjtoC&#10;HK5g9oZi5eYVwcd3uqAtZV1cul1vKctsDiJ10GIHFbfujSzw2IocQ3scOnEHJ0JAXR0bsTi0nu1g&#10;iVTA1PrV32+oYMfU5xdootinvUmYxeGqpnlT2x1BgtgDMHtDfEnJmQiZEid4S9m8XStZhJRIBbTY&#10;QWVaALM3WsK2sOJIj73AgBqRwnl798XGDW8J2vrVaKy7vm1EC8U+5YBZHJZTU4DDFUC4mAMwe0M6&#10;hYXHRG0p29u9ByeZSKG02EHFp/9lnvgWsC2s8JIjGxjcIFK42JhgbFifCC+vfoIdMytLj4DRUZrf&#10;NiI1ibI4wqGiLA41BTgSxB6A2RvSS0rOxLOTXxe8pezOHSuYzUGkUFrroBI09DK6d+FWgZuxLazw&#10;osdcYqceIgUbFTAEO7KTER0t3D1uZeVpREUvRuzs5Zos9ikHzOKwjFruEruA2RuqdbzslGgtZXdk&#10;J7OlLJGC1NW301wHlUcHsntKS9gWVlihvpfxSlADJ4JIgXQ6ZyTMj8DKlLnw8HAV7LgZGdsx4enX&#10;bG79SraRMIujixrmSy0BjhixB2D2hv2J0VLWw8OVLWWJFKSsUlvZG10dG+HTj9tTbsa2sMLydLuK&#10;VycwuEGkRKMChmDblncRGjpOsGOWlpYjZEocEhamMWtDJiRai8aoYa7UcKfYReyTwewN+WBLWSJt&#10;O35KWwGOsV5X2MmiBWwLK5yujo1IffkCrzMihdHpnLFm9RtYmTIXLi7dBDmmqfXr2MAYUVq/kvUk&#10;yuKIgQqyONRwpzgVQGcxB2D2hvywpSyRNlVorEXsuIdYD+FmbAsrnK6OjUiPZXCDSGkipgUib9dK&#10;QVu/GgxH2PpV5iRYk3a+trZWNDXcITB7Q8PYUpZIW0p+1s7C1q17Iwb1Yv2N5tgWVlj/eJ4dU4iU&#10;pLd7D2zc8Bbi4yIFbf2akpKJySFz2PpV5iTM4lA0pd8pTgXQU8wB1JS9MWminyrbo7KlLJF2fFuu&#10;nQDHMyOYvXEztoUVTnJkA0Y8wPouREoRGxOMTzfYr7FEAAAgAElEQVS+I2jrV31+AQJGRzFrQ0Ek&#10;WJv2hMKzOJR+pyhqhKm4+JiqsjfmvDEdO3esQNKyWapctLOlLJG61dW309Tidqw3AxzNsS2scEJ9&#10;L7MdLJFCeHv3vd76Vcisjbj4ZEyfsYRFRBXm7G+1KC4WvT6KorM4lBzg8AMwSMwB5iesVM2bIWJa&#10;4PUPxaAgf9UGOsRsKcsgB5F9aamDil//K+jehXURmmNbWOGurbnB9ZwIIoWYMf1pwVu/BoyOwqbN&#10;+ZxchZJgjTro2lpbkZR8tyh69kZJyU+qeSNMDR9/y781D3R4e/dV1Rtf6JayRmMd1qXv4CcqkR1p&#10;qYPKhGHcOtAc28IKw9PtKt6NYHCDSEni4j8U5Ee7ysrTiIpezNavKlBS8hOzONqg1LtFVwDjxRxA&#10;bdkbbbWPCgryx4b1idi44S2MChiimtctZEvZt5as4ZcBkZ1ppYNKV8dG+PRjgKM5toUV5rpKns6O&#10;KURKvJ99a8kam46RkpKJCU+/hty8Ik6oSkiwVh1/bc2tOEq9W0wQ8+BVVWdUn73REi+vfpg/7wXV&#10;fQDY2lJWn1/AND4iGdBKB5WxXle4CG2GbWFtZ2oHy21PRMq0aXO+VTXmSkvLETIlDknJmfyhTm33&#10;RCU/oarqjKLX3GJR4h1DFwATxBxgsY1RUjm5XfbGzSRoPWQ3ppaypaXlZv+N0ViHd95Zx09RIhnQ&#10;SgeVcQ+x+KMJ28IKY37wRbaDJVK4d95ZZ/ZWFVPr17GBMSgsPMbJUykJ1qwTrq29FUWJd4tTAXQW&#10;6+BVVWeQk3NQNRe+udkbpg9DtdeZKCw8hrGBMWa3lE1P386e4EQy8Ovv2uig4ta9EYN6XeEJv4Zt&#10;YW3396cvsmMKkQocLzuF9PTb15YzGI7g2cmvs/WrBuTkHBQ7i6MzFNgyVokBDlELnmzI3Kmai97S&#10;7I309O2aSV8ztZQ1GI60+QXBLwcieaj6TRvZG8+M4ELU5Nff22HNrvacCBuE+l7G86MuciKIVHT/&#10;2tq9q9FYh6WJqZgcMoc/zmmIBGtXxRUbVdod41QAPcU6eG3teaSmZqnmgmf2RtuOl53C5JA5rbaU&#10;XZaUzk9NIpn4puxOTbzOsd4McJisyenI7A0beLpdZTtYIhVq6f5Un1+AgNFRSFubzQnSmNTULNTW&#10;nhdziJ5QWBaHEgMcotmQuRMNF9Vxc8nsDfOZWspmZemv/1tKSib3LBLJyKlq9Wdw+PW/wiKQ1xz+&#10;8U5k7GFbWGt5ul1F6ssXOBFEKlRYeOx64fzKytOIi0/G9BlLWERUoxouXpIii2OqkuZESXcPDwLw&#10;FXOANWu2quZin/h0gNmP1WL2xs2qq2sQO3s5duZ8jciIp7g1hUhmfqlW/y/5E4axNazJyh0sLGqt&#10;ro6NWBxaz048RCpmuk9dl76DgQ0reXv3Vc2PmWvWbMX0yIliDuF7bS1erIT5UNJPYqLu/9m6dTfO&#10;/lariot8VMAQeHi4mv14LWdv3Cw3rwiTQ+ZwIohkJv979W9R8enHAAfQ1BZWC+dbLCuj69kxhUgD&#10;2PrVOhHTArF3zxqsXjUPOp2zKl7T2d9qpeiEqZhaHEoJcIjeGvajdeqpvREZ8ZTZj2X2BhHJ3a+/&#10;qz97I9T3Mn9xR1Nb2Pe3M3vDWsmRDezCQ0TUAlNgIz4uEi4u3eDk5IDwsLGqeX0SrGUV0zJWKQGO&#10;qRCxNWxx8TGUlPykiot7VMAQeHn1M/vxzN4gIrnTQgcV/4HM3gCa2sKe+JWFRa0RPeYS28ESEd3k&#10;5sBGc2Fh41STxVFS8hOKi0XdcqOYlrFKuWsUNSVm5apPVfMmZvYGEamN2juouHVvxIgHGOBgW1jr&#10;hfpexitBDZwIIqJr2gpsmKgti0OCNa0itqkoIcDhBxFbw1ZVncHuL79RxUVtafaGk5MDUj78O0YF&#10;DOGnIBHJlto7qDwxmMENgG1hreXpdhWvTmBwg4hIp3NGbEzwbQMbzT311GOqef27v/wGVVVnxByi&#10;57W1uawp4a5R1EjRihT1dMuwJHvDxMurH1amzMXePWsQMS2Qn4xEJDtq76AyeeRFzZ9jtoW1TlfH&#10;RqS+fIH1W4hI00yBjbxdKxEdHWxWYMPExaWbqtZAEqxtZZ/FIfcAhyuA8WIdvLb2PLZs2aOKi9nS&#10;7I2W3tzxcZEMdBCR7Ki5o4an21V078LFKdvCWq6rYyPSYxncICLtujmw4eTkYNVxpoaPV82cbNmy&#10;B7W158UcYvy1NbpsyT3AMVXMg+fm7kfDRXUU5LIme6MlDHQQkZz8UKnu7Snhj7IoJNvCWucfzzew&#10;HSwRaZJQgY3m6x+1rHsaLl5Cbu5+Ra/RbaXpAMfSxI9UcSHbmr3R2hudgQ4isje1d1Dx6aft+hts&#10;C2udxVMaWJiWiDRH6MDGDYtOFWVxSLDGnSrn1y/nO8cJELG4aHHxMZz9rVYVF/GYJ0aIduybAx1q&#10;aaVERMpQekq9AY5Q38ua317AtrDWXTeTHmHmDxFpR2/3HkiYHyFKYKP5mkctP+qe/a1W7JaxPa+t&#10;1WVJzneOU8U8uFpaw/Z274GgIH/RxzEFOvJ2rURsTDADHUQkiaO/qDfA4T9Q27/Asy2s5fz6X8Hc&#10;4HpOBBFpQm/3HkhaNgs7d6xAaOg4UQIbJpWVp3HyZJVq5k6Cte5Uub52uZYsd4WIxUXV1Bo26sVJ&#10;ko7n5OSA6OhghIWNQ3r6dqxL34Hq6hp+AhORKH4+o84Ah1v3Rs1vMWBbWMt4ul3FuxEMbhCR+vV2&#10;74GoFydJ8iOuwXAE/9qUi02b81U1h6aWsffc8z9iDWEqNlout9cu1wDHVDEPviFzp2re/FK88VvC&#10;QAcRSeHQCXUGOJ4YrO3gBtvCWqarYyOSp7NjChGpm9SBjdS0rcjNK1LtfG7I3IlXY8LEXrMnyO11&#10;y/XOcaqYB89Yn6OKi1bq7I2WmAId3LpCREJTcweVySMvavrcsi2sZdJjL7CdMBGpVvOtKGIHNwyG&#10;I4iKXozJIXNUHdyQaM07VY6vW44/n4haXHTr1t04d65OFR8ElnwAlJaWw8nJAS4u3UR5PjdndGzP&#10;3ovjZaf4iU1EVlNrBxVPt6uaXqyyLaxlkiPZDpaI1Mnbuy9CJj/OjA2RnDtXh61bd+Oppx4TawhT&#10;sdFtcnrdcgxwTBXz4B+ty1LFBWtp9sZ7yRnIzStCxLRATA0fL3qgIzo6GFlZeqxctYmBDiKyilo7&#10;qEwcrt0OGGwLa5m/P30RT3ixYwoRqcuogCGIjHgKXl79RB9Li4GNm9e+IgY4TGt3Bjja0AUiFxct&#10;KflJ8ReqpdkbBsOR62/qtLXZSFubLXqgAwCCgvwRFOTPQAcRWUWtHVTGDNFu/Q22hTVfqO9lPD/q&#10;IieCiFRDysBGVpYeO3O+1mxgw6Sk5Ccpio12AfC7XF6z3O4ep4p58BUpmaq4UC3N3khN23rLv6Wt&#10;zYaP73RERS+GwXBE1OcbFOSPnTtWIGnZLPR278FPdyIyixo7qAQNvazZQpFsC2s+T7erbAdLRKox&#10;KmAINm54CytT5ooe3MjK0mPM2JmInb1c88ENCdfAU+X0euWWwREj5sG3bNmj+AvUluyNluTmFSE3&#10;r0iSiCozOojIEmrsoDL+Ie1mb7AtrHncujci9eULnAgiUjypMza4vmh9Dbxo4Utir+GT5fJ65RTg&#10;eBAiFxdtuKj8faxT/vcJix7fUvZGS+wV6GDqGBG15PCP6itC2dWxESMeuKzZ88m2sOZdIx+8wHaw&#10;RKRskyb64ZlJoxjYkImGi5ekKDb6IIBiObxeOd1tiJq9oZbiouPHP2r2Y2+XvdESewQ6tF78h4hu&#10;VXlWfdkbwT7azd5gW1gz5ym6nh1TiEixpKjxZ8LAhuVrYZGLjcZAJltV5BTgmCDWgdVSXBQAnp38&#10;OqJenGTWNhVzszdaImWgw8urH7y8+jHQQUTXVZ5V31aGJ7212Q3j65K72BbWDMmRDRjU6wongogU&#10;R6rAhtFYB72+gIENK0hQbHSCXF6rXH4imwqgs1gHV0txUQA4XnYKsbOXY8zYmcjK0rf6OGuyN1qS&#10;m1eEySFzbjueELy8+mFlylxs3PAWRgUM4ScRkYYdLFXXgtjT7apmf5l/69OOvKBvI3rMJbaDJSLF&#10;iZgWiL171iA+LlLU4IbRWIeUlEwEjI5C7OzlDG7Ic03cGTLJ4JBLgEPUiI8aiove7HaBDluyN6wZ&#10;T0gMdBDRydPq2qIycbg2F68f5XZgW9jbCBp6Ga8ENXAiZKSuvh0WZ3biRBC1wh6BjaTkTFRX13Dy&#10;5b0mlkUWhxzuIF3R1D9XFHv/bVBFcdHbBR4eGv4cUlIyYTTWobLytGjbPOwR6NiRnYyIaYH8VCLS&#10;ELUtiscM0V79jbp6toW9HU+3q1gQwuCG3K7byA/+wKK4RC1gYEPZGi5ewt5/G8QcYvy1tb1dyeHT&#10;W9RIz4oVGzVxwVZX1yApORPr0neg65+cRB/PFOhYuWqT2TVBrOXh4Yr4uEhMDR+Pj9d9hrS12fyE&#10;IlIxtXVQCRp6WZNdMd7bxrawbenq2NQOlh1T5OOHyjsQlvQHXrdEzeh0zggPG4uwsHFwcnIQdSyj&#10;sQ7p6duxLn0Hgxoiro19HvESe21v15axcsjgmCrWgauqzqDIUKqpi7a6ukbSfWk3Z3QYjXWijeXi&#10;0g3xcZHYu2cNMzqIVExtHVTGP6S97I0fKu/gL+Bt6OrYiPRYBjfk5OuSuxjcIGpGp3NGbEww8nat&#10;RHR0sKjBjcrK08zYkEiRoRRVVWcUubY3l73vPh4EMEisg2/P3sOrWCKmQIcUUV5ToIMZHUTqpKYO&#10;Kl0dGzHiAe0FOP6xhYVF25yf5xvYDlZGcgztEZPKa5YIkDZjo7LyNO/l7WB79h5Mj5wo1uEHXVvj&#10;F9vr9dn7Z7KpYh58zZqtvIIlZtoqEzA66npNELEwo4NIndTUQSXYR3vBDbaFbdviKQ2aDHrJ9nxk&#10;dmJwgwjSZ2wsTUyFj+90BjfsQII18lR7vj57BzhEq79RVnYSZ3+r5RVsJ/YKdMTGBHPyiRROTR1U&#10;nvTWXvcUtoVtXajvZUx6hO1g5aCuvh1eXMFiokQMbGjP2d9qUVZ2UpFrfHPY8y7SD0BPsQ6e/P56&#10;Xr0yIHWg489/7s5JJ1L4okMtHVQ83a5qbhsC28K2cdPT/wrmBtdzImTg19+bOqUw04gI2LblXQY2&#10;NEjktXLPa2t9u7BngGOqmAfXf/kNr1wZuTnQUVl5WpRxVq7axMkmUrCySvVkb0wcrq1f6tkWtnWe&#10;blfxbgSDG3LwQ+UdeOqtP+LQiTs4GUQAtm7dLdqxGdiQLwnWylPt9drs+ekuWurK3n8b0HCRKaBy&#10;ZAp0+PhOx9LEVEEDHfr8Akk7yBCR8I6fUs+iw6e/tuossC1sy7o6NmJxaD07pshAjqE9nlz4R16n&#10;RM2sS98heIa1wXAEUdGLGdiQsYaLl7D33wZFrvVvx153khMAdBbr4CtWbORVqwBpa7MFDXR8+uku&#10;TiqRwlWopEVs0NDL6N5FOwtatoVtXXrsBXZMkYGPcjuwmChRC6qra5Cevl2QY5kCG5ND5iA3r4iT&#10;K3Mir5k7w05BDnsGOERRW3seRYZSXrEKIkSgw2A4wg9SIhUo+VkdAY5HB17R1HljW9iWJUeyHawc&#10;LM7shLe3dOBEELXC1iwOBjaUqchQitra84pc87fFHneSXcR8sbm5+3m1KpQtgY7UNLYEJlKDb8uV&#10;H+Do6tiIJ7y0s02SbWFb9venL2rqOpCjuvp2CPnHH5ldRHQb1mZxMLChfCKvnSdcW/tLyh53kqJu&#10;T3n/w0xeqQrXPNBhMBwx68OVH6pE6liMqGFv/FgvbWVvsC3srUJ9L+P5URc5EXb0Q+UdeCaRxUSJ&#10;zLUufYfZj2VgQz1EXjvbZZuKvQIcoqiqOoOffz7NK1Ul0tZmY3LIHERFL24z0MHsDSJ1UEsHlRBf&#10;7Sxs2Rb2Vp5uV/HqhAZOhB0d/vFOhCX9gdcmkQWqq2uQlaVv8zFZWXqETIljYENFfv75NKqqzihy&#10;7d8aqe8muwAYL9bBt2fv4VWqQrl5Ra0GOpi9QaQeauig4ta9UTM1F9gWtuXzn/ryBXZMsaMcQ3tM&#10;fucP7JRCZIWVqza1+O9ZWXqMGTsTsbOXo7DwGCdKZUReQ4+HxNtUpL6bFDWCs2YNf8lXs5YCHcze&#10;IFIPNXRQmRagnewNtoW9UVfHRnzwAoMb9rQ4sxM7pRDZ4HjZqRuyOJoHNo6XneIEqZQEa2hJszik&#10;rrok2osrKzuJs7/V8grVgNy8IuTmFcHbuy+jyEQqooYOKj79L2viXLEt7K1WRtezY4qd1NW3w5sb&#10;OiKrgNckkc2fZdeyOFau2sSghkac/a0WZWUn4e7+VzFjAB9L9XqkvJsUdXvKun9m8erUGAY3iNRF&#10;6R1UgoZeRvcu2vj1nm1hb5Qc2YBBva5wIuygrr4dIj/4A4MbRAI5XnaKGRsaJPJaWtJtKlLeTYqa&#10;mrJjJ9vDEhEpeZGi9O0Ojw7UxgKXbWFvFOp7me1g7eSHyjswah47pRARKWAtLdk2FVUEOMrKTuLc&#10;uTpemURECqX0DipdHRs1s8hlW9j/Chp6GXOD6zkRdpBjaI+wJBYTJSISwrlzdSgrO6nIWMDNpMzn&#10;8xPrwNyeQkSkbN+UKTsjYKyXNrI32Bb2vzzdrmJBCNvB2sOmf7fH3PUMtBGRcLy9+8JnxIO4/wE3&#10;ODs5wMur3w3/vbS0HMeO/YgjJT9g22dfobq6RnVzsO6fWVi08CXFxQJuJlWAYwKAzmIdnNtTiIiU&#10;7VS1sjM4QnzV3z2FbWH/q6sj28Hay+LMTixwS0SC8PbuiyfHjMBjjw2Di0u3Nh/r4eEKDw9XBAX5&#10;Iz4uEllZetUVYt2xc7+YAY7O12IC28R+HVIGOETB7SlERMr3S7VyswLcujdqontG2q4O3A6ApuBG&#10;eiyDG1IzFRNlvQ0iskVv9x4YF+iDp5567LZBjbYEBfkjKMgfGRnbkbAwTRVzY9qmInI3FQY4bofb&#10;U4iIlE/JRSunBag/e+PX39shZSezNwBgfvBFtoOV2A+Vd2BuRicGN4jIKqagRkDAMHh4uAp67NDQ&#10;cRg6dADCwuerYtuKyNtUJKnDIcU3BbenEBFRm4tnJfPpf1n152jB+k68UAEsntLAjikS+6HyDoQl&#10;MXODiCyj0zkjYlogdmQnY+eOFYiODhY8uGHi4eGK9HULodM5K37eRF5bm7apiEqKDA5uTyEiolZV&#10;/abchYtf/yvo3kXdWxUO/3gn28KiqR3spEcY3JBSjqE9YlJZTJSIzKPTOWPC+JEYNmwg/P2GSjq2&#10;Kcih9EwONWxTkSLA4SfWgbk9hYhI+ZTcQWXCMPVnb8SvY/aGX/8rbAcrsfezOnJbFBGZJWJaoF2C&#10;Gjfz8HDFnPjnETt7uaLnU+ndVMQOcDwIoKdYB+f2FCIi5VNqB5Wujo3w6afuAMemf7fXfFtYT7er&#10;eDeCwQ2p1NW3w3vbOrJTChG1adJEPzw8fBD8/YfCyclBNs8rKMgf+/YfxqbN+YqdW5G7qfS8FiMo&#10;FmsAsb89pop1YLVsT+nt3kNV7YWIiCyl1A4qY72uqLqTRl19OyR91kHT12ZXx0YsDq1nxxQJrzl2&#10;SiGi1owKGIIxT4yQXVDjZrNemaLoAIcE21SmAogR6+BiBzj8xDqwGranTJroh8SlTefWYDiCGmMd&#10;jpacwMmfq/DTySoUFh7jJxkRqZ5S6zuMe0jd9RjYFhZIj73AjikSMRUTZStiImrO27svnhwzAo89&#10;Nsymtq5ScnHphohpgUhbm63YeVfyNhUxAxyuAAaJdXA1bE95ePh/p8fLqx8A3LJ3rLLyNCoq/oOD&#10;B7/DuZpanDxZhW8OlaqiDRERkVI7qLh1b8SgXldUfV60Xv8gObKBwQ2JfF1yF/72UUcGN4gIQFOG&#10;+5T/fUJRQY2bTQ0fr+gAh8jbVAZdixWUi3FwMQMconVPqao6o4rtKf7+ty+E4+LSDS4u3a4HQEyM&#10;xjqUlpbj1Kn/4JdffsV335ehvLyS212ISFHKKpSZvfHMCHVnb2i9LWz0mEtsBysRdkohIqApqDEu&#10;0AcBAcNEa+dqCdNa6+jRE+jx5+7o26eXRcEWF5duGBUwBLl5RYo8H+fO1aGq6gzuued/xIwVJItx&#10;YDEDHH5iHXh79h7Fv4knTfSzae+Yk5MDvLz63RL4ANAU+Kj4z/XtLufO1Sr2zUVE6lZ6Spl77cd6&#10;q3fxq/W2sKG+l/FKUAPfnBJYnNmJxUSJNEyOQQ29vqDVIqGxMcGIjg42+3hjnhih6DXY9uw9mB45&#10;UcxYgaICHF0AjBdrNj7ZkKP4N/Tjjz8s2rE9PFzh4eHa6naXo0dPoKamDt99X8btLkRkV0d/UV6A&#10;w6//FXTvot6ik1puC+vpdhWvTmBwQ2x19e3wWlonTQfSiLRKp3PGhPEjZdHW1SQrS29W55Ok5Eyc&#10;q6lFfFykWcc1J1tfzj7ZkCNmgGP8tZjB70IfWKwAh59YM1Fbex4//3xa8W9se7yhW9vuAjQVOW2+&#10;3eX3c7UsckpEovv5jPICHBOGqbc1rJbbwrp1b0TqyxfYMUVkv/7eDjFr2CmFSGt0OmeEh41FWNg4&#10;WXRA0ecX4MCBb7Hts68s+rE3bW02Ro8a3uJ66mZOTg7w9u6r2DXVzz+fRm3teTg6/lGsIfwAbBP6&#10;oGIFOESrv5Gbq/ziohPGj5Tdc2pru4vRWHdDkVNudyEioShtkdPVsRE+/dQZ4NByW9iujo344AUG&#10;N8TGTilE2hQbEyyLwIbBcAS7cvdbHNS42a7c/WYFOABg4AB3Rf9onJu7H0899Zhoy2IoKMDhJ9Ys&#10;bPz0C8W/yYcNG6iY52raD9dakdPm211Y5JSILF3sKM1YryuqXQRruS3sP55nxxSxsZgokfbodM5I&#10;XPqSXbeilJaWIy/vALZn7xVsnbLts6/M3qbS2dlR0edw46dfiBngECVmIEaA40EAPcWahSJDqeLf&#10;6HLZb2aLtoqcGgxHUGOsu17k9KeTVdzuQkS3qPpNeQGOcQ+ps7ioltvCJkc2YMQDl/mGFNFHuR3w&#10;9pYOnAgiDdHpnJG+bqFdioeKEdRorrq6BkZjnVkZKfc/4Kbo8yjy2rvntdhBsZAHFSPA4SfWDOz9&#10;t0Hxb3Y5bk8Rmino0VqR0+bbXVjklEi7lNZBxa17Iwb1uqLKc6HVtrChvpfZDlZk7JRCpD32CG5U&#10;Vp7G7t0H8PnOryX5YdXc7TbOMqg3IsQa3OcRL7EO7wcFBDhEq7+RkfG54i8QJW1PEVprRU5N211M&#10;RU73fl3MjA8iDVBaB5UnBqvzV36ttoUNGnoZc4Pr+UYUSV19O0R+wGKiRFqU8uHfJQluSB3UMBkV&#10;MERT5zMj43MxAxwTIHC7WKEDHF0A+Ir16osM/0/RF4datqcI7ebtLn/+c3cGOIg0QGkdVCaPvKjK&#10;86DFtrCeblexIITtYMXyQ+UdePn//qDZjjxEWhYbE2x2AU5rGI110OsLzGrrKtZ67tWYULMff/To&#10;CcWfU5HX4L4QuF2s0AEOP7FeeVnZSZw7V6foi0PI7SlGYx2KDEdw4MC36OzsiIceGoB7770bLi7d&#10;FP8m2rf/ML8diDRASb/serpdRfcu6isuqsW2sF0dG5E8nR1TxHL4xzsRldKJnVKINEinc0ZY2DjB&#10;j2vvoEbz12dpdkpNTZ3iz+u5c3UoKzsJd/e/ijWEHwTspiJ0gEO07Sn6/ELFXxxpa7PR2dlRkDZJ&#10;Tk4O8PcbiiFe/ZCevh3RL72N6uoa6HTOGOzpgQH93fHnP3dH37697FLcx5YPMHt+cBGRNJTWQSX8&#10;UfXVadBiW9iujo1Ij72gymCVHLBTCpG2hYeNFbQVrD6/AAcOfIu0tdl2fV06nTPCw8ZatYY7+XOV&#10;Ks6tPr9QzACHoO1iFZPBsXWbXhUXR1JyJtal77D6TXIzJycHREcH46mnHsPH6z5D2tps5OYVITev&#10;6IbHeXv3xcAB7tezPTw8XO3ei7rFN4++gN8ORBpwvEJZNR98+qmv/oYW28LOD77IdrAiYTFRIhKi&#10;nagpqLHts6/s3oggYloghg0baFOJAX3+N6o4t1u36TE9cqJYhxc0hiDkN5ErRGoPW1t7HqWlv6jm&#10;zV9dXYOk5Exsz96LqBcnISjI3+Zjurh0Q3xcJKaGj78e6GiusPBYs7oWmQAgy2yPDRu/4LcDkQZU&#10;nlXOwjrU97LqtjNosS3s4ikN7Jgigrr6dnhzQ0dkFTC4QaRl3t59rd4qb2rrui59h92DGpMm+uHh&#10;4YPg7z/U5h+DDYYjqukWWVr6C2prz8PR8Y9iHL7ntVhCuRAHE/LbSLTtKYeKj6ryg+B42SnEzl6O&#10;las2YfGiaEEK8twu0NFcdXVNi9keowKG4K9/vQd/+XN33H+/m2TZHpWVp1lclEgjDpYqJ4PDf6D6&#10;sje01hY21PcyJj3C4IbQ2CmFiEx8RjxoVQBgWVK63e//hQxqNLcrd7+qzvGh4qOK6KYiZIDDT6xX&#10;q4b2sG05XnYKk0PmYFTAELwaEypIFkXzQMfy99dbVNfi5oBHbEwwoqODRZ+H3bsP8NuBSCNOnlbG&#10;gsiteyNGPKCuAIfW2sJ6ul1lO1gR/FB5B8KS/sBiokQEoKkLoiVSUjKRlJxpt+fr7d0XT44Zgcce&#10;GyZKk4bS0nK71w4RY00uYoDDD1oKcCi9PawlgYXcvCJETAvE1PDxgrzZXFy6IXFpDJ6ZNAqpaVtv&#10;CV6YIyBgmFmPMxrrUFt73urn/fnOr/ntQKQRSunc8cRg9WVvJG7SThFIT7erSH35At9wAssxtMfC&#10;zA4MbhDRdT163G32Y+0V3BA7qNHce8kZqjvHIq/JBYslCBXgeBBAZzFeqRraw1oqbW020tZmIzYm&#10;WJBCpADg5dUPXl79YDAcsSjQ0du9h9kZJTjeXH4AACAASURBVHp9AWJnL7+htsf9D7ihx7133/YY&#10;3J5CpB2Hf1RO9sDkkRdVtzDVynaCro6NWBxaz3awAtv07/aYu56dUojIeuvSd0g2Vm/3HhgX6IOA&#10;gGGS1RpMScm06kdluRO5XWznazGFYlsPJFSAg+1hRdC844pQW0QsDXSMC/Qx+9j79h8G0HZtD1NB&#10;0x497r6h5gi3pxBpR+VZZSywPd2uqqqdaF19OyzM1E5b2PTYC+yYIjB2SiEiW5WWloteeNMeQQ2T&#10;rCy9XbfeiE2CdrGyCXD4ifUqd+8+qOkPATE6rgD/DXTo8wvwzjvrcLzsVIuPs2R7yu3qfLTVvvar&#10;rw7xE59II5TSQSX8UXUVpfx0b3vNbClIjmxgcENALCZKRHKn0zljwviRGD1quCCNG6yRlaVH7Ozl&#10;qp7n3bsPyr5drFABDl+xXmWRoZTvWPy348rOnK8RGfGUYG9cf7+h8PcbiqwsPVau2nRDoMPbu69F&#10;21OscWP7WiLSAqV0UPHpp576G7/+3g5vb9FG9kb0mEtsByugHyrvwNyMTgxuEFHb3+0HvzNrfeLh&#10;4QqdzlmQLA5TUGPYsIHw9xtq19dv76KpUhF5bS5ITEGIAIefWK+wuJgL35uZsiBGBQzB/HkvCFYg&#10;JyjIH0FB/jcEOp4cM8LsvzdtTyEiuh0ldFAJ9b2sqtoN727VRs2EUN/LeCWogW8ygbBTChGZ61xN&#10;rdmPnTB+pE0dRkxtXYXKbLeFwXAEc+eltJoNr0bFxcfw4IN9xTq8H4B8Ww4g6wDH5i15/LRohRgd&#10;V4AbAx3e3v3N+htztqcQEZkooYOK/0D1ZG8c/vFOZBWov26Cp9tVvDqBwQ2h5BjaIyaVxUSJyDzf&#10;fldm9mOnho+3OMBhCmr4+w8VpAGDrfT5Bfj0012qLCZqzhqdAQ4r7WFdhttKW5uNbZ99hfCwsYJ1&#10;XAFgUUTU2u0pRKQ9Suig4ta9ESMeUE+AQwttYbs6NiL15QvsmCKQ97M6ImVne04EEZmtsPAYjMY6&#10;s9YiLi7dEBsTfNstHd7efREy+XHZBDVKS8uRl3cA27P3aipjQ+I1us2xBSECHKLU36itPY+Kimp+&#10;WpjBVIh0XfoOvDzzGYSGjpN0fG5PISJzHT8l/+0pTwxWT3BDC21huzo2Ij2WwQ0h1NW3w3vbOrJT&#10;ChFZRa8vMPtH0ujoYNz/gNstzQ5GBQzBiIcH4bHHhgmWoW6LysrT2L37ANZ/kqPpoEZzFRXVqK09&#10;D0fHP4pxeJtjC7Z+g/mJNXGHio/y6rFQdXUNEhamYf0nOXj99XBJiu1wewoRWfSlqIAWsU96q6NA&#10;pVbawv7jeXZMEep6YacUIrLFzpyvLcoCNzU7MBrrUFl5WvKWrq0xBTU+3/k1myG0sVb3ecRLrMP7&#10;wYZtKrINcGRnf8Urx0rHy05h+owlGBUwRNCOKy357LMvOeFEZLaSn+W9ePJ0u6qaxbIW2sImRzao&#10;ajuRvbCYKBEJITevCJWVpy3OvHBycrD7FhSjsQ56fQF25nytyboa1qzVGeCw0P4D3/PKEeBDJjev&#10;CJMm+mHWK1NESfOqqanjRBOR2b4tl3eAY+JwdWRvaKEtbKjvZbaDFcDXJXfhbx91ZHCDiATx8brP&#10;EB8XqYjnagpq7Nt/mBnp8lqr2xRjsPVOk/U3FGDT5nz4+E7H0sRUGI3CBiSio4Oxd88aREwL5EQT&#10;UZvq6tvJfhE1Zog6sgHU3hbWr/8VzA2u55vKRjmG9oj4oBODG0QkmLS12SgtLZf1c9TnFyAuPhme&#10;XlMQO3s5gxtWMNXhEIlNMQZbAhx+Yr0i1t8Q7wMnYHQUUlIyBQ10uLh0Q3xcJAMdRNSmskp5Z28E&#10;Db2sikKVam8L6+l2Fe9GMLhhq8WZndgGlohE8V5yhuyekz6/AEsTU/HQ8OcwfcYSBjXkv2a3OtYg&#10;ywAH62+Ix9RxJeD/s3fvgVHV577/P5PM5DokmIgQAhhjDBcBiYDYbSnBolVU1GqrHlEPFU8VNy3V&#10;um2Pbt266bHWXUu14vYnyFHwJ+6qVbzRSiWWTRUhyE3AmEDkNgTkniGTZDJz/sDQcEnIZOY7s9aa&#10;9+ufFkzWzKy1JuT7me/zPJfepQULFsf02G2DjuuvK+dkAziG1SeoXD3KGbs3nDwWNs8b1ow7mJgS&#10;DX/ApTufyWRSCgBjPli0QjNnzk/486iqqj0m1Jj9wjvas+cgF8gea/YuLyYtGXDQf8O8PXsO6p6f&#10;/16Xj79blZWfx/TYBQU99OvHpunVV36lS8aN4GQDkGTtCSp53rAjmlU6eSxs6zjYnt0JN7qqbv+R&#10;SSkV61I5GQCMenLGfC2u+DTuj1tVVauZM+fr8vF3a/yV0wg1DLJqH45o4vthJl4J/Tfi68vq7brh&#10;pgeMTFwZPvxcDR9+riorP9es2X+iIzGQ5Kw8QeXG0fYPN5w+FvahG5sYBxsFJqUAiLdf/PIPmvvi&#10;o8bHv/p8u/WnP/1Vb7+zRF9Wb+fEx0lrHw6vN8vE4bucNbijeMBcE6+E/huJ0Tpx5fYfXan/edvV&#10;MZ24QtABQLL2BJUrRtp/GoeTx8Le//0mJqZEYWGlh34bAOJuz56DGn/lND35Hz/VhAljY3psn2+3&#10;/vrXT/Tu+0u1fPlGTnaCfLZqg6lxsbnfZA6rIv3Grv62WW7qJNF/I7Fmv/CORo+5I+aNSKUjQcez&#10;Mx/UOSWFnGggyVh5gkpZccj2OwOcPBZ24pigJl3SxJuoi+Z8kEa4ASCh7vn57/WLX86Qz7c7quMc&#10;OuTXvHlv66abf6HRY+7Qvz06m3AjwazYhyOaHRxG0H/DGp6cMV8vzn1Pt90yXlOm3Biz4y6u+JSt&#10;Y0ASsvIEleu+Zf+dAU4dC1tWHGIcbBSmz8+gmSgAS3jt9Qotrlipa67+TkS7xX2+3Vq+fJ3+/vFq&#10;Jp9YkOG1e5cyh67+q1du4hXQf8NaWieuvP3OEt115/Ux2Vr2ySdrOLFAElpZbd2mhpePsHf/DaeO&#10;hS0rDmnW1AbePF3gDxxpJurUhrMA7Lu2mP3CO5r9wjs6p6RQV105Wjk52Ro4sPiYr1u2bK0OHKzX&#10;mrXV7NCwOMN9OLqUOXTlN6IiSWeaeAXV1Vu4Syzoy+rtuufnv9crr/5ZP7/nlqgakb75FiVIQDLa&#10;vseaC60JFwRtP3LUiWNh87xhTZ8YYBxsF9T4UjT1uUxtqqOZKABrry+enDGfE+EA1dVbNGzYABOH&#10;PlNHsofaSL6pK79xGitP+fOf/84dYmHLl2/UDTc9oLumTFdVVW3E37+44lPGNAFJatseay62rh5l&#10;790bTh0L++yUABNTumD15lTd8iThBgAgfgyv4SPOHrryW1G5qWf/0ZKV3CE28MGiFRp/5TQ99utZ&#10;ETULojwFSF4V66xXopLnDeuiQfYNOJw6FnbG5Eadd1YLb5oILaz06IbfMAYWABBfhtfw5ZF+g6V2&#10;cFRVbeMOsZFIJ65QngIkp7r91lxwjR9u70W0E8fCTrm8mXGwXTB9fgaTUgAACWF4DR+XHRxjTDxz&#10;+m/Y15Mz5mvcpXdp3ry32/0aylOA5LVznzVLKG4aY9/Ro3X7XXr+Lx5H3ScTxwT1kwmNvGEi4A+4&#10;9C9zmJQCAEgsg2v5iLOHSH/rNLZ7Y3HFcu4MG9uz56D+7dHZunz83VqwYPEJ/53yFCB5WXGCSnHP&#10;sK17PDy/MN1RuzfKikP62TWEG5FonZTixAk6AAB7MbyWjyiDiDTgKDf1rFes+Jw7wwFaJ67cNWW6&#10;Kiv/cU0pTwGSlxUnqPxonH13b6zenOqoT+zzvGHNmtrAxJQI1PhSdMm/ZjEGFgBgCYbX8uWRfHGk&#10;vyEZ28GxovIL7gwH+WDRCn2waIUuGTdCF/3TeZSnAEnMihNURg+2b3PRZ99zTmPRPG9Yc+8h3IjE&#10;wkqPHp2fRjNRAIBlGF7LR5RBWCLgqK8/rAMH/NwZDtQadABIXlaboDLhgqB6drfngnphpceSE2m6&#10;6olJjYyDjcBr/+3Rgy/TTBQAYC0HDvhVX39YXm+WicMbLVE5z8Qz/mzVBu4KAHAgK05QuXioPaen&#10;+AMuPfW2c3ZvTL+50dZjeuN+vuZnEG4AACzL4Jo+ogwikoCj3NQz/nAxDUYBwImqd1hrt0GeN2zb&#10;MaT/tcSjTXXOKEuYOCao67/NONjO8AdcuumJLCalAAAszfCavryzXxhJwGGs/8ayZeu4IwDAgaq2&#10;W6sJ4vjh9ty94aSxsOWDW/TgjQHeHJ1Q40vR5KczaSYKALA8w2v6TmcRbhMHjdRXtXXcEQDgQBu2&#10;WWthdtMYe05PccpY2LLikH57O+FGZ9T4UnTLk5k0EwUA2ILhNX2ns4iE7+DYufNrNTbZd5vqPdNu&#10;1CXjRig/P4e7GgCOs/Vr6wQcxT3Dtmxo6ZSxsHnesGbcwcSUzlhY6dEVj2YRbgAAbKOxqVk7d35t&#10;6vBGdnAYaTD6ZfVXtr2I+fk5mjLlxqN/9vl2a+MXm7Vh/SZt2bpTq1d/qS+rt3O3A0haVtpa/6Nx&#10;9ty94ZSxsHPvabDt9Jp4empBuma+7+FEAABs58vqr9Sr1+kmDt3pLKKzAUe5qZPwzjt/s+0FPL+s&#10;9Jg/FxT0UEFBD40tv+Do3x065FdVVa02bNikrdvqtGZttZYv38jdD8DxanzWKk8ZPdh+EzucMhZ2&#10;xmTGwZ6KP+DS795Mp5koACSJS8aN0JDBJerTp6cKC8/Q8OHn6rFfz9LsF96x7Wt6552/afS3h5s6&#10;fLmkilN9UWf/FTXWf+OzVVW2vYBDBpec8mu6dcvW8OHnavjwc4/5+6qqWm3cuFnbttVp7bpqfbBo&#10;Be9yAI6yc591Ao4JFwRtt3vAKWNh7/9+k20n18TzWtNMFACc6ZySQhUVFWjI4BINHFSsAf3PUkFB&#10;j5N+bW6O19av1fDafpjsEHBs2uSz7QXs06dnl7+3tLRIpaVFx/xd2xKXteuqVVvro8QFgG1ZaYLK&#10;xUPtNz3FCWNhJ44JatIlTbwZOkAzUQBwjpEjB2jokBLl5ng1atQQlZYWqVu37E5//6hRQyTNt+3r&#10;N7y271QmkdCAw2ATkrgYMOCsmB6voxKXZcvW6sDBekpcANiGVSao5HnDtttB4ISxsGXFIcbBnsLS&#10;9W7dNyedcAMAbOhkJSbROv4DcDvaufNrU304Yhpw0GA0QTdgeyUulZWfa8OGTTp40E+JCwBLssoE&#10;lfHD7bd7w+5jYYt7hjVragNvgg4srPRo2qx0ToSF72G776ACEBvnlBTqvPPOUb++vU5ZYhKLtd85&#10;JYW23sWf6EajnQk4jJWnfLh4uW0v3CXjRiT08dvr67F9x66jJS4rP6vSnj0H+akEICGs0k/gqlH2&#10;2r1h97Gwed6wnv4x42A7Mn1+Bs1ELXz/3nFpsyZd0qQBd3k5IUCSaS0x6dunpwYOLI64xCQWiooK&#10;bB1wfLh4uclGo8MkreroCxIacCxbts62F65fv16We06tfT3aK3HZsnWnvtqykxIXAMZZZYJKcc+w&#10;zjvLXjs47D4W9tkpASamtMMfcOne2RmOmIzjRBPHBPWzaxoJ54AkkJ+fo/PLSo+WmAwYcJZlykOG&#10;DC6x9e58w2v8mAQcxq70V7V1tr1wfaNoMBpPpypx2bqtTlu27KTEBUBMfbnDGgu4H1xkr90bdh8L&#10;O2Nyo+0CpXip2+/StOeZlGJF5YNbdN/3GWUMOFU8S0xiYeCgYlufb8Nr/KJTfUFnAo5yE89s586v&#10;1dhk37FxAwfa+8brzOhaSlwAdJVvrzVq18ePtM+/M3YfCzvl8mbGwbaDSSnWVNwzrAd+2KiLBgU5&#10;GYBDWKHEJFoD+p9l62vQ2NRsstFo+am+IGElKnafoHLDTQ8Y6ZybSO2Nrt2xY9fREpfVq79kdC2A&#10;U1pWlfhdCOWDW9Szu322mtt5LOyEC4L6yYRGbvyTWFjp0aPz0wg3LKRtnw0A9mTlEpNoWXl3SSRr&#10;/URNUjlVwNFdUq6JZ/bnP//d9hfug0UrTijtiHb2sRXfYAUFPY4Jb1r7erSWuDC6FsDxtuxO/Db8&#10;ay60z6eydh4LW1Yc0sM3EW6czJwP0vT4G2mcCAuhzwZgP3YrMYlWZeXntp+k8uc//13Dhg0wcejc&#10;bzKK/e19wakCDmMNRj9b5cwF8fLlG9ss9ucffVMWFRVoyOASR7wp2+vrUVVVq9ffWKTZL7zDT2Ig&#10;ySV6J0KeN6zR59on4LDrWNg875FxsCwWT8SkFGuhzwZgD04oMekqn2+3fv/Uy3rt9QrbvxbDa/1h&#10;kto9SQkLOHb49iTNG/XL6u36snr7Mbs9nLitqrS0SLk5jFQDkt3qzYkvTxk/vMU2i267joXN84Y1&#10;9x7CjeP5Ay5NfppmolZBnw3AuvLzc3TbLeMdV2ISqUOH/Jo79229OPc9x/Q/NLzWjyrgMHaX7dix&#10;J6nf0Hv2HOywxMWuqeXaddX8tAaSnG9v4hd2V42yT7NLu46FfWISn4Yfr8aXoqnPZdq2l4qT0GcD&#10;sMH79LRumjLlxqQ+B4srPtVvfvOi43ocGl7rF3X0HxOyg6O6egvv6HYcW+JyhJ3qzhg3CyDRE1SK&#10;e4ZtM6p06Xq3LcfCTr+ZT8SPt3pzqu6amUEzUQugzwZgD19Wb9ehQ/6kKUFpq6qqVr+bMc/Ra6fq&#10;6i0qKeln4tAdZhQJCTjWrv2Sd3SEb/7jUz0rlrhUVdVysQAkfILKDy6yz+6NX/1Xui0Xj9d/m3Gw&#10;bS2s9GjarHRORILRZwOw50LfypMoW4crSIrJ8zx0yK8/PPNKUvQsXLv2S8sFHMYmqKxZR8ARreNL&#10;XFoDj8svu0gjRw5OyA6P7Tt2cWEAJHyCyviR9lh8z/kgzXalDOWDW/TgjQFu8jaeWpCume97OBEJ&#10;RJ8NwL42bNhkmYDD59utjV9s1ob1m7R2XbVqa32SpH/5l9s0tvyCqI8/b97bevqZPzqmz0Zn1vzX&#10;XvtdE4fucJJKRwGHsQajy5at493cRW0nsuTkZFuqT8eG9Zu4QAASumgvH9yint2tvy3dH7DfWNiy&#10;4pB+ezvhRttr+Mgr6VrwKZNSEoU+G4D9bd1Wl5DHraz8XNu379K2bXVau676hFKR1gaosegRUln5&#10;uR7815mO67OR4DV/u41GExJw1NXt4918CpeMG6F+/XopN8ergYOKVdj7DMt3FqbBKIBET1C55kJ7&#10;fIL7uzftNRY2zxvW9IkBehp8g0kpiUefDcAZ1qw1u35oLTFZtmytDhys15q11Sf0Ozze9deV66c/&#10;uTnqHfE+3249+u/PJW2PQsNr/i4FHN1NPZsDB/y8m3Xy3Ri9e59h2Qaip7LysyouKpDkEj1BZfS5&#10;1g84anwpthsLO/eeBvoatLl+tzyZSTPRBKHPBuAspwobIg0Uji8xiWTXxDklhZr+71OiLplpHfv6&#10;5Iz5SX1tDa/5280qOvoNq9zEM1m1amPSXdyRIwfozH69jk5ByemWbelmOl19IydLPRmA9lVtT1zA&#10;MXFM0Baf5j7xhr2aUc6YzGKy1cJKjx6dn0a4kQD02QAc/LtDVW3EO9VPVWISifz8HE29+weaOPGq&#10;qF/LggWL9avH5rAuarP2HzZsgIlDl7f3HzoKOIpMPJPNm51Ze9R2qokkjRo1xNa7MdrTus1rw4ZN&#10;OnjQ36V0FIBzrd+auIBj7FDrL3zsNhb2/u836bLhTEyRpNf+26MHX2ZSSrzRZwNwvo0bN7cbcHSl&#10;xCQSt//oSv3z3TdF3c+wsvJzzZr9p6QtR+lo7W8o4Gg3q+go4DjTxDOx+wSVkSMHqHuu9+h41sLC&#10;Mxy3G6PtD5O2QcbKz6pIIwF0/DO+NjEBR3HPsC0+2bXTWNiJY4IsKr8xfX6G7cqKnIA+G0By2PZN&#10;o9FoS0wiccm4EZp8+7VRr+N8vt36vy++lRRjX7u69jc0SaXdrKK9f62NNRi186SNf3vo9phsXbIS&#10;n2+3duzYdTQV3bJlJ0EGgC7xB1wJ27p/2fnWDzfsNBa2rDikn13TyD0dcOne2Rm22nXjBPTZAJLL&#10;i3Pfi1u/ivz8HD3wy0maMGFs1MeaOXO+Xpz7HuumxK39h0ladfxfthdwFJl6Fjt8e2x7gQYOLLbt&#10;cz9ZkMEWKgCxVO1LXHnKDd+x9k4DO42FLe4Z1qypDUn/qXmNL0UPzstgUkqc7z36bADJJ14BwT3T&#10;btQtt1wVdTnK4opP9ZvfvGi0RP+ScSOOtj6wc7NSw2v/IkUQcBjbwbFjh30DDjuUolRV1Wr7jl3a&#10;sH6Ttmzdqa+27IxpnRoAtOfLBDUYLSsOqWd3ay/G7TIWNs8b1tM/JtxgUkr87zv6bAAwGRb8bNrE&#10;iBuZHs/E2Ne2fRwHDipWYe8zTnietg44zK79h0l68/i/jOsOjp07v7btxRk5coClng9BBgDL/SOW&#10;oBGxt11s7SaYdhoL++yUQNKXBSys9GjaLJqJxgt9NgCYck5Jof7lX27T2PILojpOrMa+tp2sOWrU&#10;EJWWFnVqN8kl40bYeuf9zp1fq1ev000cuuhkf0nA0Uln9uuVkMc9fgQSE0sAWFWiJqiMPtfa29nt&#10;MhZ2xuRGnXdWS1Lfw08tSNfM9z28meOAPhsATIpVOcq8eW/r6Wf+GHEZTWuJSU5OtgYOLI6qEmDI&#10;4BICjpMrOtlfxrVEZfmKz217Yfr1jX/AUVn5uTZs2KSt2+romQHA8hIxQWXimKClP/m1y1jYiWOC&#10;ST0O1h9w6XdvpjMpJQ7oswHApOuvK9dPf3KzCgp6RL0O+48n555yh3xnSkyilZOTbetrsnzF56ZG&#10;xZ40s2jvX/JcE89gh2+3bS/MqFFD4v6Yw4efe0LaV1VVq40bNx/d0cHEEwBWWSAmol/B2KHWXiTZ&#10;YSzshAuCevDGQFLfu5OfzqSZqGH02QBg0jklhZr+71NiMvb190+9rNderzjhv3W1xCRadh50YTgD&#10;OGlmcbKAw1iD0WXL1tn2wsQ6iYvmeRz/XNpOSNmydadWr/6SMhYAcZWICSrFPcOW/hTYDmNhy4pD&#10;evim5B0HW+NL0dTnMm0zvteu6LMBwJT8/Bzddst4TZlyY1THOb7PRixLTKJlh0EXCcwAThgVe7KA&#10;o7upR6+vb7DlRTmnpDAu6VxXFRT0UEFBj2Nu/kOH/Kqqqj1a4rJmbTVNSAEYk4gJKpedb91www5j&#10;YfO8yT0Odul6t+6bk86kFIPoswHApNt/dKX+521XR12O4vPt1vLl6zRwULHee2eGZT7YbmvkyAG2&#10;XcsZzgBOyC5OFnCUm3p0u46ILSoqsN1z7tYtmxIXAHGzcVv8+0zc8B3rbnW3+ljYPG9Yc+9J3nCD&#10;SSlm0WcDgOnF/s/vuSVmOxsKCnpowoSxln7NZ/brZduAw3AGUC6pou1fxK2blp0nqEjSggWLNWDA&#10;WZZM9CLRXonLxi82Hx05S4kLgEht2xPfxXxZcUg9u1tzcW6HsbAP3diUtJ+qT5+fQTNRQ+izAcCk&#10;/PwcTb37B5o48aqke+2JGHgR6yzA0CSVE8RtB4edA44PFq04ZoLJyJEDNHRIifr26amBA4vj1mDG&#10;lNYSl7YzoltLXJYtW6sDB+spcQHQoXhPCrntYutO/LD6WNjpNzcm5cQUf8Cle2dn2GKqjR3RZwOA&#10;SbEa+2pXAwfZu9GowYCj/Pi/iFsPDjuPiD3htSzfeMJi/5ySQp133jnq17eXBg4q1oD+Z0VdD5ZI&#10;7ZW4VFZ+ru3bdx0tcWF0LYC6/fEvxRh9rjW3vlt9LOzEMUFd/+3mpLxHpz3PpBQjv1nSZwOAQZeM&#10;G6GfTZto+130kXBiSwGDo2I71YPjPBOPbOcRsZ3xZfX2E8o62s5F7tOnpyNKXNqGHj7fbgIOANq5&#10;L76LxgkXBC37KbGVx8KWD25JynGwNb4U3fJkJs1EY4w+GwBMys/P0QO/nGT53hjRqqz8/OhQiC1b&#10;djp2bWUwCzghu4hbEeqG9ZuS7o25Z8/BE8pbpCNJZL9+vY6WuNh19M/GLzbz0xeAVlbHd8fC1aOs&#10;uaCy8ljYsuKQfnt78oUbCys9enR+GuFGDNFnA4BpTixH8fl2a8eOXVq2bG1S9jyMZxZwfMBRbuqB&#10;9u47xLv1GydL5tqWuIwaNcQWfT2SMbQCcKLte+K3gyPPG7bkJ8ZWHgub5w1r+sRA0vVGmPNBmh5/&#10;I403aAzRZwOAafdMu1FTptxo69fA1Mq4ZwHlajNJJW47OLZv+5p3bAeOLXGZL+nYEpeBg4pV2PsM&#10;S5W4bNm6kwsHIK4TVG4cbc3dG7P/Yt1dAnPvaUi6/ghMSonxb4702QAQJ2vXVdvq+SZLiYmdsoC4&#10;7eBobGrmykaooxKXIYNLlJOTndASl9Wrv+QiAYhrU80rRlrv35K6/S7NfN+auzdmTE6uRak/4NLk&#10;p2kmGivFPcN67LaAzjurhZMBIC5WflZlyeeV7CUmFs8CyhXvHRzV1Vu4qjF0stCjdXRtbo43LiUu&#10;hw75eVMDiOsElbLikCUX6w+/nGHJazPl8uakGgdb40vR1OcyLdsHxU7yvGHdc3VTUk7cAZBYe/Yc&#10;lM+3O6HTKCkxMZcJlJT0M/44xwccw0w8SH39Ya6oYceOrj1S4nJOSaGKigqOlrjEcnRtVVUtJx1A&#10;XCeoXPct6y22Vm9OteRY2IljgvrJhMakuQ9Xb07VXTMzaCYaA1Mub9btlzbRZwNAwmz8YnNcAo5D&#10;h/yqqqqlxCRODGYCx2QYxwcc3U084tq1lDIkQmtfj/ZKXPr06anCwjO6VOKyYQMNRgHEd4LK5SOs&#10;13/jly9ab/dGWXFIP7smecKNhZUeTZuVzpsxSuWDW/TIzQH17E6wASCxNqzfpLHlF8T0mD7fbm38&#10;YrM2rN9EiUmCbN68XcOGDTBx6GMyjLjs4NhUy81jJR2VuLSOrj1VicvWbXWcSADasC0+OzgmXBC0&#10;3CfKr/23x3LlEMU9w5o1tSFpPn1/1GEW5wAAIABJREFUakG6Zfuf2AV9NgBYTbSDDCgxsaY1677U&#10;tdd+18Shi9r+4fiAI9fEI+7YvosranHHlrgc0XZ07fElLmvWVnPSAGjr1/EJOK4eZa3dG/6AS0++&#10;Za0RpHnesJ7+cXKEG/6AS4+8kq4FnzIpJZr7hT4bAKyos4MMji8xWbO2+oT1DKzDYCZwZts/tP3N&#10;oLupR9xc6+OK2tCxo2uPaB1dyw8PAJLiMq0izxvWRYOsFXBYcSzsE5OSY2IKk1KiR58NAFZfgxw6&#10;5D9mNzklJvZnOBPoLmm/dGzAMczUowUCTVxRh2gdXQsANb74LDBvHG2tcMOKY2FnTG60XAhk6p67&#10;5clMmol2EX02ANjFH555Rbk5XkpMHMRwJjBM34yKjcvezh079nBFAcBh4jVB5YqR1tpCb7WxsBPH&#10;BJNiHOzCSo8enZ9GuNEF9NkAYDezX3iHk+Aw8coE4rKDAwDgPFXbzQccZcUhS5VdWG0s7IQLgnrw&#10;xoDj77XX/tujB19mUkqk6LMBAEgSJ93BYaQHR3X1Fk43ADhQPCaoXPctay3MrDQWtqw4pIdvcv44&#10;2OnzMzTvI5qJRoo+GwAAq6mu3qKSkn4mDn00yzAecNTXH+ZKAoADxWOCyujB1ukrYaWxsHnesGbc&#10;4eyJKf6AS/fOzrDUjhk7oM8GAMCqDGYDJw04jJSoHKr3cyUBwIFMT7GYcEHQMos0K42FzfOGNfee&#10;BkcvYGt8KXpwXgaTUiJAnw0AgNUZzAaOZhnG93x+uHg5VxIAHLgANe3iodZZqFlpLOxDNzY5ehws&#10;k1IiQ58NAIBdfLh4uUZ/e7jRx6DJKAAgYqYnqOR5w5aZDGKlsbDTb2509MSUhZUeTZtFM9HOos8G&#10;AACS2tnBkWvikTas38TpBgCHMT1BZfxw6+zesMpY2Iljgo7+lP6pBemWCZKsjj4bAAA7MpgNHM0y&#10;jJeo7N13iCsJAA6zrMps48ebxjRZ4nVaZSxsWXHIseNg/QGXfvdmOpNSOoE+GwAAO4tHNtD62wTl&#10;KQCATtuy29wOjuKeYcv0mLDCWNiy4pBmTW1w5H3kD7g0+elMmomeAn02AAA4pWGSVrUGHN1NPcqm&#10;TT5ONQA4jMlxqT8aZ43dG1YYC5vnDWv6xIAjeyzU+FI09blMy4zetSr6bAAAHPP7o9lsoLsUhxIV&#10;AICzrN5stmRj9OBgwl+jVcbCzr2nwZETU5aud+u+OelMSukAfTYAAIgcJSoAgIj49porJ5hwQdAS&#10;CzorjIWdMbnRkeEGk1I6Rp8NAAC6ZJikCqMlKqtWbeQ0A4DD+PaaW/hfPDTxizorjIWdcnmzI8fB&#10;Tp+fQTPRdtBnAwCQDFat2qhhwwaYODQlKgCAyJmaoJLnDVtiUZ/osbATxwT1kwmNjrpn/AGX7p2d&#10;YYmJNFZEnw0AAGKjNeAo4lQAADrD1ASV8cMTv3sj0WNhy4pD+tk1zgo36va7NO15JqWcDH02AACI&#10;mSLJcMCxfMXnnGYAcBhTUy9uGpP46Sm/fi1xvSHyvGHNmtrgqE/xa3wpuuXJTJqJHoc+GwCAZLV8&#10;xeemSlSKJMMlKjt8u7mCAOAgpiaoFPcMJ7yh5sJKT8J2GeR5w5p7j7PCjYWVHj06P41w47jrTJ8N&#10;AEAyM50R0IMDANBppiao/GhcYndv+AMuPTo/cWNhn5jkrIkpcz5I0+NvpPGGaYM+GwAAmNcacIwx&#10;cfDD/gbOMAA4SNV2MwHH6MHBhL6u/1riSdhOgxmTG3XRoKBj7hEmpRyLPhsAAMQlIxgjGd7B8dmq&#10;Kq4gADjI+q2xDzjKB7ckdPFXt9+VsN0GE8cEHTMO1h9wafLTNBNtRZ8NAADinxHwEQsAoNPW1MZ+&#10;8XrNhYndvfDbPyWmsWj54BY9eGPAEfdFjS9FU5/LNNaA1k7oswEAQOK4JXXnNAAATsUfcMW8jCPP&#10;G9bocxMXcKzenKoFn8Y/6y8rDum3tzsj3Fi9OVV3zcygmajoswEAQIJ1d0saZuroe/Yc5BQDgENU&#10;+2K/e2P88JaELgYTMRY2zxvWjDucMTFlYaVH02alJ/17gz4bAABYIiMYZvRjqwMH/FxBAHCILw00&#10;GL1qVOK28SdiLGzrOFgnLISfWpCume97kvo9QZ8NAACslRHQgwMA0Ck7YjwitrhnOGELw0SNhX3o&#10;xibbj4P1B1x65JX0hJT2WAV9NgAAsCYCDgBAp8R6gsoPLkrc4jARY2Hv/36T7SemMCmFPhsAAFiZ&#10;sR4c9fWHObsA4CCxnqAyfmRiFvuJGAs7cUxQky5psvX1r/Gl6JYnM5O2mSh9NgAAiF1W4PVmmTj0&#10;MGNTVKqrt3DlAMAhYj1BpXxwS8IWivEeC1tWHLL9ONiFlR49Oj8tKcMN+mwAABD7rGDYsAEmDt2d&#10;EhUAwKn/IYrxBJVrLkzMaNh4j4UtKw5p1tQGW1/71/7bowdfTr5JKfTZSG51+xl7DAB2RMABADil&#10;WE5QyfOGNfrcxAQc8RwLm+cNa/rEgK17NUyfn6F5HyXfrwr02UhO/oBLSz5368UPPUndZwYA7IyA&#10;AwBwShu3pcbsWOOHtyRk4RjvsbDPTgnYdmKKP+DSvbMzVLEuNanuc/psJKel691avMadlGEeADiN&#10;W1IRpwEA0JFte2K3XfuqUfHf8h/vsbAzJjfatmdDjS9FD87LSKpPsOmzkXxqfCl6d7lHC1e6tamO&#10;chQAcIgiYwHHn//8d04vADhErD7JL+4ZTsgiMp5jYadc3mzbcbDJNimFPhvJxR9w6f0Vbr3+MSUo&#10;AJBIf/7z3001GS0ythcv0NTElQMAB4hls70fXNSckOcfr7GwE8cE9ZMJjba8zgsrPZo2K3maid7/&#10;/Sb9cHQzfTaSwNL1br21zB3XBsMAgMRkBfykBwB0aOe+2H3SOX5k/AOOeI2FLSsO6WfX2DPceGpB&#10;uma+70mK+3nCBUHde20jfTYcrrUEZf4Sd1KONwaAZEXAAQAOccNvMk/4uzxvWEOL/tHoMicrrIF9&#10;jvy5tDAkb2ZYvU4LdbjYW1kdm/KUsuJQ3BeV8RoLm+cNa9bUBtvtBvAHXPrdm+lJ0VyxrDikX1zf&#10;SJ8NB6vb79KSdZSgAEAyI+AAAAfbW+86oX/Ggk9P/rXFPcPq1yOkQX1D6p0X0jmFIZUUhLR9T2wW&#10;CrddHP/dG/EYC5vnDWvuPfYMNyY/nen4hWCeN6yHbmyybV8UnNrCSo8+XJNKCQoAgIADAHDEpjqX&#10;NtWlGhsNOvrcYNwXPfFYvD8xqdF242BrfCma+lym46dH0GfDuWp8KXrlozS9V5lKCQoA4Ci3pGEm&#10;DnzY38DZBQBIOtJ8M56LzHiNhZ1+c6MuGhS01bVYut6t++akO3pRSJ8NZ2otQXlhURqjXQHAxgxm&#10;BcPcknJNHPmzVVVcOQCAJGns0PiGAPEYCztxTNB240WdPimFPhvORAkKADiLwawgl38pAABGFfcM&#10;x3WXQ91+l57/i9mJIOWDW/TgjQFbXYfp8zMc20yUPhvOs3pzqt5e5qEEBQAQEQIOAIBxS9e74xZy&#10;PL/QbPlFWXFIv73dPuGGP+DSvbMzjPVWSTT6bDhH3X6X3lvu0R+XeihBAQB0CQEHAMCoTXUu3f50&#10;hop7hnXZ+UHd8J0mY70RVm9ONbpLIc8b1ow77DMxpW6/S9Oed+akFPpsOIM/4NKSz9168xO3Y0M4&#10;AED8EHAAAOJiU51LM9/3aOb7HpUPbtE1FwZjXlLw7HtmG4vOvafBNgvqGl+Kbnky03Hb++mz4QyU&#10;oAAATCDgAADEXcW6I+No8+an6cbRsdnVsbDSY/QT4BmT7TMOdmGlR4/OT3PUwpE+G/ZXt9+lV/+W&#10;poUr3ZSgAACMIOAAACTM3vp/7OqYOCaoq0Y1d+mTeX/ApafeNrd74/7v22dhPeeDND3+Rpqj7hP6&#10;bNhXawnKix96HFkqBQCwFgIOAIAlzPvIrXkfuVU+uEV3jW+KKOj4ryXmmhJOHBPUpEuabHEOnTYp&#10;hT4b9rV0vVuL17gdO7kHAGBN/KsDALCUI+UrmZ0OOkyOhS0rDtliHKw/4NLkp53TTJQ+G/ZECQoA&#10;INEIOAAAltTZoMPUWNjinmHNmtpg+fNU40vR1OcyHbGgpM+G/fgDLr2/wq3XP6YEBQCQeAQcAABL&#10;aw06TlauYGosbJ43rKd/bP1xsKs3p+qumRmOaCZKnw17WbrerbeWubXgU36VBABYB/8qAYBDDGgJ&#10;yBsOqd6Voo2pGY57fQs+PbKYmnJ5s26/tEnZGWFjY2GfnRKw/MSUhZUeTZuVbvvrSp8N+6jxpejd&#10;5R7NX+JmtCsAwJIIOADAIW7371T/Zn+7//0LT7Yk6bArVbXuIwHI2m/+boU7yzavc+b7RxZY3x7U&#10;YmQs7IzJ1u/98NSCdM1832Pr+5U+G/ZACQoAwE4IOAAgSbQNP8qaDkqSrm3z3xtcqdriztB6T7Z2&#10;paSpxp1u2Z0ge+tdRrbGT7m82dL9H/wBlx55Jd3WZQH02bCHhZUefbgmlRIUAICt8K8WAECSlBlu&#10;Uf9m/wm7QL7wZGu9J1ubUzO00pOtgy5nfoo74YKgfjKh0bLPzwmTUuizYW01vhS98lGa3qtMpQQF&#10;AGBLBBwAgA4dH3psdWdqRVo3rfVk26q0pSNlxSE9fJN1w40aX4pueTLTtotO+mxYV91+l5asc+uF&#10;RWmMdgUA2B4BBwAgIn2DDeobbNC1OlLWsjItR8vSutl2d0ee98g4WKvuKlhY6dGj89NsGW7QZ8O6&#10;KEEBADgR/6oBALosM9yiixr36aLGfZKkpemnaVlaN1WkdbPF88/zhjX3HuuGG6/9t0cPvmy/SSn0&#10;2bAmSlAAAE5HwAEAiJnWsOOub3Z2vJWZZ+mRtU9MarTsONjp8zM07yP7/TNNnw1rqdvv0nvLPfrj&#10;Ug8lKAAAxyPgAADEXNudHVvdmXovI19L0rpZqoRl+s2NumhQ0HLnzh9w6d7ZGUZG4JpEnw1r3UNL&#10;PnfrzU/ctruPAACIBgEHAMCovsEG/bh+m251pWphZr4+SO+ubSmehD6niWOCuv7b1iufqPGl6MF5&#10;GbaalEKfDetYvTlVby/zUIICAEhaBBwAgLjIDLfo2sO7dO3hXVqafppezuqRkKCjfHCLHrwxYLnz&#10;Y7dJKfTZsAZKUAAA+AcCDgBA3LWWryQi6OiTb70SioWVHk2bZZ9movTZSKzWEpQXP/TYarcPAACm&#10;EXAAABImEUHHvI/c+nxrlmVGwz61IF0z3/fY4nrRZyOxlq53a/Eaty2bzwIAEA/8CwkASLjWoOMv&#10;mafrpcwexpuRfrYpRZOfztT0iYGETVHxB1z63Zvptlis0mcjcer2u/Tq39K0cKWbEhQAAE6BgAMA&#10;YBmXNnyt0YF9eiPrDL2akWf0sT7bdKTnxdx7GuIecvgDLk1+OtPy5QX02UgMSlAAAOgaAo446hNq&#10;VkkwoLNaAioKBpQVPvknYV+npGlXqkdrPdmqSs2w1FhFADAtM9yim/0+fadxv+Zk99IKd5axx9pb&#10;79ItT2bqiUnxGxlb40vR1OcyLf9pPH024m/perfeWubWgk/59QwAEmlAS0BnBxt1RqhJg5r97X7d&#10;V+5M+V0pWuvJNvr7CjqPf0Hj8OYY13hAw5sOKr+lqVPf019H3kTXfvPnre5M/S29u5amdUv4aEUA&#10;iJe+wQY9dGCzlqafpmezexkLe/fWu3T70xmaMbnR+E6Fpevdum9OuqUnpdBnI75qfCl6d7lH85e4&#10;Ge0KAAlU3nRIo5oO6fymg8oMd64ks3/zseu2LzzZWpGWo/fTu/MhdYIQcBiQEw5pdNMhXd+wq9Oh&#10;xql+yb852KCb/T594cnWq1lnkBACSBoXNe7T+U0H9ay3UBVp3Yw9zrRZ6ZohGQs5rD4phT4b8eMP&#10;uPT+Crde/5gSFABI9LrtusAeXdawp9OhRkf6N/vVv9mvm/0+LU0/TX/N6M66Lc4IOGLsisYDutXv&#10;i8kbpL03zUMHNmurO9P41m0AsIrMcIvuObRFY9Ny9FtvobFPRUyFHNPnZ1i2mSh9NuKHEhQAsIZY&#10;Bxsn09pA/QtPtn7vLWQnfpzwL2yMDGgJaGr9DvUNNsTl8Vq3bn9m+Jd9ALCSsqaD+v2BgJ7xFhoL&#10;eGMZcvgDLt07O0MV61IteT7ps2FejS9Fr3yUpvcqUylBAQALKG86pNsO74zJTvvO6N/s18x9VfpT&#10;1hmak9mDC2AYAUcM3BDYq5v9voT9sv/8Pr+eyOnHbg4ASSG/pUkPHdhs9BeFWIQcdftdmva8NSel&#10;0GfDrLr9Li1Z59YLi9IY7QoAFpETDuku/05d1LgvIY9/7eFdGtF0SE97e2tjagYXxBC3pAOScmO+&#10;8B5Wqk2bfLxJ4iAz3KKHDmzWy9kFxscqAoBVtP6i8MucIiO72KIJOWp8R0bQWu0Te/psmLWw0qMP&#10;16RSggIAFly3PXawNm677dvTN9igRw7UGu8rZnVlw0pNHfort6RVksbE+shZ2Zm8SeLsZr9PRcGA&#10;Hvf25qcYgKTQN9ig5/dVGdvF1pWQY2GlR4/OT7NUuEGfDXMoQQEAaxvQEtAjB2qN9dqIVGtfsWxv&#10;H72bnpuU18RgVlDLRwxdYMVwo9VFjft0v0TIASBpmN7FNm1WumZnhnXRoOApv3bOB2l6/I00S50f&#10;+mzEHiUoAGAPVgs32vpx/TZJStqQwxQCji6warjR6qLGfZqU6qGJDYCkYnIX231z0jX3npDOLgi1&#10;+zVWm5QycUxQd1xGn41Y8QdcWvK5W29+4rZs01gAwD/khEO6/9BWS4YbrQg5Yo+AI0L3x3FSSjSu&#10;PbxLu1LSeLMASCoXNe7TMy2BmPfl2Fvv0i1PZupPDxw+ITDwB1ya/LR1momWD27RXeOb6LMRI6s3&#10;p+rtZR5KUADAZh47WBu3SSnRuNXvU407ncajMULAEckvjU2HEt5QNNI3y2pPFjOXASSVvsEGPXaw&#10;1kjIMe35TM2a2nC03KPGl6Kpz2VaokyhuGdYP7mKPhuxULffpfeWe/THpR5KUADAhv75cJ0tPpSW&#10;jpTaTq3fYaxperIxdgYz0tIcdaJywiHdVb/dVs85M9yin9rsOQNALLQ2Hx3QEojpcT/blKJ7Zx/5&#10;hGX15lTd8mTiw408b1j3f79Jf/zFYcKNKPgDLi2s9OjOZzI15pfZevwN+msAgB2NCB7WpQ1f2+73&#10;llsbdifNNTKZFbgl1crAFJXvfe+f9PzsBY65CPfWb7d0/VZ7+jf7dUXjAUpVACSdzHCLHjlQq4dz&#10;i2K67bNiXarufCbTEn0Y6LMRvaXr3Vq8xm2p/ikAgK6726Yf8F7a8LUWpecmRanK9773T6YOXdsa&#10;cKADI4KHVdZ00LbP/1a/T0vSurHlCUDSMRlyJBJ9NqJTt9+lV/+WpoUr3ezSAAAHuaLxgC36brTn&#10;dv9O3ZdTxIXsOsbEdsYNh3fZ/hf86wJ7mKoCICmZCjkSgT4bXdc6BeXFDz2WaQgLAIit6xvsvW7r&#10;3+zXiOBhrXBncTG7iIDjFAa0BNS/2W/71/Gdxv0EHACSlt1DjjxvWHdc2qwfjm4+2uAUnUMJCgAk&#10;B7vv3mh1w+FdWsEuji7jX/tTuLphryNeR35LE704ACQ1u4Yc9NmIXI0vRe8u92j+EjejXQEgSYwP&#10;7HHE6+jf7FefUDOTMLvILWm/iQOXlPRzxAk638a9N453QdNBAg4ASc1OIQd9NiLjD7j0/gq3Xv+Y&#10;EhQASDYDWgK2GQvbGZc4fPe9waxgv1vSKhNH9nrtXzdU3nTIlpNT2lPWdFA54RDNRgEktdaQ447T&#10;Si3585A+G5FZut6tt5a5teBTNqUCQLI6r/mwo17PiKZDjg44DGYFq/htoAODg4cd95rOb/arIq0b&#10;FxdAUssMt+ixg7X6ZU6RZUIO+mx0HiUoAIBjA4GDjno9fYMNlKl0EQFHBwY6oLno8c5qCahCBBwA&#10;0DfYoH89tMUS49jos3FqdftdWrLOrRcWpTHaFQBwjP4OXLeVBAPalkbAESmjAUdubrYOHLDvzeak&#10;Oq5Wg5r9EtNUAODoL0T31+/Q497eCXl8+myc2sJKjz5ck0oJCgDgpEY4cNe95NwPpnNzs40e31gP&#10;DknKz8+xbcAxoCXgyDdKv6AzXxcAdNVFjft0hSc7rk2Y6bPRsRpfil75KE3vVaZSggIA6FDPFmf+&#10;W+rUD6bz83NMHn6VsSkqducNhxz5upzUNBUAYuXH9dtU4043PlmFPhvtowQFANAVZ4SaOAlotZ/9&#10;nu1wahIoiUkqAHASpier0GfjRP6AS0s+d+vNT9yqWJfKCQEA4BtO7CsSD0YDjrJhpdq0yWfLE+Pk&#10;JLC0JaAV7izufgBoIzPcYqTpKH02TrR6c6reXuahBAUAELVsh+68d6qyYaVGj98acHwkaUysD56V&#10;nckVBADYRv9mvyY17I7Z7PmJY4J68EZ6H0lHSlDeW+7RH5d6KEGBNX/pLg6p7+khDewTUmlhSLc/&#10;ncFJAWzgTAcOhnAygxnBRxJjYgEAOMa1h3fp47RuMenH8feNqfIHXEnbb4MSFFhRcc+w+vUIaVRp&#10;i0oLQ+p1WkhnF/AJMGBXX7kzKefAUUYDjt4F9u36ujnVuak95SkA0LH7D23VT3PPjrofx6Y6l/5r&#10;iUeTLkmuBmhL17u1eI2bEhQkVNsgoyAvrIK8EKVigAP5HdpbsMHlzA8GTGcErQFHrQyUqIwcca5t&#10;T3x9Cp80AUCyym9p0q0Nu/WHrJ5RH+v5v3g0fmSz45uL1u136dW/pWnhSjclKIgrggwATrTF7cwP&#10;3A1mBLXSsQEH2qh3aBK4JzWNiwsAnXBpw9f6JK1b1Lve9ta79PzCdEf24mgtQXnxQ48+28R0LphF&#10;kAHgZJy88x4RqZXowdGujQ59o3yd4uHiAkAn3V2/PSalKvM+cuuOy1yO2cXRWoIy7yN+jUDsEWQA&#10;iMTOVGeub9Z7srm4XdD6m8l+EwcfNmyArU/OF55sxzWs4Y0CAJ0X01IVm+/iqPGl6N3lHkpQEDME&#10;GQBiwakfTDt1Z4rBjGC/9I+AYxVvjRM5sSPvWgIOAIjIpQ1fa1F6btS/QM37yK2rRqXaagHnD7j0&#10;/gq3Xv+YEhR0XZ43rKFFIQ3qe2T8KkEGgFhz4gfTK1m3RWqVRIlKhz5J66ZLG752zOtpcKUyQQUA&#10;uuB2/07dl1MU9XGefS9N/3l3g+Vf79L1br21zK0Fn/JrAjqvbZDROy+kcwpDKikIJe2YZADxsyIt&#10;x1EBx1Z3ZtTlscnKaImKJBUXF2jTJp893yjuLDW4UpUZdsanDCvTcrjjAaAL+jf7dUXjAb2bnhvV&#10;cSrWpapuvzV7cbSWoMxf4ma0KzpEkAHAapamddPNfp9jXs/f0rs78joVFxeYPDwlKp2xJOM0x+zi&#10;WJbWjQsKAF10fcMuLUnrFvUnKlbqxVG336Ul6yhBwckRZACwi20pHkeVqSxl3dYV8SlRyTutmzbJ&#10;vmnamxl5jgg49qSmqYI3CgB0WX5Lk64L7NGczB5RHccKE1UWVnr04ZpUSlBw5Hc1ggwADlCRfpoj&#10;Ao6l6adpm0MnX+adZn492vY3mwOScmP9AAMHFWtFZZVtL8K2FI+Wpp+mixr32fpmei3zDH7qAUCU&#10;LmvYo9cz8m25i6PGl6JXPkrTe5WplKAkKYIMAE72bnqurm/YpfyWJlu/jr9mdHfsNRo4qNjUoQ+0&#10;/p+2AccqSWN4a5zo5awetg449qSmRV03DgCQMsMtMRkb+15lqn52jcv4wrK1BOWFRWmMdk0y5YNb&#10;CDIAJJ3XMs/Qj+u32fb5f+HJZihE1xxtuWF8b+rFY0dq7tyFtj5b21I8+kvm6bYtVXkxqxe3PADE&#10;yKUNX+vNjLyoto/urT8yfvX6bzfH/Pn5Ay4t+dxNCUqSKB/coj75YRXmh3R+SYt6nRayZBNbAIiH&#10;d9NzVd64z7alKr/3Fjr6+lw8dqTxxzC+g6Ob1xnze1/K7KHRgX22m6jyWVoOvTcAIMZuPrxbj3t7&#10;R3WMFxalxTTgWL05VW8v81CC4lAEGQDQObOze+k3+2ts97z/lHWGY3tvxCEbOOkODiOjYr1eZ2yx&#10;OehK0RM5/fTQgc22ec4NrlT91uEpIAAkwkWN+5ST3SuqXhyb6lxaut6tiwYFu3yMuv0uvbfcoz8u&#10;9VCC4hAEGQAQnY2pGfpT1hm69vAu2zznre7MqJuY24HBbOBolmE84Cgp6eeYC7LCnWWrN8sTOf2i&#10;boQHADi5WExUeWtZ5AFHawnKm5+4VbEulQthUwQZAGDOnMweKgoGVNZ00PLPtcGVqse69U2K62Iw&#10;GzhpwLGKt0Ln3ixntDRbvunoc94+NKgBAINiMVFlwaduPXxT55qNUoJiTwQZAJAYv/UW6rGDzeob&#10;bLDsc2xwperh3CLHl6bEQfyajEpS79752rFjj2PO3uPe3noi1GTZ5jXPefswNQUADMsMt+jyxv16&#10;NSMvquN01Gy0br9Lr/4tTQtXuilBsbiy4pDO7RsiyAAAizjoStEvc4r02MFay4YcL2UXaGNqRlJc&#10;j9698+PyOHHZwZGRkea4C3RfTpHur99huZ0chBsAED+XBfZEHXC8/rHnmICjtQTlxQ89+mwTZYZW&#10;U1YcUt/TQxrYJ6TSwpB6nRbS2QUhTgwAWJBVQ44GV6qe9RYm1TAIw5lA/JqMStJZRQXatMnnuIv0&#10;uLe3/jkl1RLjYxtcqXopu4BwAwDiKL+lSeVNh6L6BeWzTSmq8aVo574ULV7j1ryPGO1qBQQZAOAM&#10;rSHHvx7aYokd+K1lKcmyc6NtJmDQSXtwSNJXks6M9aP1LjzDsRfqD1k9tTk1Q7f6fQkbIbvVnamn&#10;vb2T7k0CAFYwtnF/1J/AXPEoPZMShSADAJzvoCtF9+UUaVLD7oQOjPjCk61/75acgyAMZgJftf3D&#10;8QFHrQwEHMVFzh5V+m56rlZzhfAnAAAgAElEQVR7svTT+u1xTwX/knm6XsrswbQUAEjUArnpoPqE&#10;mmkQZvXrRJABAElvTmYPfZzWTVPrd8S1ZKXBlao3ss6IuqzVzoYOPsfUoWvb/uH4gMNImcqQIec4&#10;/oJtS/HovpwijQge1t3125Xf0mT08b7wZOv33kJ+oQYAC7ikcX9SzK+3A4IMAEBHNqZm6O7cYl3R&#10;eEDXN+wyvm5bmn6ans3ulfQfSJ91lrFND8dkGMcHHKskXR3rR/R6k2fr7Qp3liZ1P0flTYd0RWBP&#10;zHd0LE0/TW9l5lGOAgAW8h0Cjrgr7hnW4DNbCDIAAF3ybnqu3k3PNRJ0NLhStSTjNL2ZkccH0uYz&#10;gWOGpcSlk1lJSb+ku4AVad1UkdZNfULNuqjpkEY0HexS2NHgStVGT7Y+TcvRkrRulKIAgAXltzRp&#10;QEuA8NmA4p5h9esR0qjSFhXkhVWQF9J5Z7VwYgAAMdEadAxoCWhc4wENbPZ3qXylwZWqlWk5WvbN&#10;OhCJyQSODzgqJD1s4oHS0zxqbGpOugu5LcWjVzPyjtZbjQge1tnBgLLCLSr65n/b+jolTbtSPdqV&#10;kqYadzq/LAOATYxrPKCNWfzM7iqCDABAIm1MzTj673hOOKTSloCGfPMB9aCTfFD9lTtTfleKNqdm&#10;qNqdwU6NU2QBBlW0/UPcZtEV9jndkaNiI7XCnaUVbrrlA4DTDG86KGX15EScAkEGAMDqDrpSjl23&#10;UYYadRYQLyfbwWFE3mndtEkEHAAAZ6JM5VgEGQAAoDULMKii7R/itoNj4KBirais4uoCABwrGctU&#10;CDIAAMCpsoB4OVnAsVrSebF+oN4FbOsBADibk8tU8rxhDS0iyAAAAJbJAj46/i9OFnDsN/HII0ec&#10;y5UFADhafkuT+oSabd1orDXIGNQ3pN55IZ1TGFJJQUjZGWEuMAAAsHQWcLKAo0LSmFg/UK9ep3Nl&#10;AQCOd17zYW1Lz7X88yTIAAAA8WAwC6g4/i/cDnhRAABYxgVNB/WuhQIOggwAAJBI8cwC2tvB8bCJ&#10;B+vdO187duzhCgMAHGtAsz8hj0uQAQAArKZ373yTh684/i/i1oNDkrzeTK4wAMDRMsMtRsfFEmQA&#10;AAC7MJwBnJBdnCzgWGXq0UeNGqyqqm1cZQCAo53XfDgmAUf54BaCDAAAYFujRg02efgTsov2enAc&#10;kBTzAmJGxQIAkkFRMBDV95cPbtF/3t3AiQQAALZmMAM4cLK/TGnni43s4mBULAAgGQwIRteHY01t&#10;CicRAADYnsEM4KSZRXu/QdWaeAZMUgEAJIP8liblhENd/v699S7V7XdxIgEAgK0ZzABqT/aXBBwA&#10;ABhQ2hJdmcrOfeziAAAA9maVgMNYo1HDY2IAALCEs6Psw7GyOpWTCAAAbMvw2j/xJSqS1LuAgAMA&#10;4Hw9Qs1Rff+hBkpUAACAfRle+9ee7C/jvoNj4KBirjQAwPHODEY3BWX9VkpUAACAfRle+0e0g0OS&#10;vjLxLIYOPocrDQBwvH5Rlqhs2U3AAQAA7OvisSNNHbrdrKKj355qTTyTs84q5EoDABwvM9wS1fdv&#10;qqNEBQAA2Fc3b7apQ9e29x86CjgqTDyTYcMGcKUBAElhRPBwVN/PqFgAAGBXBtf+Fe39h44Cjv2m&#10;nk1ubjZXGwCAU2BULAAAsCPDa/52s4qOfnMy1mi0Z8/TuOIAAMcb0uznJAAAgKRjeM3fblaRkIBj&#10;1KjBXHEAAE5hZXUqJwEAANiO4TV/lwKO/ZIOmHg2TFIBACSD7HCIkwAAAJKOwTX/AXWxREUytItj&#10;yBACDgCA850ZbOAkAACApGNwzd9hRpGQgKOkpB9XHACAU9iwjSajAADAfgyu+aMKOGpNPavevfO5&#10;6gAAdODgYcbEAgAAezG81q/t6D8mZAeHJPUuIOAAADjb6aFmTgIAAEgqhtf61itRkaSyYQO48gAA&#10;R8tvaeIkAACApGJ4rR9VwGFsksr3vvdPXHkAAAAAABzE4Fq/wwkq0qkDDsnQLo5evU7nygMAAAAA&#10;4CAG1/qnzCY6E3BUmHrR6Wkerj4AAAAAAA6QnuYxGXBUnOoL3J04SK2pZ3dmUU9VVW3jLgCAWPzE&#10;Tz9N6z3ZnAgH2bI7RXM+SONEAAAAWzizqKfJw9ee6gs6E3AYazQ6atRgAg4AiJF303M5CQ6zqc6l&#10;x98g4AAAAPYwatRgk4ePSYmKsYDj4rEjuQMAAAAAAHAAw2v8mAQckrTaxLMr6NWDOwAAAAAAAAc4&#10;p+RMU4fuVCbR2YDDyC6OkpJ+3AEAAAAAADhAIieoSAkOOCSpuLiAuwAAAAAAABszvLa3R8BRNqyU&#10;OwEAAAAAABszvLaPacBRYepZXnnld7gTAAAAAACwMcNr+4rOfFFKBAc00mjUYBMSAAAAAAAQB4lu&#10;MCpFFnAYKVPp1et0pad5uBsAAAAAALCh9DRPwhuMShYIOCTpzKKe3BEAAAAAANiQ4TW9vQKOUaMG&#10;c0cAAAAAAGBDhtf0RgKOClPP9uKxI7kjAAAAAACwIcNr+orOfmFKhAc20mi0bNhA7ggAAAAAAGzI&#10;4Jo+ogwi0oDDSJmK15ul3Nxs7goAAAAAAGwkNzdbXm+WqcNHlEFYIuCQpBHD+3NnAAAAAABgI4bX&#10;8kYDjgpjJ2XEudwZAAAAAADYiOG1fEUkX2yZHRxjy2k0CgAAAACAnRheyxvdwSFJH5l41iUl/bgz&#10;AAAAAACwEYNr+Yizh64EHMZ2cZSW9uHuAAAAAADABgyv4SPOHroScFSYevZjRp/PHQIAAAAAgA0Y&#10;XsNXRPoNltrB8b3v/RN3CAAAAAAANmB4DR9x9uDuwoPUSvpK0pmxfvb04QCQrCbffp0m334dJwIA&#10;AAC2YXAN/5WOZA8RSenig1WYeAVeb5Z6987nLgEAAAAAwMJ6986X15tl6vAVXfmmrgYcxspUvnXh&#10;YO4UAAAAAAAszPDavUuZg7uLD1Zh6lVceeV39PobH3G3AAAAAIDDjBvaosFntkiSRpYe+d9DDS5t&#10;3Hrks/d1X6Xqs00p2lPv4mRZ3JVXfsfk4Su68k1dDThWSTogKTfWr6Js2EDuFAAAAABwiJJeIf34&#10;smaNHRqUNzN80q8pH3Lsn6u2p2j5l26t35Ki1z92cxItyODa/YDivIND3zzgmFi/ktY+HDt27OGO&#10;AQAAAACbyveGNeWKZt1c3hTx95YWhlRaeOT7fvkDlxavcevVJR6tqEnhxFqA4f4bXW6JEc3dUWHq&#10;1dCHAwAAAADsK98b1pxpDV0KN47nzQzrqlHNmvfzw1r8q8OadlUTJzjBDK/ZK7r6je4oH/RhE6+G&#10;PhzO/kFXVhyirg5JZ/Xqat3x40c4EQAAICl+558zrUGlhaGYH7sgL6RuWZzjRLNi/w1JcoXD4Wge&#10;OGzi1dTXH9aw8/8Hd43Nf6iVFYc0+MwWdcuSBvRpUf/C0NGau8dfS9ecv3o4UQAAAIDDLHjwsJFw&#10;4+ji+pEsVe+kVCWRVq38/02WqHT5k/Bou7V8JPpwJLVTBRntGdW/hYADAAAAcJh/vaHJaLhRtT2F&#10;cCPBDPffiKqUI9qAo0IGAg7pSE0PZSrW0dUgoz3lQ4Iq6RXihxMAAADgECPODsWk50ZHPlzNRJVE&#10;s2r/DSk2AQd9OBwk1kFGh9d4ZFAz3k7jpAMAAAAO8LNrGo0/xjvLCTgSzar9N6TYBBxGGJypC8U3&#10;yGjPxecRcAAAAABOMOLskIaXtBh9jMrqVHaAW4DhtXpFNN8ci/iLPhwWZoUgoz2lhSHKVAAAAAAH&#10;uGF0s/HHWLSK3RuJZuX+G1JsAo4KGerDMeY7ZXpl/iLuok4o6RVS0RlhSwYZHaFMBQAAALC/sUOD&#10;kS0i17q1cWuK1n2Vqr49QsrNCmtkaUuHu0AWLDMTcIw4O6Tu2ceumxatSeWitrNGN6gi2gPEKuAw&#10;0ofjuu+PI+A4TtsgozA/rN755reCmXT1hQQcAAAAgJ1d961gpz9YrW9w6c5nMrWipu0u7tQTjndh&#10;/xaNHfqP41asdWtPvSvq51rSK6QrRwY1oG9I/QtDKsgLdfhcV1SnauPWFL2z3M3O82/W6AZVRHsA&#10;Vzgck0/4jW0TKCm9JilvHKcFGR2Z+B9Zx/2AAwAAAGAX065q0p3jOzc95YGXMvT6x537nD3fG9aE&#10;UUGN6t+iDz5zd/r7Tra2unJkUFdfGOww0DiVqu0p+tPHHi1YFpuwxY6qq940efioT2qs9vgY6cMh&#10;SSOGl2pFZZVjb5BkCjLac/mIoFbUsIsDAAAAsKORpZ1bv/j2pkQUUuypd2nOXz2a81dPl57XpO82&#10;a9ywYMzWV6WFId1/faPuvqJJ8xZ7km4n+ojhpSYPH5MRqrEKOCpkKOD47ndHOSLgIMho38VDg/r3&#10;Vwk4AAAAADvqX9i5XRFvfWK+SWi+N6xbxjZHvVujI97MsO4c36SLzwvq0VcykmY3+ne/O8rk4Sti&#10;cZBY3WFvylAfjrHlI/X4b+ba9iaIZLtWsirIC2nc0BYa+QAAAAA2ZIXBBq1lKBPHNsft+ZQWhjTv&#10;54f1+GvpXd5lYidjy0eaPHxMal9iFXCsknRAUm7Mb9SSfsrNzdaBA35b3gRbv3ZOmle1PUU79qZo&#10;49YUdcuSrh4Vux8eg88k4AAAAAAQ4XqxV0g/vqxZV41qTthzuP/6RuVmhR1dspKbm62Skn6mDn/g&#10;m0wharHcI1Qh6WoTr3bE8P7664crbXkjvP6xW7/8gcvy41qPV1mdqo3bUnXosLTuq9Sj4cO4oS2a&#10;dElTzMprfHtT9NKHnqRIPAEAAIBkFssJilYINtq6c3yTDhx2OXZdM2J4f5OHr4jVgWwRcEyceIVt&#10;Aw5JWrzGbZk33vHqG1z6YnuKllel6sBhl9bWpp60hizWwUZ9gyspG/MAAAAAyaogL6RpVzVFtQYY&#10;N7RF13+7WeVDgpZ7ffdf36itu1McuTN94sQrTB6+IlYHimXA8aak35l4tWXDBtr6Znh1iccSAYdv&#10;b4q+2H6kxGTr1ylavTnllLOcS3qF9PPvN8X0B8jbyzz69WtpSTtaCQAAAHAS396UTjf0bO1PGGnI&#10;Mem7zbr2W80qLQxZ+lw8cEOjFq3Jctw1Nrwmj9ns2VgGHLWSvpJ0ZqxfrdebpdLSPqqq2mbLm2FF&#10;TUpEb/pYqNqeoi+2pWr7HpfWfZWqzzalRBQomNjyVVmdqodfTj9lqAIAAADAPr7YHtla587xTbr6&#10;wmCHper53rDKh7Towv4tGjs0aJuS/1jsUrGa0tI+8nqNhTZffZMlxESs5/RUSLrNxKu+9pqxtp6m&#10;8uEat24uNz9NpWKtW3fOzOjy95sINqq2p+ipBek0EQUAAAAcaNkXqRHv+C7IC+n+6xt1//WNqqxO&#10;1Y49Kdq+x6WRpS3qlhm2/E6Njkwc2+yogOPaa8YaXcLG8mCxDjjelKGAw+7jYt9fEZ+AY0QXe2S0&#10;zouO5VglGogCAAAAzrdgmVt3X9HU5XXE8JKWmPX6i9TxwxWkIxMeu2VJFw8NdmkXvjczrOu+FdTr&#10;H7sdcX3tMB62lSscjulWn+6S9pl65cNH3mzbcbGStPhXhzv9BmnbL2PdV6n63vnBTu+qeOCljE6/&#10;mUwEG60NROcu9tBnAzjO+eefo9xcb0Tfc+BAvVau/DJpz0MsX//YsWWOvK8WL/7MXr8odeI6OPG+&#10;T8R5PN6Wr3aqZpOPnydcByDmpl3VdLS/htVVVqdq0Sq3Fixzn3K9MuLskG4YHfkO97eXeXTf/023&#10;/XXNzc1W5fKXTT7EaZL2x+pgsY6U9kv6SNIYE6/czuNiJemtT9wnfdMfH2acrF/Gfr+r02+qC/u3&#10;dCrgmHZVU0yDjdY38nMLPfTZANrxv395u4adNyCi7/H7GzTp9occtdiL5DysWr1R1//gFzF53Oef&#10;e9iR91VJ6TW2WpR39jpccOEt2rv3ED84Yng/8/Mkdj9PorkOs194Q4/9+iVuYjjK3MWemK8tYqm+&#10;waXFa9wRr1VW1KRoRU26PvkiVb/8QWOnX1//Pi2OuK6Gx8N+FMtww0TAIR3ZYmIk4LD7uNh3lrt1&#10;9YXBU4YZ7b2xOtuodOzQoKT208JJ323WrRc3x7TpaWV1qn73ZvpJR8wCiE52dqbmzH7UcYsSJKfv&#10;X3txp7/2x//rWhaB/DwBYBN76l167I/p+tWtAUs9r1jtLn/9Y7cO+F36w10Nnfp6O/cQOX4NbtCb&#10;sT6gidVohalXP/rbw219c1TvTNHYB7J058wMzXg7TYvWpEb0Jnvrk87lUa01X8eb9N1mLf7VYd1/&#10;fWPMwg3f3hT987OZuvm3mYQbQBwWJWcXF3AyYFtnFxfo8stGd/rrr7xiDCfN0M+Tp3//C+XldeNk&#10;AIip1z926z/fs0ZzzfoGl/7zvTR976EszXg7LSal84vWpKqyuvODE/K9YdtfU8Nr8JhnByZWpKt0&#10;ZNSLESOGlybtD4x3lnd+w80lZf8IOMYNbdHL9zbENNho/YEx9oEspqMAcVyUzHzmf7MogW398IeX&#10;RPT1PXvm65qrR3PiDOjZM1+vvPx/+HkCIOZmvJ2mlysSF3KYCDbaWl7V+bVPWbG9d3EYXnt/9U12&#10;EFOmPnKvMHUWbvjh95L2h0X1zhRVbe/cJSsfEtR13wrq5Xsb9Ie7GmLalbjtDwwA8XX22X1ZlMC2&#10;urIj45qrx3Li+HkCwGb+/dU0Pf5auuob4jdwwHSw0ap10koyMLz2NpIZmAo43jR1Fi655FtJ/cPi&#10;w9Wd38Xxq1sDMQ023l7m0ZWPmP2BAaBzi5L/77kHOBGwlWuuHq2ePfMj/r5vf/t8SrMM/zx55N/+&#10;FycCQMzN+atHdz6TGVFJR1f49qbo8dfSjQcbrQaf2fn1ld13uhteexvJDGy3g8PrzVLfvj2S9gdF&#10;JGUqsVJZnap/fjZT9/3fdKajABYx7LwBevqpezkRsI1ompRFWtqCyFx+2Wh+ngAwYkVNim7+baYe&#10;fy1dvr2xXUdUrHXrgZcyNPaBLM35qyduH8AO6BtKimvXt28Peb1ZJh/CSGZgarW6X9Jbps7E/7jp&#10;sqT9IVG9M8V4CtrKtzdFD7yUoZt/m0mfDYBFCdBlZxcXRDweuS2ajcbn58n/+dVdnAgARsz5q0dj&#10;H8jSAy9l6O1lni6XrlSsPdLE9KL7snXnzAy9/nHkH/6W9Op6QFHSK6TyIcFOfW281mw2XXO/pRiP&#10;h21lcjtAhaSrTRz4qivH6PHfzE3aHxCLVrljWnpyvNZRSvTYAOyxKPnnu2v1h2de52TAsm6//Zqo&#10;vr+12eibby3hZBr0wx98Txs3btZLcxdyMgAY8frH7m9CiXSNG9qiwWe2aEDfkLplhtU7L3x0IIJv&#10;b4p27HXpUINLG7emaN1XqTH5wLWkV0jvPHxYVdtT9OFqt95Z7o5oh/rPv9/U6a/duM3eAcdVVxr9&#10;cKHC1IFNBhxvSvqdiQP36nW6cnOzdeCAPyl/MCxY5tb91zcaOfbLFWma+a6HHhuAjUz76S06eNDP&#10;ogSWdcX470R9jGuuHkvAEQcP/eudksTPEwDGLVqTGvdd4leOPLL7orQwpNLCJt05vkkVa91a9kWq&#10;Fixzd7gGmnZVU6d3b0jSxxvsG3Dk5marV6/TTT6EsZ6dJgOOWkmrJZ1n4uDjL/+WXpm/KOl+EEz6&#10;brNuvbg55setWOvWf7yRRo8NwMaLkoMH/SwA46ymZqsO1fs5ER249ZbLlJ2dGfVxWpuN1mzycVLj&#10;8PNk67Y6LV78GScDgKNcfN6JAUX5kKDKhwR1//WNqljrPrpjpFXfHiFd+61mlRZ2vrSlvsFl6xL/&#10;8ZcbbS66+puswAjTHSsrZCjguO3WCUkVcLQGG63btmKlanuKnlqQTo8NwAEe+bcp2rJ1p1au/JKT&#10;ESe//s0LLAJP4eb/cUXMjvXDH16ix379Eic1DmY8+S+adPtD/DwB4BglvUKnDCmOhB3RP9a8xR5b&#10;n6vbbp1gOiMwxvTH9f+PvXsPj6K6/wf+3muyYRFJ8EcoItSES2kJKKEUJZoYUAwE5aJAI0iqlkgU&#10;UxQBKcjFCEjBoKKxVRMuKaKAQADhK5AAtoBc5FJvMYlQxECVALpkk02y+/tjsxogl53dmdnZmffr&#10;eXweazdzds7Onp3zmc/5nFzJLtDom9CqVQvVfxFH9KtBQWYFpo6sEjW44dlOaegLYQxuEKlEixYW&#10;5Lw9F7fe2pmdQYpw662dERXVQbTjsdgoxxMiIl+NubNGtrYCsfOlWFq1aoHo6JuCMkYASB/gOArg&#10;lFQHlzh1JqAGxNQi72k7MsdVihrYsNl1yN5qxsj5FuTsNIGI1DkpCQ9vyc6ggEsdL+4TIE+xUZJv&#10;PHl16TSOJ0SkCnfFyBPgyN4a3Mv+JZ5jn6qLEUhGjp4vlOrAEqfOBIQnsPHa43bRd0rJP2DCPbPC&#10;kJVvZhFRIpVPSlbnvchJCQVUeHhL3DtI/GDE/fclsHNl1LZtBMcTIgp6sVFO0Zf6N6SsXI+VXJ7S&#10;lA1Sv385AhySnYSalqlIGdg4XGzAQ38Lw5TcEAY2iDQiKqoDJyUUUH8cc7ckx/UUGyX5xxMiomB1&#10;b6w82RuZa4J7viXD8pRCqc9BrgDHJakOroZlKovGV0kS2Cgr1+OJNyxIWWzBoRLujkKkxUnJkr/9&#10;hR1BATFmdJJkx37wwYHs4ACMJ6++8jQ7goiC0n19qyVvY+Ha4N+4QeK59SWoJIMDUp6IGpap/GgX&#10;N8pns+uwcG0IEmawgCiR1vXvfysnJSS7hIRb0LZthGTHZ7HRwLh3UBzHEyIKOiP61cBqcUnaxsK1&#10;Iaqobxjsy1MAFQQ41LBM5cND4lTZ9RQQvWdWGAuIEhEnJRS4G6SxyZIen8VGAzueTJ82jh1BpAHR&#10;kU4UZFYgNbE6qM/j2Dd6ZG81o+iM+FNfz4NlNcy9ZFieoroAB5epNOJQid7vL1z+ARNGv2RhAVEi&#10;anRSMm7sIHYESS7q5nbo3/9WydthsdHAeeRPwzmeEGnAhEHVaBfuxNSRVUEd6Cg+q0dWvhlDXwjD&#10;kDlhyN5qRlm5/9Pgw8UGjH5JPTtTqmF5CiBfgAPgbipN2nXM6PMX64k3LJiSGxLU2xERkfRmzUzj&#10;pIQkJ1d9DBYb5XhCRNKJjnQiuV7dCjUEOoBfgh0JM8Lw0N/CkFcoPNhReML4c51DNc2/JJ5TF8p1&#10;HkYZ+2wDgPsk+QLWLVO5dOly0F5Qmw8akZbk8Pr1ZeV6vLbZjHX7jCAiEjIp+fHHy9iwcS87gyQh&#10;Z32MBx8ciPkLVrDTAzie/OezEhw58jU7g0hlJgxqOIjhCXSMu6saK3aZgjp74VCJHodKzJi3xozY&#10;KCd6dKpFqzAX+nS5cuOHn+w6fHlaj9M/6FF4wqDKbHm1LE8B5A9w5Eh18KR7+2H1uzuC9qIqPute&#10;ptKlfdP7M9vsOqwqMCEr36y6L1ZslBPXt3Dhdx3dg8qlCh1Of6/Hyf/pmJ1CJKI5syfiv6fPclJC&#10;ohs3dpCkxUWvNmTwnQxwBFjO23OR+sgsjidEKnJ19kZD6gc6prwTGvQ7NrqDHdqdb8hQ8kGVAY6L&#10;ADZCoiyOh8cNDeoAB+BeptKlfeNZHHmFZry+xaSaqGGE1YWhfWvQt2stYqNrm6xuXFaux6GvDViz&#10;18Qtb4n81KKFhZMSksTQofGytucpNsqMJI4nRCSexrI3GtLS4sI351j/L9hJvDxlY10sQBZyzxQl&#10;3U0lvLU1qC+slQUNp3gVnjBiyJwwzFujjgKi0ZFOzBzlwPa5FZg6sgrxPZrfuqlduDuSvOqZCuQ9&#10;bUdslJMjEZGfk5JXl05DeHhLdgaJIurmdujVs1uzr7t82Y733t8uWrssNqqM8WR+5iSOJ0Qq4E32&#10;Rn2rCkzc4CDIhbe2qmZ5CqCiAAcAPPbYsKC+uM7bdCg88UtSjaeAaNrroapYohEd6cSi8VXY/HwF&#10;UuIdPu9H3Tu6FqueqUBGsgNE5Lu2bSOwOu9FTkpIFI88cr9Xr9uydQ/WrhMv45LFRpUhKqoDxxMi&#10;FRCSvWGz6xp9QEvBQ4Y5tKoDHJ5lKpJIHnJn0F9gB74yoKxcj4VrQ5Cy2IIdxw1Bf071AxtCIsLN&#10;SUtyIHtiJSKsLhCp1YfbpE2956SExBAe3hKDk+7w6rVvv70BR458jZKS06K1721wRes+/viILOMJ&#10;EQXvPTuzN7RH4jm0rMtTAPkDHICEEZzIyDbo0OGGoL7ANh0wYuR8deynLFVgo774HjXIybAzyEGq&#10;9eSkxaJOBBublMyZ/Wd2NvlsyODb0aKFpdnXlZScRklpGQAgf3OhaO17G1zRusnPvCzLePLqK0+z&#10;s4mCELM3tKdDhxsQGdkmKOf+jQlUgOOSVAef9MTooL7Iztt0QR8JlSOwUV+X9k5kjqviCEWqNSbl&#10;OcknJfcOiuOkhHyW8sfBXr0u759bfv73Dz/8t2jtt2hhwbixg/hBNKO8/CeOJ0TU6P07sze0R+K5&#10;8yUAuXKfUyACHBchYSRn4MB+vFIDODDKGdioL75HDWtykOonJefOnZd8UvJi5uPscBLk1ls7Iyqq&#10;g1ev3bzlXz//e0lpmahLJuTewSWYx5OJ6S/i8mW75OPJ9Gnj2OFEQYLZG9ok8dx5QyDOKVCVKyU7&#10;Was1DLG9u/BqlVEgAxv1pSU5uLsKqXpS8uRTCySflDz4wD18Ek6CpI73bmu5D7ftRXn5T1f8t10F&#10;n4j2Pnr17MZio14qKS1D6iOzJB9PHvnTcI4nREFyL8/sDe2J7d0FVmtYUM75mxLIAIdky1TS00fx&#10;ipVpMFRCYKO+v9zPpSqkXkeOfC3LpGTWzDROSsgr4eEtce+gOK9eu3PntcGM+hkdokyoWWxU8Hgi&#10;NY4nRMonJHsDALM3VELiOfMlaCzAASlPOK5/b4SY+cWTihIDGx69o2sxol8NPyRS9aTk+dmvyzIp&#10;SUi4hR1OTfrjmLu9epvEgu0AACAASURBVN25c+exYeO1OwKVl/8k6k5BLDYqfDyZOy9b8naenvww&#10;br21MzucSKH39ULu5/MPMHtDDULMJsT17x2Uc/3mBDLAkSvlwRPuupVXrgQDoFIDG/UNv62aHxap&#10;2oaNe2WZlGQteZaTEmrSmNFJXr1u955Djf5/DWV2+IrFRoVbsXKb5ONJixYW5Lw9l+MJkQIJzd54&#10;cxsfIquBDHPl3ECdWyADHIUATkl18IxJKbxyRSJnYONwsQEL14ZgyJwwdHvciifesKDwhFHQMXpH&#10;17IWB2liUvL2O+s5KaHA3Rwl3IK2bSO8eu3bbzf+IGfDxr2iLrtisVHfxpP33t8uy3jCOilEyrrH&#10;F5q9UXxWz45TAYnnyqfq5voBYQxw324A8JQkX9jomxDe2oryCzZewX4MehMGVcuSrXG42ICcj8zY&#10;cdxwxX/fcdyAHccNSE2sxtSR3tfXuDe2BodKzPwQSdXmL1iBX/3qBq9rIPg6KXl16TQk35dxTYFI&#10;AqY9+yekT7wc0PewaVMhVqzcJnu7D49N9up1JSWnUVJa1uRrtmzdgwcfuEeU9+UpNtpcm3Sl52a8&#10;gZYtwyQfT15f9hzGpDzH8YRIAQKdveHZAXEli5bKKry1FdHRN0k9xw+YQAc4ciFRgAMAHntsGBa+&#10;tJJXcRAGNq6Ws9OEVmEupCV5txXsXTE1mLeGAQ5SvycnLcarr0DSSUnbthFYnfciJyUN8HZ7VEnH&#10;0cOfy3/eN7dD//7epbfm/XNLs69Zu26HaAEOwF1s9LkZb/AC9WE8yX2nhdefra/fGY4nRMq43w9k&#10;9kZ0pPPn+/qHEqqxqsDEQIdMHntsmBxz/IAJdI7RUQDHpDp48pA7eQULHGjkXIryxBsWpCy2NBvc&#10;8FhZYILN7t2g1y7ciehILlMhbXh+9t9RUnJa8on86rwXER7ekh1OePDBgV697vJlu1c7pRw58jXO&#10;nTsv2vtjsVHfTX7mZVnGk7+/OYOdTRRAgc7eqN++1eJ+iLl9bgUykh2IsLr4AUlI4jnysbo5fsAo&#10;YRFVrlQHjoxsg9jeXXgVN0PpgQ2P8zYdNh7wfnDt+WsGOEgbyst/wpiU52SZlMyZ/Wd2OGHIYO9u&#10;jvbsPeT1U/rV724V7f2x2Kjyx5NePbvh1VeeZocTBejeP9DZGw21Xz/QsWh8FR9WSiC2dxdERrYJ&#10;yrm9t5QQ4JB0jY7E+/sG/eAWDIGN+vZ94f3fdmjDQZG0NykRs1hjQ+4dFMdJicaNGzvI6+Ki6z/Y&#10;5fVxP/zw36K+TxYb9W88mZj+IscTIpUac2eNoNcnxNSImlnRXPaI1eJCct9qbH6+AqmJ3B0xyObG&#10;GwJ9jkoIcJwEsFGqg8f1740QM7czqi8YAxtE5N2kJPWRWbJMSqZPG8cO1yhvAwfnzp1HQcGnXh+3&#10;pLQMR499Kdr79BQbJd+UlJbJNp48kT6CHU4kkwirC/cJvP8XcwmJ0OyRvZ9x/iCWELMJcf17S9nE&#10;xrq5fUApZZ8fSSM9w4ezFodnQAv2wMbvOtbygyRqwpEjX8syKXnkT8O5BECDom5uh149u3n12s1b&#10;dgs+/qZNheJep4/czw/Nz/EkY/JLkreT8dRYjidEMhmbUA2rxbcAhRiBDiG1P7gtbdDNiTco4TyV&#10;csXkArgk1cHTJ47W/AWdkewejKQObBSeMEqWsRFhdeGhBKapEXkzKVm8ZLnk7cyamcZJicYICRi8&#10;995Hgo/vTUFSIVhs1H8FBZ9i7rxsjidEKiDWvbSvgY4Iq0vQXETswqZaJ/Gc+BIUUH8DUE6AA5Aw&#10;4hMZ2Qbdu3fU7ECW97QdaUkOn6O13sg/YMKQOWFIez1UkqUoEVYXcjLsgs7hUgW3mSLtWrFym2yT&#10;kltv7cwO14Dw8JZeBwyOHvsSJaVlgtsoL/8JH27bK9p7ZrHR4BpPnp78MMcTIgn5k73REKGBjrEJ&#10;ysjeiI3SXp2+7t07Sl1cdINSzlVJAY4sKQ+e+vBQzV3IsVFObJ9bgd7R0i3r8AQ2puSGSDYIjehX&#10;g+1zK9ClvbDB6MRJrtkjTkrefme95O3kvD2XkxINGDL4drRoYfHqtf4sNdm58xNR3zeLjYo3nogZ&#10;fGpIixYWjidEEpEyE9qbQIfQ9qXK3oiwupCdbkdBprYKmMowF85SyrkqKcBxFMApqQ4+bFiipoqN&#10;xkY5kZ1ulyxrQ47AxoCYWuQ9bUfmuErB52Gz63CohGv2iOYvWMFJCYki5Y+DvXrd5ct2v5aabNi4&#10;V9QaMiw2Kp4nJy2WbTwJD2/JDicS0XmbDtNyQ3G4WLoHgE0FOoRkj0iZveF5H+3CnZg6skoTgY4Q&#10;swnDhiVK2cSpurm8IhgV1v9ZAF6W6uDDh9+J1e/uUP0AFmF1YdaYSkmCG/kHTHhzm7QFfwbE1CJ1&#10;oMOvzJONB7hmj6j+pOTVV9y7FUg5KZmfOQljUp5DeflPmunbrKUr8dnnpQF9D/89dVbyNhISbkFU&#10;VAevXrtn7yG/r4E9ew+Jer0+8sj9eG7GGxwMRBpP1r5/g9fFZn0dT1bnvai58YRIajuOG7DjuEWU&#10;e21vAh0PJVRjVYEJmw8aFZO9cfX78AQ6xt1VjRW7TMjZqb45hAzFRbOUdL5KC3DkShngSJ84WhMB&#10;jsxxVYKXc6glsOGxercRRPSL52f/HV06d/J6kuqLqKgOmpuUfPZ5qaCtUIP25mjYXV6/dv0Hu/xu&#10;Lyd3k6gBjsFJdzDAIaI/T8jE6rwXOZ4QMdDhVaAjLckhaM4hdfZGQ9Qc6JBhw41cJZ2v0nL4L8K9&#10;f64ktFBsdEBMLeJ71Iga2JBrKcprj9tFGWC5pRTRtcrLf8KYlOdQUnJa0nY8kxJSj/Dwll4HG86d&#10;Oy9KwOfIka9x7tx50c6BxUaDdzxZ8re/sMOJJLLjuAEpiy144g2LpEtXhJAze6MhnkBH9sRKVXzG&#10;MhQX3Vg3h1cMJc4Cc6U8uNqLjaYOdIhyHDkCG7FRTlEDGwBQVq7HgrVm/mIRNTIpmZj+oqj1DRqb&#10;lLz6ytPscJX445i7vX7t5i27RWtXzGMB3tcQIe/Hk+kzXpF8POnf/1aOJ0QSU0qgI1DZGw058JU6&#10;NiuQYe6bq7RzVmKAYwMkLjbaqlULVQ5OsVFOvwMFcgQ2PK5v4RI1Jc5m12HKO6E4b+P2sESNKSkt&#10;Q+ojsySflNw7KI6TEpUYMzrJ69e+995HorUr5rEAd+CNhXDFdeTI1xxPiFQk0IGOQGdveJSV61Wx&#10;RKVVqxZyFBfdoLTzVmoef66UB38oRZ1pqvfG+r40Rc7ARv1BVMzBc9kWM3dOIRIwKZF8TBoUh+nT&#10;xrHDg9j998WhbdsIr1778cdHUFJaJlrbJaVloi+BSB0/lB+qBONJxuSXZBlPuMyISB6BCHQUndHj&#10;gkQPKYVmb6zYpY76GzLMeXOVeN5KrcSYC+B5qQ4+ZvS9WPb6OtUNRn06Cw9wHC424OUNIQELDOR8&#10;ZEbvaP+e/Njs7m2vdhw3gIi8n5TMnZeNWTPTJG3nkT8Nx5kz/8OKldvY6UHo/vsSvH7td2XfIyHh&#10;FlHbP3zkc1ELWd4RF4vw8JYsWimygoJPZRlPPMfneEIkD7mKkQJAl/ZObJ9bgVUFJqwsMImWka3V&#10;7A3PnFeGObviKDXAcRLugiX3SXHwyMg2SLzrVuzcdURVg5DQnVOyt5qRlR/YehWeLA5fB8yiM3rM&#10;XR3KzA0iH3gmCZyUUEOibm6H/v1v9fr1Dz5wDx584B5Fn1OLFhYMGXw7r8UgH09+/PEyNmzcy04n&#10;kvF+PRDby4oR6NBq9kbiXbfKUVz0pBLPXcmzwlwpD/542oOqGnhio4IvuOGR85Hw92Gz65C91Yyh&#10;L4QxuEHk56Tkvfe3S97OrJlprH8QZB58cKAqz4vFRqUdTz7cJn3gYc7siUE/nvTu3Z0XDAUdz9KV&#10;IXPCkH9AukCAJ9CxfW4FMpIdiLC6fDqOlrM3ZJjr5ir13JU8M5S02GivXt0Q3tqqmgHn+hYuQV9e&#10;pQQ3PIOlt+v7PIGNe2aFKeociILZczPekGVSkvP2XAY5gsjoUfeq8rxYbFRaT05aLPl40qKFheMJ&#10;UQAVn9VjSm6I4gMdWs3eCG9tRa9e3aRsQpHFRT2U/ug7V8qDT5+WqslB6dDXyqtV0VwWx9WBDe6U&#10;QiT+pOTjj6VdtueZlETd3I4drnDjxg5CixYW1Z4fi41KP56IXSC2sfEkPLwlO5woQJQc6NBy9oYM&#10;c9xcJZ+/pgMcAwf2Q4hZHReyEGfOixMcGBBTi5mjHKIcq7EsDgY2iOQz+ZmXZZmUvL7sObS0tmCH&#10;K9jQofGqPj9PsVGSzpiU52QZT1bnvcjxhCjAlBjo0Gr2RojZhIED+wX1HN1fSg9wnIS7gIk0XxJr&#10;GIYPv1MVF7OQHUT6dPGvMNCAmFrkPW3Ha4/bkRLvwIAYcQoN1c/iYGCDSH7l5T/JMimJiuog6s4Y&#10;JPLnc3M79OrZTdXn6Ck2StKPJ+fOned4QqQRgQh0zBzlQHTklbUItZy9MXz4nbBaw6RsQrHFRT2C&#10;oTpjlpQHT584WjWDSlm5dx9n7+han4r11A9s1K+enDpQvCyOwhPGgAQ2xArSEKlhUjIx/UVcvmxn&#10;Z2hURsYfNXGeLDYqz3jy5FMLOJ4QaYycgY6UeAc2P1+BReOrfg50aDV7Q6a5bZbS+yAYAhyFkLDY&#10;qGfLWDX46oz3H+dYAVHNxgIbHr2ja0ULEKS9HiprYCM2yolNf63AgvGV10R/ibSqpLQMqY/M4qRE&#10;g8LDW+KOuFhNnCuLjcrjyJGvOZ4QaZRcgQ4ASO5b/XOgQ6vZGzJsDXuqbm6uaMGyv6akkSK1bBl7&#10;4Cvvl6mkJTma3Vq2ucBGfWJlccgpI9mBVc9UoEt7J6wWF+akVPGXiKjepCRj8kvsCI0ZMvh2VRcX&#10;vea3i8VGZRtPnp/9OjuCSKPkDnRoNXtDhjltVjD0Q7AEOHIBXJLq4L16dUP37h2D/qLedMAo6PXZ&#10;6XaM6Fdz7Q1fYrXXgQ0PMbM4pObJ2khLclxzDhnJDhCRW0HBp5g7L5sdoSFaW7bBYqPy2bBxL8cT&#10;Io2TM9DhDTVlb3Tv3lHqrWEvQeHFRT2MQfKZXYR7r92HpWog9eGhmDL11aC+sM/bdMg/YEJyX+/S&#10;sqwWFzLHVeKJIXp8V677eZLvcx8OdGDHceU++YuwujBxcDVS4hsPYjyUUI3NB40oPqsHEQErVm4D&#10;AMyamcbOULmEhFsEFWt87/3t+Omny7K+x65dOqF/f/GWlXqKjXquc5J+PLnuuhbIeGosO4NIxPvb&#10;YCvG7wl0vLnNhAmDqr2eu4g+JqkoeyP1YckzEjfUzckVzxhEn1sWJAxwDBuWiPkLclB+wRbUF/f2&#10;I0bBg0S7cCfahfvftieLQ8iOLnIZEFOLGaOq0C686WU5nqUqKYu1k6JN5M2kpE+f3+LeQXHsDBUb&#10;Puwur1977tx5PDfjDdnfY9TN7bB9m7jtpvxxMAMcMnpt2Tp07dqJ4wmRSHIy7Dj4tRGvbzEx0CGA&#10;mrI3wltbMWxYohxz8aAQTI+pjwLYLWUDjz02LOgv8B3HDThcHLgAgxJrcURYXV4FNzy4VIXoWk9O&#10;WowPt+1lR6hUeHhLQRPO1e9uDcj7LCktE30bYxYb5XhCFKwykh3o0t6JlHgHcjLszdbXU6pALF1R&#10;U/aGDHPY3XVz8aAQbHn4uVIefMzoexFiDv6L/fm8kIC1rcRaHOdtOmSuEdYnDyVU+7SVLpHaJyVH&#10;j33JjlChP465W9DrP/zw3wF7r3n/3CL6MVlsNDDjidjBKiItGRBTe0U9uS7tnVj1TEVQP6STK9Ch&#10;puyNELMJY0bfG9RzcLEFY4BDsi1jrdYwPPpo8N/kFJ/VI3urOSBt2+w6tGqhvMDAjuMGFJ7wfkWW&#10;uz4Jd1UhutqfJ2RyUqJCY0Ynef3ajz8+gpLSsoC9181b/iX6MVlsNEDXXcpzHE+IfODJTm5IWpID&#10;m/5agehIZ9Cen9SBDjVlbzz66FBYrWFSNnEKDHBITtL1PzJEwOTppHwzis7I9/Ha7DpkbzXjnllh&#10;WLdPmaVdZqwIgc3u/drE+B41De4yQ6Rl5eU/cVKiMvffF4e2bSO8fv2ugk8Cfg1+/PERUY/pKTZK&#10;gRlPLl+2szOIBJg20tHk0usu7Z1491l70C+5liLQoabsDZnmrlnB1ifBGODIhYRbxkZGtsGgQX1V&#10;ccGnZlkkD3LUD2xk5ZsVXdzovE2H+e8LW6oy/YEqLlUhamBSMn3GK5yUqMT99yV4/drLl+2SZFAI&#10;JUWQRWtb5CppPEl9ZBbHEyIvjehX41UxTqvFhbQkB7InVgb9vayYgQ41ZW8MGtQXkZFtpGwiaLaG&#10;rS8YAxyeLWMl89fnHlPFRX/epsPc1aEoKxf/Yw6mwEZ96/YZuVSFSARHjnzNSYkKRN3cTtC2q3v2&#10;HkJ5+U8Bf98rVm4T/dpjsVGOJ0RKF2F1YfoDwu5L43vUYPvcClVkJfsb6FBb9oYMc9ag2Rq2Pn2Q&#10;fp6zpTx4ZGQbdO/eURUX/qESPUbOt4i2s0qwBjbq41IVIvEmJRmTX2JHBLEHHxwo6PXrP9ilmPe+&#10;Z+8h0Y/JYqOBHU8WL1nOjiBqQua4KlgtwrMx3A/sKrFovDoyk30NdKgpe6N7945SZ29IPueWSrAG&#10;OE4C2ChlA3NnP66aL8B5mw4piy3I3moWNLGvTw2Bjfr9waUqROIoKPgUc+dlsyOC1OhR3q/dPXfu&#10;PAoKPlXMe5ci2MJio4G1YuU2jidEjchIdiC+h38P3JL7VmPtdLvidjz0lZBAh9qyN2SYq26sm3MH&#10;HX0Qf66SFjzp1aubarI4fu6wfHeAInur2etlK4UnjFi4NkQVgY36uFSFiJMSrRs3dhBatLB4/frd&#10;ew4p6v0XFHyKc+fOi3rMFi0sgrfMJfHHk7ffWc+OIKonOtKJhxKqRTlWu3AnXns8+AuQ1udNoENt&#10;2Ru9enUL6rm2lIxB/NkWAjgGoKdUDcyd/ThGPjhNVQPkeZsOWflmZOWbER3pRNxva9Eq7NrMhP+c&#10;MmDHcQPUbMaKEGyfW+t1qp9nqYpSd4khCvSkpE+f3+LeQXGaOu/hw+7CH/r2CPj7mL9gheC/GTo0&#10;XtDr3357g+L6f/eeQ3jwgXtEPeaY0Ul4bdk6fqkDfD3/6lc3aG48IWrMkkcrfVqa0pS0JAfu6lmD&#10;uatDcahEr4p+8gQ63txmwoRB1T8XY2X2hmDH6ubaQSnYZ2pZAHKkOnivXt0Q3tqK8gs2VQ6WxWf1&#10;KD6rh5YdKjYISveb/kAVCk8YVJPJQiSmJyctxquvQFOTEqWcq9AAR9TN7dCrp/dPf0pKTqOktExx&#10;/f/22xtED3C0bRuBhIRbFLUch+MJkXZlJDvQpb1TkmN3ae/EqmcqkL3V/fBTTXOc+oGO/V+p56Ft&#10;eGsrszeaEeyz21wAp6RsYPq0VI6sKjQgphZrp9sFr2XkUhWi5iclJSWn2RFKv2HO+KOg1+f9c4si&#10;z6OktEyS6234sLt4kSjA87P/zvGENO+untIXuk9LciDvaTuiI52q6jtPoENN2dcyzE1PIQi3hq1P&#10;DY/vJY0wDRuWiPDWVo6uKhFhdWHmKAdee9yOduG+DeLcVYWoaWNSnuOkRMHCw1vijrhYQX+zecu/&#10;FHs++ZsLRT/mvYPiWGxUAcrLf+J4QpqXmmVB0Rnpp2y9o2vx7rN23uMq+fe7tRXDhiUG9dxaDmoI&#10;cOQCuCRlA8ziUAdP1kZKvP9FlbirClHzkxKxC0CSOIYMvl1QcdEPt+1FeflPij2fDz/8tyTHZbFR&#10;ZY0nly/b2RmkSedtOtmCHJ7tZLMnVvI+V4FkmJNeQpBnbwDqCHBcBLM4qAliZG00/APApSpETU1K&#10;nnxqASclCjThzw8Iev3OnZ8o+nxKSsvw8cdHRD/umNFJvFgUNJ6kPjKL4wlplpxBDsCdrbx9boVq&#10;tpNVAxmzNy4Ge1+ppcKk5Kk0zOIITmJmbTQ0+DONj6hxR458zUmJwiQk3IK2bSO8fv3ly3Zs2LhX&#10;8ee1q0D8IIyn2ChxPCFSArmDHFaLC689bsfMUQ5mcyiATHPRLDX0lVoCHBcBLJeyAWZxBBcpsjYa&#10;8sQQDvpEzU1Knp/9OjtCIYQWz9yydU9QnNfmLf+SZOLLYqPKG08WL1nOjiDNkjvIAQAp8Q7kZNgR&#10;G+XkBxAgMmVvLIcKsjcA9QQ4AGC21A0wiyM4SJm1cbV24U5MHFzNTidqwoaNezF3XjY7ItA3SOEt&#10;BW+5uXbdjqA4t/Lyn7Bn7yHRj8tio8qzYuU2jiekab4EOcrK/ZvyebaTzUh28AMIAJnmoLPV0l9q&#10;CnCcBLM4NC3C6sKi8VWSZ21cLSXewTWKRF5MSrKWrmRHBNCEPw8T9PqSktM4cuTroDk/qWqFsNio&#10;MseT997fzo4gzRIa5GhpcSF7qxk2u86vdtW6naySyZi9cVItfaZX2TUwW+oGmMWhTCP6uYshJfcN&#10;TDbFjFHcVYWoOa8tW4cPt+1lRwTIkMF3Cnq9FNuvSmnDxr2S7NzDYqPK9NyMNziekKZ5ghzeZGdY&#10;LS48lFCNabmhOFxs8Ktdz3ayzOaQB7M3hDOq7Bo4CWA3gDulamDYsETMX5CD8gs2fuMUIMLq3s0k&#10;vod4xT6Lzugxd3Uo/nJ/FXpHe5eZ4VmqMm+NmR8KNX19FZ3S9Pk/OWkxXsysQJcuHQPSZ0ePfanJ&#10;fr/11s4oO/s9ys5+7/XfSLX9qpRWv7sV8fF9RD9u1M3tUFJaprjz1er1rJTxxJ/PQeu/BSSO8zYd&#10;prwTiux0O6yWph+0WS0uLBhfibRlFvTvXoOHEqqb/ZumjpWW5EC3Dk7MWBGC8zYdPwwJyJS9sRsq&#10;yt4AAJ3LpbqnzvEACqRs4IMPdmLK1Ff5rQuwEf1qMP2BKp8H54ZkbzUjK98dpIiOdOLdZ+2Cjv/E&#10;GxbsOG7gh0NEREREsoiNcnoV5AAAm12HtGUWAMCsMZXo0t6/5SY2uw7z3w/Bun1GfhAiW7TwSTkC&#10;HAkACtXUb2oMcKDuQ7pTygZ+3/chZnEEiJRZG4dKrkzzy0h2IC3J+xS8snI9Rs63MJJNRERERLLx&#10;JchxqEQv+F63MXmFZry+xcR7YJGEt7bikwOrpG5mN9zJAapimD17thqviZMAxkvZQJs2rfDRjk/4&#10;7ZPZiH41ePMJ/6PN9WVvNeOpt0Lx3YVrB+T9RQb061aLX4V7FwhsaXEh1KzDns+YxUFERERE8vju&#10;gg5Hio24+5YamE1Nv9ZsAn7XsRb/d8SIgv8Ysf9LI/p1q0VLP7KiYzrVIim2Fmd+0KP0nJ4fiJ/m&#10;zpmA3/zmZqmbSYXKlqcA6s3gAJjFoSpyZm1cTehSlcITRqS9HsoPjYiIiIgavbeVIttBSCZH0Rk9&#10;UrPcmccRVhcmDq5GSrz/2Rz1l3yTcMze8I9aMzgAZnGohtxZG1crt+kQZgZiOzddcNRm12HO6lAs&#10;+oADOhERERE1LMLqwtrpdoy4rRqhJuDoN+Jl/grJ5Ii4zoW437ozOc7b3BnIZeV69O1S2+zfNiW2&#10;cy3uvqUGX58xeHWvTVdi9oZ/1JzBATCLI+gH/0BlbTQk72l7o7uqFJ4wsoo0ERERETVr0fgqJPet&#10;/vl/l5XrsXG/ESsLxKth4Wsmh5j34Da7DqsKTMzmEIDZG/5TcwYHwCyOoBXorI2GHP/GgKF9r4yG&#10;18/asDsY3CAiIiKipu9xHx985TKQlhYXYjvXYlRcDdpeD3x3XodyPwMdvmZy2B062B06bD5oxOVK&#10;HXr92ulzNofZ5M7m6NetFse/Mfh9TlrA7A3/qT2DA5Ahi2Po/U/h88+5n7kYoiOdmJNS1WimhC8O&#10;FxvwfF4Iis/6X/CofqVpZm0QERERkbcirC5sn1vhVVZF/gETth8xYsdx/5av+JPJIea9ObeTbV73&#10;7h2xacNSqZtRdfYGoI0ARzyAAikbOHr0S4x8cBq/lSIEDx5KqPa6mKc3A6kUaXHZEyvx0adGDtBE&#10;RERE5LWmljs35nCxAev/bfLrvtPfIIfnPl2M7WT5gLBxa99bgF69ukndTALcCQCqpYUAB8AsDkVT&#10;etYGEREREZE//A0QlJXrsWKXCZsOGH0KDogR5IiNcmLWGP+XkJeV65G5JsTv7BQ1YfaGeLQS4IgH&#10;szgUO9gHQ9YGEREREZEvoiOdePdZuyj3u557XV8Kko7oV4PMcZVevbaxIIeY28nmFZoxbw3v2QFm&#10;b4hJ7UVGPU7WfaCdpGogMrINPj36Of7733P8hno50L86ofKaop3+OFxswBPZodh6hEtHiIiIiEgZ&#10;cjPsaBcuzsM8T+HOR+6uRscbXPjmrN7r4p1ffKvH5Uod+ndvPmv66sKjHnaHezvZL08bcEuUEy39&#10;CNrEdOJ2sgAQFxeDtAkPSN3MbgCamPhrJYMDkCGL4+zZH9D/jkc5ijeDWRtEREREpJX7XjFqVzTl&#10;cLEBOR+ZvV7ykZpYjakjq7x6bWOZHIB428kC7t0OtXov//GetxAZ2UbqZjSRvQFoJ4MDkCGLw2oN&#10;Q9HX36C4+AxH8wYwa4OIiIiItCI2yokXH66UvJ1fhbuQ1KcGI26rgV4HHP2m6UDH0W8MfmdyAPh5&#10;O9mycj36dqn16/5eq9vJDhrUFw8+cI/UzWgmewPQVgYHIFMWR0JiGqqra0C/YNYGEREREWlFhNWF&#10;tdPtaBfulL3tsnI9Nu43NlunQ6xMDkDc7WSXbTEjZ6dJ9deIyWREwc5sZm+ITEsZHIBMWRzV1VU4&#10;ePALjuxg1gYRERERac8zw6px228C88CzpcWF2M61GBVXg87tGq/TITSTI6qdC5sPNnz/XW7TYf0+&#10;E4x6oNuNTp/v+80moH/3WvyuoxP7vjBckzWiJo+nDcPAAf2kbkZT2RuA9jI4ABmyOGy2CvzhtodR&#10;WVmt6YFdiqwN075L5wAAIABJREFUrUR0iYiIiCg4BTJ7ozH5B0zYfsTYYJ0OIZkc+QdMmJIb0uRr&#10;xNpO1mbXYf77IVi3T30PNUNDTdj/7+WwWsOkbkpT2RuA9jI4AHcWxy0AJNuHx2w2oV1kBD7a8Ykm&#10;B3XPPtv39BYva6PwhBGpWRb8+yt17JcdYXVhzbN2hJqaXydJRERERMHD7tBh8ydGhJp1iOlUq4j3&#10;1PVGJ5L61KBft1q0Crvy/lNIJkfXG53oeIMLHx1tPOjw3QUdVu9xZ3PEdvb9/M0mILFnDcrK9fji&#10;W72qrpH5meno2bOr1M1sBLBAa98/LWZwAO4lKt9I3cjv+z6E8gs2TXWs2JWi1Ri59QSArBYXbHYd&#10;0pZZcKhEDyIiIiJSlxH9ajD9gSq/M5qLzujxk13nd40Lj7JyPVbsMmHTAePPdTXEzuQAgAExtZgx&#10;qsrnbJaycj1Gzrc0WUsk2IS3tuKTA6vkaOrXcD/c1xQtZnAAwMW6D7yXlI306dMd772/QxMdWj9r&#10;QyyerI3DperJcEhNrMbclF9+5MwmoF+3Wmz+xKjqNYZEREREWvTFt3qs+5cJUe1c6NTW9yUbEde5&#10;UFaux8pdZlz4SY+uN/q3/KOlxYX+3d11OsLMwA8/6rDrhFHUTA4AKD2n9yub5fFlFpScU9eDwJUr&#10;5spRWHQ5gFwtfue0msEByJTFMfT+p/D556dU3ZHM2vDOzFEOpMQ33E9FZ/QY+kIYiIiIiEidUhOr&#10;kT7Y4Vc2h2cnwc0HjZgwqBoJMTWi1bvLP2DCmr0m9OhUK3omByA8myV7q1l1OyZ2794RmzYslaMp&#10;TWZvANoOcABAFoCnpGyguPi/GJQ0SZWdJ1YBofoKTxgxY0WIqtLQIqwuvDKhstmUQiE/EEREREQU&#10;fMTaTtVzzwwAYxOqRS3sf7jYgO/O65Hc17sNE4Tcw0ZYXcgcV4X4Hk1nfav14d+2ra8gOvomqZtZ&#10;CiBDq98xrS5R8dgP4HEAoVI1EB7eCkVff4Pi4jOq67wH+1eLtiTFZtdhzupQLPrArKqlGrFRTrz8&#10;WCV6dGo+CNT1RicuV+pYdJSIiIhIpepvp+pPAc5ObZ0YFVeDb3/QI2enCX/fbsblSh2iIl1o6Weg&#10;41fhLkFLYLxdrgLUFWA9aGxyO1mbXYfHXrU0uLVtMBs0qC8eShkidTOXANwPoFKr3zGtBzgq4Q5u&#10;xEvZyB1xvZGTswm1tU5Vdd7+IgP6davFr8L9G0TVWGsDcKfhLRxfiXYC+qd/91p8edqA0nMsOkpE&#10;RESkVvuLDNj/pRG/61iLiOt8u5f27DLS2gp8dkqPf39lwPJdJpSV63F9C5ff9+hCCAlyeM5/1zEj&#10;ut7ovOZ9vvORGVuPqGupeojZhDWrF8As1haTjVsIYJuWv1taD3AAwFFInMVhNpvgcFTh4MEvVNd5&#10;x78xYGhf37aDVWvWBuCuSzJ1ZJVP/XLH72qx65hRdVFrIiIiIvqFZzvV1lb4tZ1sTKdaJMXW4rNT&#10;Bnx3QYcvvtVj/T4TvjxtQK1T53dBUm8JDXI0lM1yuNiAZ3NDVfdZp00YhjvviJW6mUsARkPD2RsA&#10;a3B4jAeQI3Ujat021pcio2qstQG41xVOG+nwes1iY1h0lIiIiEg7/N1O1aOhwpzRkU7RC5I2xZe6&#10;crFRTvzl/ipMejNUdfMDGbeFTYVGd06pjwGOX5wE0FHKBj76aB8eT1+oys7Le9ruVbGksnI9MteE&#10;YMdx9dWZiI50Ysmj/hddtdl1mJYbqso+IiIiIqKGeVuAszlFZ/SYuzoUh0r01xxf7IKkjWHx/F+8&#10;sWwqBg7sJ3Uzp+DeJVTzGOD4xf0APpC6keEjJuP4iVJVTu7ffdbe5GCZV2jG61tMqovKAu6oc3a6&#10;3e8fi6Izekx+KxTFZ1mDg4iIiEiLhG6n2hDPdrKNbbOamliNcXdV+50x0hQGOYCYHjdj/bolcjQ1&#10;DMAGfnsY4LhaIYA7pWzg7Nkf0P+OR1XZeY0tVVFz1obnB8LbvcKbvPhUumyHiIiIiISJsLrwyoRK&#10;v7eTPVxsaHLZx4h+NRh+W7Xf7TSmoSUzWvLxnrcQGdlG6mZ2Q+JNM4IJi4xe6STc9TgkY7WG4fvv&#10;f8B//qO+LI6GdlXJKzRjyjsh+Oy0OjMSFo2vwp/udvh9nOytZvw1L0R1xVaJiIiISDi745cCnI1t&#10;p+qNX4W7MCquBud/1OOLb6+9H5e6IGls51pcrtTh6DfaW3o9ZvQADE2WJe6QWjePJTCDoyG5AB6W&#10;sgGbrQJ/uO1hVFZWq67zPEtVfrLrVJ21EWF1ISfDLkq9jfnvh2DdPiO/eURERER0bZAgyolZY/yv&#10;8+ZNtnB0pBNj7qzBfX3FrdOxcG0IcnaaNPOZhYaasP/fy2G1Sr5pwHJI/IA+2DCD41pH4Y6CSbpt&#10;bLvICHy04xPVdV65TYfSMgNeyTerNmsjNsqJtyZVolNb/35kysr1eOrvFuxkMVEiIiIiaoRnO9n6&#10;26n6olNbJ5Jia3HmBz1Kz+kbvZff85kB6/5lQnWNDu0jXGgpQqCjf3dtZXLMz0xHz55dpW7Gsy3s&#10;RX5LfsEMjobNBvC81I0Mvf8pfP75KfZ2EElNrEb6YIffEe3m1kMSEREREV1NrO1k8wrNmLfGu9oY&#10;YhYk1UImR/fuHbFpw1I5mppTN2+lehjgaNj1cK9jaiVlI8XF/8WgpEns7SDRWBFVoVhRmoiIiIh8&#10;FWF1YeLgaqTE+3df2th2so0ZEFOL1IEOvwuSqj3IsW3rK4iOvknqZi7BvS0sszeuwiUqDasEcBbu&#10;rWMlEx7eSrUFR9X2I/Lyo1UY2d//mikL14bgpQ/M7FQiIiIi8ond4V5GUlauR98utT4XII24zoXh&#10;t1XDqHdvFtCc0nPugqT7vzTCZIDPBUktZmD9PnUGOMaMHoCRIwbK0dTjAPbz23AtZnA07SiAnlI2&#10;oOaCo2ogVlEnm12HtGUWryPkRERERETNibC6kDmuCvE9avw6zuFiA57PC0HxWe/vVX0pSGqz6zD6&#10;JYugdoKFjIVFjwHoxau/YczgaNqXkLgqrZoLjga7ATG1yPpzJdqF+xcELDqjx8j5YSg5x+AGERER&#10;UTDdC97c1vXzP+FWd8FPJbE7dNh80CjKdrJD+9agusb7QqC+FCSdszoU//pSnYVGZSosCgBjwG1h&#10;G8UMjublQuJtYwFg+IjJOH6CS1WUQsx6GwvWmllMlIiIiEjhoiOdGNKnBnf1rGkye7fwhBEHvjJg&#10;0wGjou7xoiOdmJNS5XeNDG+2k21MUwVJC08YkfZ6qCqvnZgeN2P9uiVyNMVtYZvBAEfzOsG9VEXS&#10;gqNnz/6A/nc8yt4OsAirC9NGOpDc1/8lQ9lbzcjKZ70NIiIiIiWLjnRiwqBqwfd/NrsOqwpMWFlg&#10;UlSgQ4wHdTa7DvPfD8G6fUaf/v7qgqQ2uw73zApT7UO/j/e8hcjINlI3cwnupSkn+a1tHJeoNO8i&#10;gFAA8VI2YrWGoba2GgcPfsEeD5AIqws5GXbc9hv/ot42uw6T37Lgn3tN7FQiIiIiBctIdmDJY5U+&#10;Fcw0m4DYzrUYFVeD8z/q8cW3yliOvL/IgP1fGvG7jrWIuM63h9lmE5DYswatrcBnp/SwO4QFJq4u&#10;SPruHhMOl6pzaUr6xBEYOKCfHE0tBLCB39qmMYPDeycBdJSyAZutAncl/hnlF2zsbZnFRjmRnW73&#10;ukBSY4Rut0VERERE8ouwuvDKhEq/l3PUl1doxrw1ZkWdoxjbyZaV6zHlHd7fNiS8tRW7dv5djsKi&#10;p+BeWUDNYIDDe/cD+EDqRo4e/RIjH5zG3pZRamI1po6s8vs4/qxXJCIiIiJ5xEY5sehPlQ3WifDX&#10;4WIDJr0Zqqj7wQExtZgxqsrv8+Xy62utfW8BevXqJkdTw8DsDa8wDOe9DQB2S91Ir17dEBcXw96W&#10;ycxRDlGCG3mFZqS9HsrgBhEREZGCebJ2pQhuAEDv6FrkZNgRYVXOQ+Qdxw0YOd+CwhNGv46TluTA&#10;pr9WIDrSyQsJQFxcjFzBjd1gcMNrzOAQphOAb6RuxGarwB9uexiVldXscYmIlZZos+uwbIsZOTtZ&#10;b4OIiIhI6fd/ORn2JndIEUvRGT1SsyyKe/g1ol8Npj9Q5deybE9xVS1nc4SGmrD/38vlWJoCAL8G&#10;C4t6jUVGhbkIQAeJC46azSa0i4zARzs+YY9LIDbKibcmVfr941ZWrsdTf7dg62EjO5WIiIhI4d56&#10;shI9OsmTfRBxnQtxv63FwSIDyhUU5PjiWz12HTOi641O/Crc9wKksZ1r0a9bLXafMAouQKoG8zPT&#10;0bNnVzmamgNmbwjCDA7hrod729iOUjc0fMRkHD9Ryh4XkRhRa0B5UfnYKCeub+E+p5P/06H4LFef&#10;EREREXmIsXWqL2x2HdKWWRRZoFMJ28kGo5geN2P9uiVyNHUK7m1hL/Ib7D0GOHwjS8HRs2d/QEJi&#10;Gqqra9jjCvphyz9gwpTckICeS2yUE/fG1qBP55pGM1EOFxtwsMiAzQeNDHgQERGRZkVHOrH5+YqA&#10;ta/kIEdslBOzxvif2Zx/wIQFa82qr0dnMhlRsDMbkZFt5GiOhUV9wACH7woB3Cl1Iy9nrcSy19ex&#10;t/0QYXVh2kgHkvv6X9Nk4dqQgNbbGBBTi9SBDsG1QwpPGPG39WYGOoiIiEhz8p62C753KivX49DX&#10;Bvxo1zX5QMlbSg5yAOI8CNTCdrLpE0fgLxlj5WhqNyQui6BWDHD4rhNkKDgKAAmJj+H06e/Z4z6I&#10;jnRiyaOVovwoTcsNxY7jhoCcR4TVhcxxVYjv4V82T16hGa9vMXG3FyIiItLMvaDQ7I2GtkP19SHT&#10;1feTSg5y+LudrM2uwz2zwlR7n9mhww0o2PkPuZpjYVEfscio72QpOAoA/W/vhVV5H7LHfRiks9Mr&#10;0S7c/3obj71qwaGSwAQ3YqOcWDNVnIrfMZ1qEffbWnx9xoDvLjDIQUREROo2faQDXW/0/h7qob+F&#10;Yf3+a+tJlJ7TY/0+E1pb3fdTvjCbgOG3VeNypQ5HvzEorq9Kz+mx+RMj/l8rCOozjzmrQ3G41KDa&#10;a+m9dxcgPLyVHE2xsKgfGODwTyGAVLgLj0omPLwVamurcfDgF+xxL6UmVuPFhyth9nM1Sf4BE6a8&#10;E4oz5fqAnceSR/0/j/oirnPh7ltqUFpmQOk5LlkhIiIi9Zo/rsrr+6iFa0Oa3R1vz2cGXK7UoX93&#10;3zM5+nevVWyQw+7Q4aOjRpSV69G3S63XfZdXaEb2NpNqr6P0iSMwOOkOOZo6BXe9R/IRl6j4Lx5A&#10;gRwNcamKdxaNrxKl3kZD6YlySk2sxtSRVZK2EeiaIkRERERSiY1yYtUz3i1POVxsQMpii6z3aUq/&#10;D/N2iXRZuR4j51u4NEWkKR/cD9HJR3x8679CAMvlaOgfb85kbzczCG/6a4XfwQ2bXYcZK0JVH9wA&#10;gKkjqxAb5eTFQ0RERKrTQ8BSkh1HhW1zmrPThIVr/dtVb+rIKqQmViu2/87bdEh7PRTZW82w2RsP&#10;XmSuCVF1fTcZ52DLweCG3xjgEEcGgEtSNxIdfRPSJ45gbzcgNsqJ7XMr/K5TUXRGj7RlloDu5S1X&#10;cMMjO92O6EgGOYiIiEhdWoV5n6l++nvh0yKxghwZyQ5F92NWvhmjX7Kg6My1fZS91RywIvxySJ84&#10;AtHRN8nR1KW6OSX5iQEOcVyU64L8S8ZYdOhwA3v8qoBAdrodVot/y60OFxuQmhXYytZyBzcAwGpx&#10;YcmjlbyQiIiISLM63ODbw56cnSY89LewJjMcmpOW5MCi8VWK7p/is3oMfSEM2Vt/yXAuOqMPaMaz&#10;5NdEhxvk2hIWdXPJi/wm+o8BDvHkwr1fseS4VOUXM0c5MHVkld/BjbxCM1IWB3btYCCCGx5d2jsV&#10;//SAiIiISCoDetX4/LeHStwZwP4EOZL7Vis+yAG4szke+lsYDhcbMHd1qKqvCRnnXLvr5pIkAgY4&#10;xDVejka4VMVdbyN7YiVS4v2flC9cG4J5awIbfRYjuGGz63C42IDDxQaU+bDry0MJ1YiwsugwERER&#10;aU/v6FoMiPF9ZxQtBTkOleiRsjiwWc9Sk3FpimxzSK3gLirimw3geTka0uquKrFRTswaU+l3vQ2b&#10;XYe0ZYEfnP0NbtjsOqwqMF2TIpiaWI30wQ5B2S2B3jmGiIiISCwj+tUgc5z3y3Btdh3umRXmV0Zv&#10;bJTT76XT+QdMmJIbwg8wQGTeNWVO3fyRRMIAhzSOAugpdSPFxf/FoKRJmvuhmv6A/0tSis7okZoV&#10;+O2s/A1uFJ3RY+7q0EaDNNGRTix51PtgkM2uQ+zkFvwGExERUdCLjnRi8/MVgv5GjHtEMR7GKeVe&#10;VYu2bX1FruyNYwB6scfFxSUq0hgvy6CtsaUqGckOZI6r9Du4kX/AhKEvhKkiuNFcUdTis3pMfivU&#10;63RJq8WFEf1q+A0mIiKioFd8Vt/gzh9N6dLeiZwMO2KjfA9OHCpx36MJbbuh98Hlw/Li0pTgxwCH&#10;NI4CWCpHQ3/JGItOndqqvkMXja9CWpL/9Tayt5oVkfInVnDDmyBN8Vk9VhWYvD5295u4ZSwRERGp&#10;wwf7TIL/pkt79zITf4Ic5206BjmCTKdObeXcNWVp3ZyRRMYAh3RmAzglR0OrVmTCZDKqujM/P+3f&#10;pWqz6/DEGxZF1JeQM7jhsVJAgKPbjbX89hIREZEqbDpg9Knwp9XiYpBDQ0wmI1atyJSruVNg3Q3J&#10;MMAhnYuQKe0oMrINnpv2sKo7M2en6Yp9t4UGBNKWWbDjuCHg5xGI4IbnB9ZbXdszg4OIiIjU4bxN&#10;JyiTtT6lBTn8eR/UtOemPYzIyDZyNTe+bq5IEmCAQ1qFkGmpytixyYiLi1F1Z2blm1F4QlimSuEJ&#10;Y7N1KuQSqOAGAEFRf39rnBAREREp7R7S1wCDWEGOoS+EIf+AyedjiLFshhoWFxeDsWOT5Wpuad0c&#10;kSTCAIf0ZkOmpSqvLp2G0FCTqjtzxooQr3+gsreakfZ6qCKqTwcyuAEAQ/uycCgRERFp19zVoT4t&#10;VQHcQY5Vz1QgNbHar/cwJTfEryCHGMEWulJoqAmvLp0mV3NcmiIDBjikJ9tSFas1DC8vnqzqzjxv&#10;0zX7A2Wz67BwbYgi6m0AgQ9uAMC4u6oFtUdERESkJodK9Jj/vn+F5qeOrGKQQ2VeXjwZVmuYXM2N&#10;B5emSM4we/Zs9oL0TgJoDeAPUjcUFdUB33//A/7zn1LVduZ3F3QoLTMgqc+1WQll5Xo89XcLth5W&#10;RtFVJQQ3Fo2vQu/O3hcOPfk/PdbvM/FbS0RERKryxbd6XK7UoX933wuq9+9ei8uVOhz9xvfabh8d&#10;NaLjDS50vdG3IIXZBNx9Sw1KywwoPccHU74aM3oAHn10hFzNLQWQzV6XHgMc8tkPYAyA66Vu6Pd9&#10;foctW/fgxx8rVNuZpef0MOqB2HoT98PFBqRmWVCikIFeCcGNjGQHUhKEPWnYtN+E/UUGfmOJiIhI&#10;dY5+Y1BMkOPqe1khzCYgqU+N3+9Dqzp0uAHLXnsOZrMsD/VOARgNoJI9Lz0GOORTCfdex+Olbshs&#10;NqH/7b2wKu9DVXfo/iLDz9Hv/AMmpL0RCrtDp4j3poTgRmpiNTLucwj+u6yNIfjugo7fWCIiIlIl&#10;sYIcRj38eii0v0gZwRYteu/dBXLumjIMwJfsdXkwwCGvk5BpqUp4eCu0vr4Fdu/5VNUdeqTYgNKz&#10;BizdbFbMe1JKcMOX91B0Ro/FG838phIREZHs909Thjuw+4RRlgdWR78xYP+XRtx9Sw18fYgf27kW&#10;HW9w4aOjRr/eh79Bjl6/duJIsZEPqLz0/MxHkJDwe7ma49IUmTHAIT/Zlqr07NkVhYWf4Nz/Lqi2&#10;M+0OHb74VjlrD4M5uAEAb/2fmU8AiIiISFYZyQ5k3OfAr8Jd+H+t4FfAQIjvLuhwpNi/IEfXG50B&#10;D3KYTUC/brXY/IlRMdnMShXT42a8mDlJrua4NCUAdC6Xi70gv3gABXI0ZLNV4A+3PYzKymr2usSC&#10;PbhRdEaPoS+E8YMkIiIiWURYXcgcV4X4HlcWjs/eapZ1N7zYKCey0+2wWnyfF+UfMGFKrn+7tKQm&#10;ViN9sMPn91F4woi010N5YTUiNNSE/f9eLueuKQkACtnz8mLZ3cAohDtdSXJWaxhWrZjHHpdYsAc3&#10;AOCVTSH8IImIiEi2oEJOhv2a4AYApCU5MKJfjWzv5VCJHmnLLLDZfb8PS+5bjUXjq/x6Hzk7TX69&#10;j/geNRgQU8uLqxGrVsyTM7ixFAxuBAQDHIGTAeCYHA316tUNY0YPYI9LRA3BjeytZuw4zqUpRERE&#10;JL0R/WqQnW5Hl/aNb5M6/YEqxEY5ZXtPniBH0Rnfp0fJfaux6a8ViLC6/H4fvgY5Ugc6eIE1YMzo&#10;AejVq5tczR2rm+tRAHCJSmD1AiBbFdABd0/AyZPn2OsiUkNwg+mMREREJJeMZAfSkrybhItxnyRU&#10;hNWFnIymgy9yvG9/ls0MmROG4rN8ju3RqVNb7Pi/N+Vs8ha4d8+kAOCVH1hHAcyRq7FVKzIRIs9e&#10;z5qghuBG0Rk9Zqzg0hQiIiKSPnCwaHyV18ENAOjS3onMcVWyvs/zNh1Ss/zL5OjS3r38JlCZHEP6&#10;1PCCqxNiNmHVikw5m5wDBjcCigGOwJsNYLccDUVGtkHWy5PZ4yJQS3BDjqci/vy4ExERkTr8uq0L&#10;yX2FF72P71GDjGR5l10Ee5CjTxfW4fDIenkyIiPbyNXc7rq5HQUQAxzKMB7AJTkaGjiwH+tx+InB&#10;DWGmjXRg018rEB3p5MVDRESkUYdK9Fi41res0bQkB1IT5d0R0BPkOFzse42yLu2dWDvd7lctEV+C&#10;HL2jGeAA3HU3Bg7sJ1dzl+rmdBRghtmzZ7MXAu8igLMA7pejsbsSfo9N+QW4ePEye16gATG1ePFh&#10;37ey1lpwIzWxGn+624GI61wY2rcG53/U44tvGVclIiLSoqPfGNDxBhe63ih8wt/r104cKTbiuwvy&#10;1eOwO3RYv8/k83sGgJYWF+6+pcav9/7dBR3CzEBsZ+8DF6t3m2B36DR7rXXq1Ba578i6k+Tj4K4p&#10;isCZhnLkAtgoV2OsxyFcbJQTC8YzuCGkv9IH/5JSarW4kDmuEjNHsbo3ERGRVk3JDfEpK8JqcWHR&#10;nyoDsvR1Sm4I8g/4ft9stbiQne5fJkdWvllQFsctN2s3czYAdTc21s3lSAEY4FCW8QBOydEQ63EI&#10;E2F1YdaYSp8qWYsVWAim4EaE1X0T0lB/pcQ7/N5CjYiIiILXpDdDUVYufBrSLtyJVyZUBuQ9KyHI&#10;8dUZTt28IXPdjVPg0hRF4bdEWS7K+QVhPQ7vTRxc7fN2YVoLbgBA5rgqtAtvvL+6tHdi+9wKDIjh&#10;GlEiIiKtOW/TYco7oT7tENI7ujZg2aBiBTnkuP/5tFSb0zyZ626gbu52kd9q5WANDuU5CUAHIF6O&#10;xu5K+D0KCz/Buf9dYM83IjrS96UpWgxuZCQ7MLJ/84XAzCYgqU8NjHpgf5GBFxoREZGGfHdBh+oa&#10;Hfp3Fz7Zj+lUi8uVOhz9Rv77h4+OGmHUC6uH0dD9jy/v/8kh1WjpZTbxog9CNHdNxfS4GW9mz5Sz&#10;yTng0hTFYQaHMs2GTFvHAsCK5S8gNJT1OBozYZBvVbu1GNyIjXIK2t8ecFdG53IVIiKi4OXr73jO&#10;ThPyCs0+/W36YIdfyz38kZVv9nlHGI+pI6sE7Qwzol9Nk9mx9fmz80uwCg01YcXyF+RsklvCKhQD&#10;HMo1HjJtHWu1hmHD+sXs8UZ+sH3Zs72sXHvBDU/dDaEKTxhle49EREQk7m//pr9WYNpI35eMzFtj&#10;9rnoaHa6PWAPSXJ2mmQLckRYXZj+gPf3hAc1mBm7Yf1iWK1hcjXHLWEVjAEO5Top5xcnOvomPD/z&#10;Efb6VcYmCA9u2OzudaVaCm4AwCsTKr1+slDfga+4PIWIiCjYxEY5sXa6HV3aO5Hct1pQNsLVJr0Z&#10;iiIfCmhaLS7kZNgD1gdiBTmaqikSHelEToZdUKH7zQeNmroWn5/5CKKjb5KzyfF1czVSIAY4lG0D&#10;gKWyTebHJmNo8u3s9Xq6dRA2YbfZdUhbZsGhEt+/WsEY3MhIdqB3tG9rUfd+xgAHERFRMElNrEZ2&#10;uv2KBxtTR1b5vGTkvE2Huat9Kzrapb0Ti8ZXBawvPEEOX967h2eHufpBogirC6mJ1Xj3WbugQvf5&#10;B0woPqudKd7Q5NsxdmyynE0urZujkULpXC6ufVe46wEUAugpR2M2WwWS73sKp09/z54HUJBZISgr&#10;4aG/hWkuuDEgphavPW73+f0OfSGMFxoREVGQmDnKgZT4hjMObHYd7pkV5vN9yIh+Ncgc51th94Vr&#10;Q5CzM3A15WKjnMhOF5ZpIYUhc8I0E+Do0OEG5G9cKufSlGNwbwTBXVMUjBkcyufZOla2ehz/eHMm&#10;QswsOgpAUHAje6tZc8GNCKvL5x1mAGDXMSMvMiIioiAQYXUh72l7o8ENwP8lI+v2GZG91beio/5k&#10;kIjhUIkeacssfmVy+Cuv0KyZ4EaI2YR/vDkzEHU3GNxQOAY4gsNRABlyNRYdfROyXp7MXhdoZYHv&#10;QaFgDG4A7rob/jyp0NoaUSIiomDkqbfhzXJUf5eMZOWbUXjCt/uDQBYdBQIb5Cg6o8frW7TzgDLr&#10;5cly193IqJuTkcIxwBE8cgEsl6uxgQP7IX3iCPa6gB8VX4MLwRrc8Kfuhud9a2mNKBERUTBqqN5G&#10;c/wtOjpjRYhfRUe1FuSw2d01TLSyK136xBEYOLCfnE0ur5uLURDg7CK4ZMC99ksWf8kYi7i4GPa6&#10;xDcNwRjcGNGvBmlJDr+O4evylEDetBAREWlNqzCXT9maU0dWYUCMbw9Cztt0mPyW70VH/dm2VgyH&#10;SvQY/ZIlXOpqAAAgAElEQVTFpyCNL+a/H+LXMulgEhcXg79kjJWzyWOQMZOe/McAR3CRtR4HALy6&#10;dBo6dWqr2Q739oepS3un4Il3sAY3oiOdgvZib8zHn/sW4HhlQiUWja9ioIOIiEgGWflm5B/wbenD&#10;gvGViI70rS5G8Vk9puWG+vS3yX2rkZEc2CBH8Vn3fZrUQY6Fa0Owbp82lvx26tQWry6dJmeTrLsR&#10;hBjgCD6y1uOwWsOwakWmZouOfvWt91uYjk3wPhUzWIMbALDk0Uq/K4SXlet9etLgWRaT3LcaORl2&#10;n2+aiIiIyHsL1pp9XjKy5NFKnx9K7Dhu8LnoaFqSw+cMErGct+kkC3LY7LqA7xwjpxCzCatWZMpZ&#10;VBRg3Y2gxABHcMqFjPU4IiPbIG/VPE129P6vvA9wpCU5vKreHczBjZmjHIL2Ym/MruPCnzRcvSym&#10;S3sn3n3WjhH9ajgiEBERSTxRD9SSkUBlkIjZd0NfCENeoVm0Y5aVu+t8aCW4AQB5q+YhMrKNnE2y&#10;7kaQMsyePZu9EJw2ABgGIFKOxiIj26D19S2we8+nmurkL77VY3xiNbxNYLn7lhqUlhlQek7faIDg&#10;cT9qVwQyuDGiXw0y7qsS5VgvrQ3Bdxe8P4foSCeW/rnyms/BbAISe9agtRXY85mBowIREZFEym06&#10;lJYZkNRH+IOFrjc6YdQD+4t8+60+UmxA3G9rEXGdsEwQswmI7VyL/ztihN0R2AKcez4z4MvTBtwS&#10;5URLPzJh8wrNmPJOCErOaec59fMzH8E999wuZ5PHAAzitz44McAR3LYBSAUQKkdjPXt2xcmTp/FV&#10;0WlNdXKY2f3j6O0PaVKfGnS8wYULP+nx3QUdIqwujI6rwcuPVuG23/iebRDI4EZslBMLx1dCjJVK&#10;ZeV6zF8r7ClGboYd7cIbvxmI6VSLu2+pwcEiA8o1UkGciIhIbqXn9DDqvb8vuuJeonMtvjzd+EOg&#10;ptgdOhwsMmBo3xrB9yIR17nw/1oBHx01KqL/lu8y4XKlDlGRLkGBjvwDJjz9dig2HAh8sEZOQ5Nv&#10;x7NTUuVs8hKAeLDuRtDSuVws1Bfk7gfwgZwNDrh7Ak6ePKeZDo6wurB9boXfdSf8EcjgRoTVveWa&#10;GEtTAPeTh3lrvA9wzBzlQEq8d1kvNrsO03JDseM4szmIiIiksmh8FZL7Ct8G1mbXIW2ZxecdP2Kj&#10;nFj1TIVPf5u91YysfLOi+jE2yon+3WvQp0sturZ3XnGvWXRGj6++NeDz03psOmDUzBaw9XXq1BY7&#10;/u9NuZsdBnemPAUpBjjUYTaA5+VqzGarwF2Jf0b5BZtmOjgj2eH3tqi+CmRww5+bmMY88YbF6wDE&#10;iH41yBxXKej4h4sNSFls4ahAREQkoU1/rfDp4Ye/9zX+3JPNWBGqmR1Hgl14ayt27fy73EVF59TN&#10;qyiIscioOswGsFuuxqzWMPwz70VN7aySlW9G4Qn5fxADHdxITawWNbhhs+u8Dm74sh1tWbkek94M&#10;5YhAREQk9T1ClsXnoqOZ43yr6RUd6cRdPX1f7jv9gSqvCsJTYIWYTfhn3otyBzd2g8ENVWCAQz3u&#10;B3BKrsaio29C1suTNdXBM1aEoKxcvq9MoIMbsVFOpA8WN2ulwMvdUyKsLp+2o53yTqgmUziJiIjk&#10;dt7mXm7ii/geNchIFnaPERvl3j3NnyWzVosLs8b4vm0tySPr5cmIjr5JziZP1c2lSAUY4FCPi3Vf&#10;zEtyNThwYD8sWvikpn7Ip7zj2xZpQgU6uBFhdd8AiF13xNttd6eNFL4dbfZWs89reomIiEi4QyV6&#10;LFwb4tPfpiU5vN7qPTWxGqueEacemj8ZJCS9RQufxMCB/eRs8lLdHIpFRVWCswF1OQogQ84Ghw1L&#10;xNDk2zXTwYdK3PuOSxnkCHRwAwAyx1WJVlTUw2bXebXu1ZdlMYUnjIorHEZERKQFOTtNyD/g27Jl&#10;b5aMLBpfhakjxQ1IxPeowcxRDn54CjM0+XYMG5Yod7MZdXMoUgkGONQnF8ByORtcsngK4uJiNNPB&#10;niBH0Rnxvz6Hiw0BD25kJDsQ36NG9ON6szzFl2UxZeV6zFgRwm8+ERFRgEzJDfHpvshqcWHRnxpe&#10;MhJhdWHTXytErQVWX0q8A6mJ1fzwFCIuLgZLFk+Ru9nldXMnUhEGONRpPIBjcjb46tJp6NSprWY6&#10;+FCJO8vC1ycWDckrNCNlcWCDG7FRTsGVyb2tS9Lc8hRflsXY7DrW3SAiIlKA1CyLT7XK2oU78cqE&#10;ymvuR7bPrRA9m/Rq6YMdLDqqAJ06tcWrS6fJ3eyxujkTqQwDHOoVDxnrcVitYdiw/mWEhmpnZ5Xz&#10;Nh2m5IZgxopQv4qPlpXr8cQbFsxbE9glFhFW91MUIWx2HXZ5WTi08ETTAQ5f6m4s28K6G0RERIq5&#10;L/KxVlnv6Nqfl4ykJlYjO90ueh2wBu9fm8ggIXmEhpqwYf3Lcu+YcqlurkQqxJmBel1EQIIcizW1&#10;fSwArNtnRMKMMCxcKyw9s+iMuzBXwowwr7dOlVLmuCq0CxceYGgf0fzfFJ4wNpllkZHsEJyCmn/A&#10;hJydJn7TiYiIFOJQiR7Ltvj2wCYl3oHsiZWYOrJKluCGR0MZJCSPELMJG9YvDlRwg0VFVUrncjFi&#10;qXLjAeTI2eBHH+3D4+kLNdvhsVFO9O9eg24dnGhpcdX9A3xXrsN35/U4c16HzQeNKD6rnPhiRrJD&#10;8NKUvEIz5q0x49CSy83eiCxcG9JoMCI2yolVz1QIalsJhViJiIioYTNHOZASL28Rz4VrQ3DipMHn&#10;7A/PfQ3J541lU+XeMQUAUsG6G6rGAIc2ZAF4Ss4GP/hgJ6ZMfZU9HwQGxNTitcftgv6m6IweQ18I&#10;w4h+Ncgc1/xTj9untGgwGBFhdWHtdLugzBGbXYe0ZRYuTSEiIlKwvKft6B1dK3k7NrsO03JDf86G&#10;TU2s9nnXlaYeyJC4Fi18MhA7piyFzDtOkvw4Q9CGDAAb5Wxw2LBEjBk9gD2vcBFWFxaMF153Y/Jb&#10;oQCAP3Rt/salqeUpvi6LYXCDiIhI2Sa96V+NMm8UndFj9EuWK5b65uw0Ia/Qt0yMqSOrWHRUBmNG&#10;DwhEcGMjGNzQBM4StGM8ZN5ZZd7cJzA0+Xb2vIK9MqFScBrn/PdDfl5ekxDT/HayBxrZPcWX7Wjz&#10;Cs18skJERBQE/Ck66o38AyakZlkaXPI7b40ZhSeMPh03O93OoqMSGpp8O+bNfULuZrljioYwwKEd&#10;F+u+2JfkbHTJ4imI6XEze1+BMpIdglNH8wrNWLfPfcMQG+X0Kjiy6cC1NxgDYmoF1/woOqPn2lgi&#10;IqIgcqhEj/nvh4h+3OytZkzJDWmyFteMFcKKv3tYLS7kZNj54UkgpsfNWLJ4itzNXqqbA7GoqEYw&#10;wKEtRwHcL3ejK5a/gE6d2rL3FcSXAMPhYsMVAYZ7Y5vPvig6o7/m5sPfZTFEREQUPNbtMyJ7qzgP&#10;KGx2HZ54w4Ks/OaPd96mw9zVvmWQdGnvxKLxVfzwRNSpU1usWP5CIJq+v24ORBrBAIf2FMJdPVg2&#10;7u1jX0aHDjew9xUgOtLpU4Bh0ptXBhju8mJ5yq5j12Zv+LsshoiIiIJLVr7vS0Y8is7okbbsynob&#10;zfEngyS5bzVSE6v54YmgQ4cbsGH9y3JvB4u6OU8hPwFt4YxBm3IBLJezQas1DP94cyZCzKyfEGhL&#10;HhUeYJiWG3pFJkZslNOr4qCbD155M+PvshgiIiIKTr4uGfl5pprl2w5q/mSQsOio/0LMJvzjzZmB&#10;CG4sB7eD1SQGOLRrPGTeWSU6+iZs3LD4/7d39/FNlvf+wD9Jm/SBMLTFUZ47jICd1DrKr1ZkFgoH&#10;ZBRleI4yHlb28LKKbtWNox6mIsoRDoNVjwicubUgHKcDBKoMZ6FFndBZtIBzWIqCCNQdW+kMDX1I&#10;8vsjCU1Lm1xXkvvOfSef9+vFS8+ONHfuq0nu+5Pv93sx5IigR+9sw8jBch/U63ebL/u25OYMsfYU&#10;36oLzt0gIiKKXaG0jADAw3e0Bf3YoVSQrF9khzWNIUcwEswm7NyxGlbrMLUfeic4VDRmMeCIbYVQ&#10;eWcVb8hB6pud24G5efJzN3rqc510vVx7SrBzNxaWJHHhiIiIokTNCSMeLgtuplZBTjuKC4IPOUIZ&#10;OrrmJxe5s0owKUNkwg3umBLjGHDEtvNwD95RdWcVq3UYVq28n2dfzXOe5sQj/yo3LOtck/GyuRve&#10;nyVSBeLbnlJabA+5LYaIiIj0r+JIXNAtI0XT2zA50xHU3220uQeWBzt0NJQKkli0auX9kQg3mj33&#10;NtwxJYYx4KCTAPKgcsgxa1Y+Qw6VpFpcQc3dWPz7ngOGGeMCV2+ca+psTwlXWwwREVE0fTbHckVA&#10;SbkZ5dXBtSyvKLwYdMtIfUPkKkhiyaqV92PWrHy1H7bZc09zkisQ2xhwEODeOqlY7QdlyKGOh+8I&#10;LmDobZDX6KGBf9a+I+7qjXC2xRAREeldqsWF4oI2vLGsJeYrAlZsNUekZSRSFSSxIkLhBjz3MtwO&#10;lhhw0CVlAB5Q+0FnzcrHzILxPPsKWZjfjoIcuS3Oqo7G9xowpFpcyBsTuILjTzXxQbXF9LQdLRER&#10;kd75BhtF09tgSXKhIKc9podXRrJlJFIVJNFuZsH4SIUbC8EdU8iDAQd1eb+HytvHAsCa1YsZcigg&#10;+2onFn1P7sP/XJMRSzb1vl/8zByx9pSaE8ag2mKK1iZx7gYREUUNa5oTj97ZNdjwJdL2Gc0i2TIS&#10;qQqSaDWzYDzWrF4ciYfmdrDUBQMO6q4QKm8fCzDkCLdUiwuPzZELGGx2Q69zN7xyRgUuy9x3JB6r&#10;ClvD2hZDRESkJ9Y0J1YVtuK1x1swN6+t18/jeRPbY/5GueJIHFZuTQjq7xZNb8Ps3OBCokabe7e2&#10;YCtIli9o5S+6RwTDDW4HS5fh3QT1pBAqbx8LMOQIp2Dmbqx9PXDAkG0V6zsNZ1sMERGRXvgGGyKf&#10;hZYkF+ZPbI/581a61xR0y8gj/9qK7KuDaxlptBlQtFZ+S3qb3YDqjzkMHYhouMHtYKlHBpeL5VXU&#10;oysAVAG4Xu0H/v7sB3Hk6CdcgSAVF7ShaLpcyWZ5tQmLy/x/ezI7twPLF1wU+tCXqRw512TEHU+z&#10;NYWIiPTLmubE3dPk5155PzenPpbMz0EAu37VIv0FDQDUnTFiYUnw1xIL89vx0B1iFRnnmoxY/PtE&#10;Vp0CyBwzAtu3rYnEQx+Ge8cUbgdLl+Erk3pzHu5UtFntB9608Smkpw/gCgQh+2qndLhRd8aIFVsD&#10;V0/cOEqseiNc29HGmsmZDqwqDP5bKCIiiozigjbhio3ePjdZxeEJGiLUMiJaQVJ3xv2lDMMNID19&#10;ADZtfCoSD93suUdhuEE94quT/KmFOx1VNeSwWJKxY/tvGHJISrW4sOpHF6X+js1uwLKXxAKGiZnh&#10;H4S2cmsCLxK8F3VT2lCQ047Nv2zBll/YuQ0dEVEM4SwOt2BbRgAgb0xHSENHF5cl+B06Wl5twsyn&#10;WGkDuMONHdt/A4slWe2Hbvbcm3A7WOoV7ywokFpEoL+NIYe85QtaMTAl/HM3AHdliGxlRiDl1SaU&#10;7jVx4eCu3hjrM99krNWB5+6xY8sv7EEPTyMiInW881F86Nc9rOK4pOaEMaShowvzgz+PvVWQrNya&#10;ELCVN1ZEMNyA556E4Qb5xYCDROyAe39pVTHkEFdc0Ia8MXI3wjIBw63Z4b3JFm2LiRV33NzzxdhY&#10;qwPLF1xE5fKWkC7YiIhI2Rvyc02hX1KziqNTKENHF32vLeSho96Qw2Y3YN6vk/mFjEeEw42FnnsS&#10;Ir8YcJCoMgAPqP2gDDkCC3buhsw3EZPC2J4i0xYTC6xpzoDh1MAUJx66o/VS0MELYCIibak5HvqO&#10;Gqzi6GpxWQIO1ccFdR5X/ehi0J+VNSeMWPu6GXVnjJj6WDJbaT0iHG484LkXIQqIr1iSUQJgo9oP&#10;ypCjd6kWF9YvsksHDA++kCj832df7ZRuffFHtC0mVtw9Tfxi1ht0vLGsBcUFbQw6iIg04qPT4flc&#10;YxVHVz/bkBhUdczAFCeevfti0I9bupfzNnxFONzY6LkHIRLCuwySVQiGHJrx7N0XpWdjPP3HBNQ3&#10;iL/0b84IX/UG5250ZU1zBjV135LkQtH0tktBhzWNO68QEUXSrur4sPwcVnF01WgzYPHvE4PaWWWs&#10;1YFH72zjSQyRBsKNQq4CyWDAQcEoBLBf7QdlyHG59+rkSje3VJmx7YDcRdik68MTcMi2xcQCmeqN&#10;3i6Ei6a7tydcVdjKoIOIKEih7lzVaDP43YFDxm03cri0L2/LSDDm5rVxhlUIIhxu7AfDDQpC3NKl&#10;S3kWKBg7ANwKIE3NBzWbTfj+rHzseeMdnD9/IeYX4WBdHA4ei0fuaAf6BqjkqDtjxD3rEqV+vjXN&#10;ifsLQv/2w2Y34Kf/nYQmlnpekmpxYeXCi2H7eaOGOPGDvHYMv8qFr7424uxXPNdERIEszG/Hb37S&#10;iju/2454o/tzNVjWgS5kpoe+xXffJBcuXDSg9tM4LpBH7adxuNKCoM5v1receL8+np+LkiIcbhwG&#10;MA3ARa4EyWIFBwXrPNz7UB9W+4FZydFVzQkj7ng6CVVH4/0GDAtL5PeVnzEuPN8iybbFxAKlSpAL&#10;ctqx+Zct2PILe8jfSBIRRauF+e2oXN6Ch+7o3GK9aHrwu28AwIG/hy+QWDCJVQfdPfmyOeiho+sX&#10;2TnbRIIGwo08z70GkTTecVAoGHJoRKPNgKLnE7F+d88lnA+XBbdryeihobc8BNMWE+1SLS7MU7jH&#10;eqzVgefusWPLL+yYnctyZyIioOdgw1cou29UHAlfwDEwxcnWih78bENiUK1AliQXSovtPIECGG6Q&#10;3jHgoFCdh7s/rlntB2bIcbmScjPuW5fUZRjX+t3moC66Ui2ugNuXBlJ3xognXzZzYbqZP7Fdejhs&#10;sMZaHVi+4OKlLWaJiGJRoGDDN1hYvqA16MfxV00pi1Ucl2u0ubeaD2bo6MjBTqwqbOVJ9CPC4Uaz&#10;556C4QaFhDM4KBwaAOwBMAdAopoPzJkcl/vkCyO2/cWErBFOnGsy4t/LgluSuyZ04OaM4FscOHej&#10;d88VXYRZ5c1k+ia5cHOGA7Nv6oDRAPZ2E1HUS7W4cPfUdjz9w1ZMG9sRcFbVpZu8Ac6g53FY05zI&#10;viY87YGcxdGzs18Z0PhPI/KDGII+aoiT57S33/vIhxt5AGq5EhQqVnBQuNR63phYyaEBjTYD5q5O&#10;ws82BJ835YwK7QLt4bJEzt3owcJ89ao3ejIwxYmH7mhlNQcRRa1UiwvFBe6ttIumt/mt2OhNsPM4&#10;3vkovC2ZrOLo2bYD8b225fpTdTQ+bFv6RhOGGxRNePdB4cSQQ2MaQ6ieyLYGH3AE2xYTC4K5WA1n&#10;yTMAnGsyonSviYtBRFEn+2rnpWAj1DA5mHkcNSeMONcUvstrzuLoXUm5Werzcf1uM4qeTwzp2iga&#10;MdygaMOAg8LNG3KojiFH+MzO7Qj6wvBQfRxKyjl3oycL89ulv0k8VB+HoucTMX5xH6zfbQ6q77i7&#10;TfsYbhBRdKo5YcTX9vDcwA5MceLhO+S3Sq85Ht6An1UcvVuyKSHg0FGb3YCVWxN4bdKDCIcbAMMN&#10;UgADDlJCLYCFkXhgb8iROWYEVyEENwbZnmKzG0Jqi4l2wVyklr7pviBrtBlQUm7G1MeSQwo6WL1B&#10;RNEunCFuQU67dAXFR6cDX17LbHfKKo7eBRo6eq7JiKK1Sfzc60HmmBGRDjcWguEGKYABBymlDBEM&#10;ObZvW4OZBeO5CkGamBnc7inBbkcbCyZnOqSrN841GS9r9fEGHdkP9sHKrQnSpdA7D7L3mIiiW+le&#10;U1jbRBZ9T24eh8iMh2Ofy1V5zMplwNGbmhNGPNzDQPVD9XG44+kk1Jzg7U53MwvGY/u2NZEON8q4&#10;EqQEvuJJSWWIUMgBAGtWL2bIEYTsq51Btadw7kaAT/Ip8mXOgb6FLN1rwsQlycJBh81uwIuV/BaL&#10;iKJfOKs4LEkuPDZHfB5Ho80QsG1icKoT5dXixzhysBOTMx1c2F5UHInrMnR0S5UZc1cn8UuXHsws&#10;GI81qxdH9JIIDDdIQQw4SGllYMihK7dmy1dvVB2NZ2+rH5MzHRgrObRVppXEG3Tcty7Jb9nz5koT&#10;L/aIKCaEu4pj5GC5eRzvHfdfxZFtdWDDHrkQJpigPJaUlJtRXm3Cyq0JePJlXpP0hOEGxYK4pUuX&#10;8iyQ0moBnAJweyQefOrU8Th58jQ+rjvNlRDwxA9a0VeigsPd35oIextvnHvz5LxWDEqRq4p5/nUz&#10;aj+Vq4j55Asjth8w4djpOAy40tXlMW12AxaXcp2IKHYYDcDNGeGrehg1xIkLFw1C783mOGD6uN6/&#10;MDCbgHf/Hg+H04BRQ8TaXwaluHDsdBw++YLfT/bmzdp46c/OWMFwg2LmvZ+ngFRShghXcqxaeT9X&#10;IYDsq53ScyIW/55zN/yxpjmlqzdsdkNIA9EqjsRh7uokzHgi+VIJ9M5qVm8QUWwJdxUHID6PQ6Rl&#10;M/daVnGQOlatvJ/hBsUMTpsjNXnf2Eoj8eCzZuW7b8gf+m+uRC/GpMvdiK/fbebwrgDuniY/GG5z&#10;mOZk1DcYsbgsARv2mPCVguHG7NwODO3vxOihzh6rf96ri8PpL42oOhrHkIWIVLVpnwkP3dEatp/n&#10;ncexsCTwfIeqo/HIG9N7Fce4azrw5MvutoqCHLHPirFWByZnOjjzioStWnn/pWvgCGG4QapiwEFq&#10;877BMeTQoNK9JvRLdqFoeuBviMqrTZy7EYA1zSl80eqlxCDQ+gajIs9tzi0duC2nPeBQWt8KlkP1&#10;caiojceu6niGHUSkuF3V8Vj0vbaghmf3xjuPY3FZgt//7thpI/LG+P85qRYXNuwxSX1WLJzShooj&#10;SVxcCojhBsUizuCgSIjoTI5rrx2B6bfehD/+sQIOh5Or0c3BujgcPBaP3NGOXmdx1J0xYvHvOc8h&#10;kEfuaBPurfb6/ZtmVH6o7ey5uKANy+a1IvsaB8ySWcygFBduznDgzgkdSDYDx88a+XtEFMWyr3Yi&#10;Y6gTIwa4MGKAC80XDKq+5u1tBiSbgexrwrsDicg8jg6HAd+/yX9w8eU/jdh31P2ZKzqribM4KJAE&#10;swmvl5dg/PgbGG5QzDG4XC6eBYqUQkSokgMA6us/w223/wKtbdxbviepFheWL2i9rLzWZjegaC33&#10;lRc5f39ZdUH6741f3EezlQ2pFhdKi+0YOTh8waDNbsDmSlYDEUXL+17eGAcyhjkx7pqOXt8rzjUZ&#10;UXM8Dm+8H69Kq0WqxYU3lrWEtYpD9POwcnmL39lW5dUmLC5LwORMB567xy782Ifq3bOWiLpLMJuw&#10;c8dqWK3DInkYDDcoYljBQZEU0UqOlJR+mPovN2L/WzX45z9buBrd2NsMeO29eMQbu37z9ZudCdh9&#10;iN1tgdw9tV36G8PyahN2/lWb59aa5sS6ey+GNdwA3DsJZF/jQO5oB/YfjWc1B5HOWNOcuC2nA0W3&#10;tuPJea3Iv74DmekOpH6j9zChb5ILo4Y4MX1cB3JHO/DZP+Jw9ivlXvtKVXGYTcB1wx348/u9v3dd&#10;N8zpt5LvG8nAxn0mfPKFkVUcFLKhQ6/C/25ZznCDGHAQxXLIccfsydjzxjs4f/4CV6MH3paVf7mh&#10;A2+8b8J/vcpv2gNJtbiw6ket0u0bv/hdIpo0WL2RanEpEm50v1if8G0Hjp9R9kaHiMITaiyY2I7/&#10;+LdW3F/QhpszHEgf4Az6tf8vN3SgvcOg6Paex88aceeEDuH35XNNRqEt01O/4UKi2YC3/tbzsQ9J&#10;dfndqrZvkgsHj8Xj7FcG/POC0e/Wst0NuNKF7QdM/IUkAEB6+gDs2lGCtLT+DDcopjH2JS0oQwS3&#10;kLVYkrFj+2+QOWYEV6IXNSeMmPpYMlZsZbghYv7EdulS6PJqkyLDQMNh+YJWRcMNr5GDnVj1o4tI&#10;tbB1kkhrsq924tE721C5vAWvPd6CoultYXtfsCS58NAdrViYr1zLaKPNILVD1cAUJ6qOilXUzc1r&#10;w+zcnoOJXdWBf8bNGe6/W3EkDofqxUOesVaH0Ja1FP0yx4zAju2/gcWSHMnDYLhBmsCAg7SiDBEO&#10;ObZvW4OZBeO5En4uDrnrhZh5E+Uv0jfs0ea3cAvz2/1ucxhuA1OcKC2285eISANm53ZgVWErKpe3&#10;YPMvWzA3r83vPIlQPXRHa69BQTi8WGmCzS7+OfZ1iwF1Z8QulR/511ZY05w9fnYG+hmjh3b+vdI3&#10;5b5IuHMC54jFupkF47F92xqGG0QeDDhIS8oQwZADANasXow5d03mSlBIgYBs9cah+jhNVm+kWlxY&#10;9L021R935GAnigva+MtEFIHX/ML8dqwqbEXNmgtYvuAiCnLaFQ01RIOCcJCt4ijIacezuxKEQhFL&#10;kgtrfnKxx//fe8f9V3H4hsiyVRwFOe2KnS/Svjl3Tcaa1YsjfukDhhukIZzBQVoT0ZkcADBp4v/D&#10;0CFX4c2Kv3I1SNpvftIq1Lft61yTEUc+jdPc/I27p7bjpgxHRB47+xoH9hyK1+RMEqJoZE1zYu/y&#10;Ftyc4cCoIU7pGULhYja5t2BVaraE7CwOh9OAP7xlQv71gStLUr/hwpUWXDaPwxyHgLM1fAeGys7i&#10;6JsEvFnL4d+xZtXK+3HvvXdF+jAYbpDmMOAgLaoFsBPAHACJkTiAa68dgWtHD0dFxV/hcPCbERL8&#10;lM9vx7Sx8uXVg1Jc+EFeO4Zf5YLLadDMVPznii4GfZNzqD4O55qM+EYSgv4ZvGgnUk+TzYDZN3VI&#10;B7RKGJTiwoWLygwdld1RZXCqC0+9nIBEswGZ6YH/Tma6A+eajPj7553v4598YcR9M/xXpX11wXgp&#10;GBeUAuQAACAASURBVJHdUWXUECcD4RiSYDbhuWcX43vf+24kD6MZQC6APVwR0hq2qJCWQ448zxto&#10;REyZkoudO1YjMZETyknMgkmh9UIX5LTjuXvs2PILOyZnOiL6XGbndki32gDA+t1mjF/cB3NXJ2Hu&#10;6iRkP9gH836djPJq+dfRxExlevFTLS5MznRwmClRNzXH4zRzLKG+n/rzokSbiiXJhfkT2/H866aQ&#10;5nEEGlg67pqu73eyszjunsZZHLEgMdGEnTtWY8qU3EgeRrPnGr2WK0JaxICDtCziIYfVOgwH392I&#10;9PQBXA3ya3KmI2x96mOtjktBh5K7Cvhz4yj5gGX9bjNKys2XDaOtOWHE4rIErNyaIPXzLEkuRQYO&#10;zp/oDpL+suoCKpe3YP29F1Fc4N4Fgb3sFMsOfqydgGNgilOx979Gm0EqdPUOjl72UmLQ8ziOnfZ/&#10;yT1ysLNL6FpxJE44UAE4iyMWpKcPwMF3N8JqHcZwg8gPtqiQ1jXAXf4WsXYVs9mE78/Kx98+Oo7P&#10;PvuCK0I9enJeq3A5sahBKS7cnOHA7Js6YDRAkXLt3jy9oFWqteRQfRz+vcz/S7T20zjEG8VLwwHg&#10;+BkjDtaF93nPvqkDo4a4bwT6JrmQPsCJ7GscyL++Az/Ia0dhfjtuuc6BYf1dGJzqQnsHWPpNMeHv&#10;nxtRmN8e8vyNQ/Vx2HXQhFcPmFBzPA5ffW289JqTcXWaCxv3KVNF+WmDET/IEwtQzCagvcOA7Qfj&#10;0d5hwM0Cs4m6z+PocBjw/Zv8P96X/zR2eZ9PNEHosbzY1he9JkzIxKaypyK9UwrDDWLAQRTmkCMX&#10;QFqkQo7bb5uIkydP4+O601wR6mJypgM/marcrh99kzqDjiv7uHD8rBH2NuVuuGfnduDWbLnKif98&#10;OVFodsjxs0b8+F/Ev5U1GBD2YYP3z2hD6jdcfm9mBqW4uoQe981oQ+5oB749zIWr05yINxpw9iuG&#10;HqQca5ozIsHaNQNd0mGEzW7Au8fi8fLbJjxUmojN+004WBeHv3/uvmF/szYex07H4bvXOaTCk75J&#10;ri7DN8OpyWbA8KvEn+voIU5s+4sJ734cJ/z3fOdxnP0q8IyTr742dgkoaj+Nk5qLwlkc0WlmwXis&#10;W/srmM0RbZk+DPcGAAw3iAEHURhDjj8AuDVSIQcATJ06njus0GWUqN7o7WI/+xoHskYot8MAAPxo&#10;crvUDc65JiMef0ms/cTeZpAanneuyRj25/r4nNag/t6gFBcy0x24OcOB79/UGXoM6+9Ch4OBBwUf&#10;ZHxnhBMz/18HZt/UgcL8dvznglb8IK8dL+03KRpm9mRIqkuqagAAJv5HH/zxLybUfhrX6/F+8oUR&#10;jf80Cu1G4svhNChWlRBMFcfBuji8Xx+HCd92+A1KvXJGOrDvsDt0uG6Y0+976zeScVnFitHAKo5Y&#10;tmrl/Sj++bxIH8ZhuCs3TnJFSA84g4P05LznDfZwJA9i1qx8rFv7EBLMHD5K7puTsVZ1B4JWKHzx&#10;Kjvcc98R/VxMh3t461irA0XT27D5ly2oXN6C4oI2Di8lv79/xQVtePTONmz5hR01ay7gtcdb8Nw9&#10;dhRNb0NBTnuX95P5E9WfwbOrWv71PDNH7D1j24H4gMM2e3o/Uuo1Vd9glJ7FkWpxodFmwLKXxLpm&#10;fedxfBRgDsfAFCeyr+4agJTuNeFcE2dxxJoEswnr1j6EWbPytRJunOeqEAMOImVDjv2RPAjvDisp&#10;V1q4IjFO7cn155qMKN2rXLgWzO4pf6qRu2EZNThyF9/XDVcujBqY4kTR9Da8scwddBB5rb/3Io6t&#10;s10KMubmtWGs1RHwtTbp+g7Vj7XRZpAOIXIkhhL/ervc7iCWJJdwgBKMDXvkd1QB3MOT1+8Wey4j&#10;BztRXNAmFB7dnHH5c90kOYdkzi0dfNHpWMqVFi3slALPtXYeGG6QzjDgID3yhhwbI3kQVusw7Nv7&#10;P9xhJYZZ05woyJELOGx2g9Rk/FAvdGXJ7p5yrsmImhPizyf7amdQ28+GS18V5rNZklwomu7+hp7V&#10;HARAeIZCTzfGkfg2vlpyN5W8MeI31PUNRkUDFFnBVnEAQEm5Wfi5FE1vww0jnAHf/8eNvPy5ylZx&#10;3JbTzvcenUpPH4B9e/8n0julwHONnQeGG6RDDDhIzwoR4ZDDYklGxZ83YGbBeK5GDAqmemNzpQkz&#10;n0rGfeuScKhe7ibCZjcoWr0BKN+e0tO3k/58bQ/v/IHRQ9RrJxprdaC0mCEHhSYS38a//Tf5nYtk&#10;tnR+8wO5941shdsAg63iAIAlmxKEw4cVhRfx8edxAd83eiITbnc/RtKHmQXjUfHnDZHeKQWea+tC&#10;rgjpFQMO0rtCAA9E+iDWrF6Mxx/9MVcjhqRaXNLVGwDwYqX7IrXiSBzmrk7CfeuShL8B3FypbLih&#10;RnuKbMn9sdPh/ZhSe17KyMFOlBbb+YKhoE3KVD/gqG8wSleayVR/bTsQD5tEeGlJckkFKME8X9kq&#10;Dq9GmwGLfy8+j0MkRO7pucpWcfhWmpD2Pf7oj7Fm9WItHMoDYLhBOseAg6JBCYCFkT6I+fMLsPWV&#10;FRw+GiOC+XasvNqExm7b91UciUPR84mY8USy3wtsm91wKRxRitLtKdY0J0ZKzt/48FRc2J5f9+F9&#10;avH235O2pFpcmJzpuOyP1gxMcUbkuPYdlh8GKqNSsvorY5iyr1/ZKo6F+Z2fATLzOERC5N6eK6s4&#10;ok+C2YStr6zA/PkFWjichZ5raiJd4z5SFC3K4O4TLAPQL1IHkZU1Gnsr1mHegiU4efILrkoU3xjN&#10;C+LC0d8FdH2DEYvLErBhjwl3T2vHxMyu1RSbKy8PR8JN6faUGePkv4GtOBK+gGNMeuRuXudNbMeL&#10;KqyhnlnTnEj/5uU3f90Hw772XjzqG+S+n6lc3oKBKWI3yKPv0d7w6Knf6Qjra0HEa+/Fo2i6eDBn&#10;SXIHRqLHefDjOKkquHHXdAAwK/Z8vbNBROeJLJjU3qVlsKTcjHEjHWGpEuvtuZbuNWHBpHbh32W+&#10;72hbevoAbN60HGlp/SN9KM1wV23s4KoQAw4ibdkB90CkqkiGHGlp/bFj+29w/89X4O23j3BVotD8&#10;ie3SrRzl1SahmzJv0JFqMWP+xHbM8zzWizHYniI7iDCQIf3lnl/dGSO+thswanDog1G936aWlJt1&#10;+3tvTXP2GlINTnVhUGrnTdexz+Pw5Mtyz3XOLR2Ymyd2Qy17HkVvCGVaANTkDh8TVH3M+gYjzjUZ&#10;hc8dAOReKx5wbDsQj+ULxI9npAq7L219xyQccAxMcWJhfteQ42cbEvHGspaQ3y+8w2V7+szYeVA8&#10;eIqG951oNWFCJv77mYe1MG+j2XPtXMtVoWjBFhWKNrWeN+rDkTwIiyUZpb9bhkX3zuaKRKFwV2/0&#10;pNFmQEm5GVMfS8aSTYmKfwOnxfYU2Z0cApEdMPrsrgTMXZ2E7Af7YMYT7nXYUmUO+iY4Elt+htMV&#10;fdw7QfT0pyCnHWOtjkt/3N9AK7M+o4cqd6N7tkmb33QrPYOiN7JVWrLzQmRDTKVbdSqOxEkNf14w&#10;qf2y9+2HyxLDciwTvt3zc32x0iQ1v4SzOLRn0b2zUfq7ZVoINw4z3CAGHEQMOaQ8UDwf69Y+xLkc&#10;UWRhvnz1xqH6OOmSet8L5m0HlC+202J7yq7q8D7vUZIBywefdK5ZfYMR2w7E48mXzZi4xB122CR3&#10;eFHjG2gl1ZwwCj9nJZ/roBS5ny1zU3y2UbuXRVNuUD/gkK3SGpjilJp1IztEuHu7khJK3zRLPV/f&#10;WRyAOyQRncfhT0YvQV6jzSA1cJqzOLQjwWzCurUP4YHi+Vo4HIYbxICDSGfOe964d0b8onRKLnbu&#10;WI2hQ6/iqkSB7t/YhfuCORK02p4SzqoVa5pcm4nNbvD7+NsOxKNobZL0cWhxiKWMjyV21pAd6io6&#10;u0DJ8ORMo3ZnFeSN6VD9m/iaE0bpiiWZraDDOUQ4XEKt4gDcLVSy24B35y90ZhWH/gwdehV27liN&#10;KVNytXA4Oz3XyOe5MhSNGHBQNDsP4Ha49/OOKKt1GMp3PoOZBeO5Kjq2ML9dqh8dcFdvqD0cUFYs&#10;tKdc/y25xxe5ka85Ibe1JAD066Pvm4z36sTXZfg3lQsiZIKioVeJH8fpL7V9WTQzR/0qjprjcq9F&#10;mTDTt0pKhJLtSb5CreIA3PM4ZKu8fFmSXL2GhKzi0JeZBeNRvvMZWK3DtHA4Gz3Xxgw3KGox4KBY&#10;UAj3vt4RZbEkY83qxXj80R9zRXQqGqs3gNhoTxnaX+7GSPRG/o334xU9Dq2RCQBknqtstYdMq0K/&#10;ZPFQqfmCtnebmJWr/k3qQcmw0TsgU4RslVbfJHUCwnBUcTTaDHj6j6ENhvVXDSNbxXHbjfqeAaRX&#10;jz/6Y6xZvVgL8zYA9zawhVwVinYMOChWlHje2JsjfSDz5xdgz+5nkZjIuRx6MjnTIV29ca7JqPnq&#10;jVhoTwGAcSPlqlREb+TPX4it7RcPfyp+2SDzbfsVkpUtfRW6V5CtKFCbTHgQLtsOxEtXIgQTampN&#10;OKo4th2Ix5aq4ENuf+9bslUcvR0jKSMx0YQ9u5/F/PkFWjicZs81cBlXhmIBAw6KJWVw9xxGPOSw&#10;Wofh4LsbkTlmBFdFJxZOaZP+O5v2aT/EioX2FEB+wKjojbzMuYgG9Q3ig0ZlhoHKDo+U2RFHJtxS&#10;ereicIhEeFApWbUles5lK3e+tqu3PuGo4gCAJ182o+5McO8TgebSyFZxBFOFSPIyx4zAwXc3aqUl&#10;xbsNbBlXhmIFAw6KNbUAsqCBHVYslmRs37YGc+6azFXRuMmZDuEBiL5BQOle7QccsdCeEsyAUdFd&#10;b2Rv0KKB6KBRJYeByr4eRYQ6FFItkWg1+Ehyt5OxVofQUEuZgaSA/K4roQpHFQcAPPhC8PM4/G0P&#10;zCoO7Zlz12Rs37ZGKy0phz3XvNwphWIKAw6KRSehkR1WAODJZfdxK1mNi9bqjVhpT0n/ptxzlNkp&#10;5Io+sbczgcygUdEAaHCq/HkUbdUYlBJdayS7FWs4BBM6BhqIOju3A0XT5d5b1R4CK1vFMTmr5+dc&#10;32AMeh5HxjD/a80qDm3wbgH75LL7tHJI3p1STnJ1KNYw4KBYpZkdVgD3VrJ7K9YhPX0AV0ZjrGlO&#10;6W+LbXaDLqo3YqU9Rbb94djn4scguyuKFrfFlCVzkym6k8qgVPkbdtGdcURn58gEN0oR3ZL11mx1&#10;qzgabQZUHZULOXJ6eX+xpjlRXNCG5QsuSh9H1VH116iiVvx5j7U6et3hZ9uBeOldlwBgUoAqO1Zx&#10;RF56+gDsrVinlS1gAe6UQgw4iGJaIdyDlyIuLa0/Kv68gS0rGnP3NPkLQZmLzUiKhfYUQH5ryc+/&#10;FP82VO+7ogRDZtCo6PkJpsoiGs+96Gvsthz1b1Blw8e8MZ2v/1SLCwvz27H+3ot47fEW6coNACiv&#10;NkVkRkrpXpNw8AT4r/hbsVV+HsfAlMCDZV97T/x902Y3SO0sRP7NuWsyKv68AWlp/bVySNwphWIe&#10;Aw4i9+ClidDA8FGALStaYk1zokDyRsJmN+DFSranANpoTwHkB4wePSl+Iycbnmh9lw4RMoNGRc+P&#10;7A5Foj+7t2/Te6KF6pqPPhP7/bAkufzOZlDC23+TPz+rClux61ct+MuqC3jojtYuoYfs++qGPZF7&#10;X5VpOfRXxdFoM2DZS/LzOCZ82xHwNRmoOsRmN2D9bjOmPpaMknIzKDQabElp9lzLlnF1iAEHEQFA&#10;Fdy9ioe1cDBsWdGGYKs39LATQ6y0p6RaXNI3zzLPUzY80cPvhgjROSUiO6mIDKMMx7kPRAtb/jZf&#10;MAhXC8i+hkNV32CUrj4oyGkPy7DZzZUm4cG/SghnFUfNCSPWvi4XMOQIrHVvAdC5JiNWbk1A9oN9&#10;UFJujpr3oEjSYEvKYc81bBVXh4gBB5GvWmho+ChbViIr1eKSrt4AoIvqDSB22lNuGCF3cyUzUFA2&#10;PNHLLh0iROdViNzcyq6Rl8i5H3qV+M/Wypa/oq+1gpz2oMOhoI/tcLzq56O82qSJioNwVXEA7sBE&#10;Zh5HtsAcqO5VHN5gY+KSZF3MhNILDbakeIeJcqcUIg8GHERdeYePPqOVA3py2X3Y+soKJCbyAkVN&#10;8yfKhxuR6hGXFUvtKUoOGM0bo9zP1jqZQaNK7vgRqAVFdNaAzLfzSpN5rQXaqSTcZGY9hEN5tQmL&#10;yxI0sS7hrOIA3PM4RH+eJckl9DrasMfEYEMhiYkmbH1lhZZaUuC5VuUwUaJuGHAQ9awY7kFNmpjL&#10;kZU1Ggff3YjMMSO4MipItbgwL4iAI5I94jKUbk9Jtbg00Z4CyG8/+nWL+H8baPvG7mSGl2qdzKDR&#10;QDupyIZQ4fq7vs42aWdtak4YhW98cyLQpqJmGBTM7jpKCmcVR6PNgMW/TxT+eTdndAitD4ON8Msc&#10;MwIH392IrKzRWjmkZs81ajFXh+hyDDiIelcGd9mfJkIOiyUZ27etweOP/pgro7D5E9ulKxzKqyPb&#10;Iy5D6faUYL5VVqI9BQBGDZG7AZQZNDlJ8jzKDC/VOplBo0rudhIowBo3Umz9tVZdI/qayxvTEXCH&#10;jUgdWziMtTpQXNCmmXUJdxVHzQkj1u8Wa78R/V2m8Hr80R9j+7Y1sFiStXJIzZ5r0zKuDlHPGHAQ&#10;+VcLIB0aGT4KAPPnF2DP7mcxdOhVXB2FfHgqTnpegl6qN7KvdireniL7rbJS7SkApCtJKo6Irfvk&#10;TIfU/A2b3aCZGQ/hIjpoNNBuJ6HcuIXrG36Zyh01yLzmgpl3o9axhcO8ie2qhzj+hLOKAwBKys2o&#10;Ohov9LPUnrkSy4YOvQp7dj+L+fMLtHRYhz3XpJy3QeQHAw6iwM4DyAKwUSsHZLUOQ/nOZziAVCEV&#10;R+Iwd3US7luXJBR0HKqP0031xq3ZcjdDwbSnyG4FqVR7iswWoQCkdoiY+h2551gTRQNGvUQHjQ5K&#10;Ue7mdGyA4Yt9BcM8mZkiapBpU5Gdd6PmsYWDJcmFJ+a2amZtZKs47rg5cLvjkk0JQj9Tdu4PBWfO&#10;XZNRvvMZWK3DtHRYGz3Xopy3QRQAAw4icYXQ0FwOiyUZTy67D+vWPsQBpArxBh3zfp3sd+J96Ztm&#10;3TynSTHUniI7n+Hjz8WrN2R32Dl2Ovo+bkVDgUBVNKFu9+pv+KJoBU/zBe3NRxF97Y0c7FR0kGtP&#10;ao4HH9jZ7AahigVfWmtVkaniEGkjEpnHcag+Dqf+wct2JSUmmrBu7UN4ctl9WmtJWei5BiUiAXyn&#10;JJJTBnfv4ymtHNCUKbk4+O5GTJiQydVR6mL+hBGLyxIw44nLg45D9XHCbQ2Rln21U6qtAtB3e4rs&#10;gNFAN8ve//+KwovSP1ft3SfUIDNo1N95lW2Z6i7QEFMRWnwNy7z2ZCuzQnUwiKqrqqPxWLIpEdkP&#10;9kHR84nCsye8iqa3qR7k9GZXdbzwDBoAuHta4EC0t3kch+rjcN+6JMxdnRR1bW5aMmFCJg6+uxFT&#10;puRq6bBOgfM2iBhwEKmgFu4ywf1aOSCLJRmlv1uGxx/9MUymeK6QQuobOoOO9bvNsNkNuqreiKX2&#10;FEB+PkNBTjs2/7IFx9bZsOtXLVhV2IrigjbMzu1AcUEbVhW2YvMvW6RvyOvOGHXTwiT7ehC9yest&#10;hAjHDWtvQ0y1cjMcLKk2lUx1A45tB+Ru8AF3FdO2A52fTy9WmqRbXR6bc1ETa9NoM2BzpUnqvUVk&#10;jkhJuflSW6RvsKGXEF2PTKZ4PP7oj1H6u2VaqtqA5xozC5y3QcSAg0gl5+FO1Z/Q0kHNn1+Ayr3r&#10;kZ4+gCuk8I1dSbkZUx9L1tWFpxbbU97+m3LnL9B8Bn9GDnaiIKcdRdPbsHzBRRRNb5NuS/F69UD0&#10;tpCJDhrtLYS4ok/oQxN7G1Iq+rMPaWg+Sve2KtHX4MAUJ2bnqhtyVEq+P3Rfp0abActfTpB+XWql&#10;VeXFSlPYqzgA4GcbEjHv18kMNlSQnj4AlXvXa22QKDzXlnngvA0iBhxEEbAUwCxoZC4HAKSl9UfF&#10;nzdg0b2zuToKU6q1QgnBtKd89JncR4Rse4qSlQ1a+fbeZjcoNmNEC0QHjfa2k8rQq0Jfp0EpPQcZ&#10;/QQDjq/t2n0dy7Sp3DhK3QGUH0nOlelpF5CKI3HYUqXPVhWlqjgabQa2oqhg0b2zUfHnDUhL66+l&#10;w2r2XFMu5QoRBY/voESh2wF3GeFhLR3UA8XzuZ0sXSLbnmKzG7qUkwcSTHvKvsPK3fiPSdfGbgOb&#10;K026CsJkiQ4a7W0nlX7JoVdwDExx9rh9Zm9VI91peQCsTJvKRJXbVIIJ7nqq8nr+dZN0u4tWWlWU&#10;quIg5Xi3f32geL7WDu2w51pyB1eJKDQMOIjC4yQ0tpUs4N5OtnLvb1nNQRh3jdzNT6UK7SlKDt4c&#10;0t8V8XN+rsmIFyuje4cj0UGjve1m0leg5V1kGOUNI5xRe45F21QsSS4szFfvBrrRJr8bSk9VXo02&#10;A57+oz5bVZSq4iBlLLp3Nir3/lZr278CnVvAnuQqEYWOAQdReBVCQ1vJerGag0ZKbsUpu0uCltpT&#10;AGD0kMhXcCx/OSGqqzcAuUGjPbUViKzTh6cC/y72tCVwb20xwfz8SJJpU8lRuU1Fdkhwb1Ve2w7E&#10;S4clWmlVka3imPBtB0hdGq7a4BawRApgwEEUfmVwD4fSVMsKqzli1+RMuQtqvbenAKENGA2HlVsT&#10;YmZAoOig0Z52UukbYEeaQ/Vx+OCTwD+/py2B+wrudnPyH9oOoWTaVPLGdPTYrqOUYIYE9zYM9dfb&#10;zbpsVRGp4rDZDSivNmHGE8ko3WsCqUfDVRuHwS1giRTBgINIGbWeD66NWjswVnNQIHpvT4lkCbjN&#10;bsCSTYkxdRMjOmi0p5kYgSqLvrYb0GgzBLzBH9VDJYhowKGHLXxldjSaP1G9NpX6BiPqzsidv96G&#10;odY3GKXaPby/P1poVemtisNmN2D9bveOW4vLEqJyu2it0nDVBjzXhnngFrBEiuA7LZFyzkOjLSus&#10;5iB/zjTKfYuqtfaU678VmYCjvNqEu/4rSar6JRqIDhoVbRnx5R0AGqhKpKegRKQtS7QyItJk2lQm&#10;Xa/usFHZaix/w1BLys3S2/ZqoVWlexWHb7BRUm6O+lY1rdFw1YZvSwq3gCVSCAMOIuWVQYMtKwCr&#10;OahnMjMJtNieIrp7htf63WbMeCIZSzYlYv1us9Q30nVnjJf+fqx+Q1t1VOz3pftOKjKtUyI7nQRz&#10;k3u2SR83njJtKiMHO1WtYpKtxrIkufyu/eNbEqSPQQutKi9WmnCuychgI4I0XrXBlhQilTDgIFKH&#10;t2XlGa0dmG81h8kUz5UiKVprTwGAcSPlKkpOf+muKNl2IB4l5WapAGbmU+4bmVguPRdpIfHeeMvy&#10;hm0ioZvv1sCiYcexz/UzJ0WmTWXOLepVcdQ3GKUrYXKvdfj9eSI753T/3Yp0q0qjzYCJSxhsRILJ&#10;FK/lqg14rv3ywJYUIlUw4CBSz3kAxQBmQWMtK4C7mqNy73pkjhnBlYpx/m4+upuVK9fvr3R7CgCM&#10;kryRFt3qlHonOmjUN3joaeeT7rwDQEUGjfZL7py5cUUfsfkbX7do6zz2NCzVS6pNJVPlNhXJuT2B&#10;jq+k3Cw920Mru6qQujLHjEDl3vVardpo9lzzFYMtKUSq4VUdkfp2wL3f+X6tHVhaWn9s37YGq1be&#10;j8RETnqPFrK7edyW0y60E8PkTIf0t/JKt6dY05ywJInvImGzGy4LXERnSnjPAYm1kAA976Tij3dt&#10;RKpEfCt3+gkGHDJrrYZBqb2fH5k2lYEpTlVv9mXCF9Hje3aXPltVSB2JiSasWnk/tm9bg7S0/lo8&#10;xP2ea70dXC0idTHgIIqMk3CXKz6hxYObNSsfB9/diAkTMrlSUULm21BLkgulxXa/ffzWNCdWFMrf&#10;TCjdniI7YLSnyoPmCywvlyU6t8V3PkqgoaPdb+YDVYn4Vu6IzmHR21rLVErcOUG93VRkwhevmzP8&#10;V3FUHInDlir9taqQ8iZMyMTBdzdi1qx8rR7iE55rvJNcLSL1MeAgiqylACYCOKW1A7NYklH6u2XY&#10;+soKpFxp4UrpnGzlxMjBTvzh3+0oLmi7LOhYmN+OP/y7XapSAgAO1ccp3p4iO2BUdIvTXh/vKpbE&#10;A2ItJEDXUCPQNq7dB4AGqhKxJLmEKo+630TrRarFJdVSM1HlNpWa43LnUmS3l+dfN0kHJ2xViV4p&#10;V1qw9ZUVKP3dMlgsyVo8xFOea7qlXC2iyOFEQaLIq4K7jLEMwG1aO7isrNHYt/d/8NsXtmHt89u4&#10;Wjr1YqUJRdPlvtm0JLlQNL0NRdPbYLMb8PEZI8Zag2/JqKhV/iNHdivS5pbLv8H3zn0Q4Tv3IZZ5&#10;W0gGpvg//747qQxK8X/uug8AFakSuWGEExVH4oLaklZLJmc6MPQqJ/oluzBupAOjBjulA0VLkguz&#10;cztU27b44MdxKMgRrxrx7vbiL/RstBmw/OUEPHePXepYHptzETOfSuYLM4osunc2fvqT2VoNNgBg&#10;J7j9K5EmsIKDSBvOA7gd7v3RNTeA1GJJxgPF8/HOWy9wCKmOb0Bly7273yyFEm6cazKidK/yc11k&#10;B4wePXn5TXMs74gSCpFBo74zWwKFId2rFUSqRLyDS/sKhAGH6rVXvTHW6sCxdTY8d48dD93RiqLp&#10;bRhrdUiHG15TblCvimPbgXjY7HItPzPGBT6+iiNxqDoqX4HGVpXokDlmBN556wU8UDxfq+FGs+fa&#10;7XYw3CDSBF7FEWlLGTQ6gBTgEFK9e/51k/QNSLhs2qf870uqxRXwprm7mhOhfQzKbkkbzUQHjWZf&#10;7fQ738Wr+wBQkUGj3soNkYDja3v0z1rJG9Mh3bYTikrJ3VREXz9LNiVIv3cVTW/jEGAd08EQleqs&#10;UgAAF3tJREFUUaBzkGgZV4xIOxhwEGnPSWh4ACnQOYR0zl2TuVo60mgz4OGyRNUft+6MOtUbN4yQ&#10;Czf8fYNvs3PQqCzRQaPDv+lE+jcD33T3NAA0UJWItwVGZHcf0UBG72bmqFfF8ZHkOR1rdQgFMI02&#10;A9a+Ll+BtuTOVlUDHgqPOXdN1voQUYCDRIk0iwEHkXYtBXADgMNaPDiLJRlPLrsPe3Y/i4yM4Vwt&#10;nag4EoeVWxNUezyb3YBlL6kTqnjbE0R1n/EgcyPdeUPNmycv0UGjQ/s7hbZx7WkAaKBQQnbb4lgw&#10;K1e93VR2VcvP+xANYEr3mqTbigamOHHv99r5S6ATGRnDsWf3s3hy2X1anrVx2HNttpQrRqRNDDiI&#10;tK0W7vLHZ7R6gFbrMOza8QzbVnSkdK9JtZBj7evmkNtARMkOlvz8y9CrNGRbYqKZSAuJd51kd7vx&#10;EqkSEZ29IFpxonfeYZ5q/Q7IzsvIGSUeTD6+Ra5Vpe6MUWrnGYoMbzvKrh3PwGodpuVDfcZzTVbL&#10;VSPSLgYcRPpQDI1uJ+vFthV9Kd1rwn3rkhRtxVi5NUGV1hSvQZJhw+n/40dguIlUvoisU2/f1ItU&#10;iQxOFauqkdktR+9EhnmGS/XHcsFR3hjxY6tvMGJzpf/3lKqj8Vi5NQHjF/fBzKeSUVJu5gtTw3TS&#10;juLd/rWYK0akfby6I9KPKmi8msPbtsLdVvSh4kgcpj6WjPLq8IYQNrsBSzYlqhpuAPLtCT21QHi9&#10;Vyd+k8ZBhp1E5lqMHOwMejirSJXIqCFiPzuWdsu57Ub1Ao63/yZfGTM7V/z4SsrNqPMJ0mx2A8qr&#10;TViyKRHjF/dB0fPu955GG+foaJl3dxSNt6MAnVUbVVw1In2I5ykg0pXzcH+DsAPuqd2aHH7h3W3l&#10;zTcPYMmv1qLpKxtXTqMabQYsLkvAG+/HY+p3OlCQE1q/etXRePx6u1n1m0fZkKHuDPN9JYi2fQTa&#10;ztdfwPTxGaPf1iCRoEuklSaaDExxIvtqpyrtYvUNRtSdMUoFjjeOcmDbAfFL0mUvJeLW7A589JlR&#10;6u9R5KVcacHypxZhypRcrR/qKQCFYLBBpDu8wiPSpypovJoDAKZMycVfqzdj0b2zkWDmfA4tqzgS&#10;h8VlCZjxRDLW7zZLBwDl1e6Wl6LnEyPyzbjsgNGPPw/f/AWRgZmxQnTQqCUp+HMWjt1Pzjbp99t9&#10;m92AQ/Vx2FJllgpqbs1Wr4pj32G50GFiptyx1Zww4smXzQw3dCTBbMKie2fjr9Wb9RBusGqDSMf4&#10;yUCkX7qo5gCAB4rn46c/mY2H/+MZ7NlTzZXTsPoGI0rKzSgpNyPV4kLeGAeG9ndicKoLg1I7v5E9&#10;22jEmUYDPjwVhw8+MUa8HFx07oLXmUb/x3v6S/Ebx2AHZkYjbwtJqMNX/VWChGM46LHP9TFg9FB9&#10;XMDX2tw8saGqt+W048mX1ZlH8dp78Sia3ib831uSXJic6fDbNkb6NW1aDlb858+13ooCsGqDKCow&#10;4CDSvyq4v2lYCuDnWj1IiyUZzz37COrrP8ODv1yNjz46xZXTwc2qXr4hFZ27IHqT3HyB/fvBCtRC&#10;IuK8n/MvWiXij5Z31liyKRGHPzUKVUL9qSZeOOCwJLkwO7dDldd0fYNROujKvZYBR7TJyBiONb/+&#10;hdZ3RvF6xnMddZ4rR6RvbFEhig7eag5N77QCdG4ru/WVFUi50sKVo7AI54BRWbLb00a7cLSQ+JsV&#10;IbodrT8yFTpq23YgXrjNq+aEUepc3DhKvYG4+46IBSneIaEH/s5wI1qkXGnB1ldW6GHbV6DrDikM&#10;N4iiAAMOouhSBR3M5gCArKzR+Gv1ZqxaeT8SEzmfg4KXfbVcwCByQyizhWjfJM7g8BVqC4nI+nwc&#10;4pDYaKrQEQ0SAKAgpx2pFnV+X/9UE+93jbdUmbFkUyKyH+yDxWUJrN6IAomJJqxaeT/+Wr0ZWVmj&#10;9XDInLVBFIUYcBBFH281xw0ADmv9YGfNysfBdzdi0b2zYTKxa47kjUmXHDAqcHMsMyiVAUdXobaQ&#10;iAwADbVKJJpupv0FCT2ZmaPOsNHu1SV1Z9yhxrxfJ2PikmQOCY0iJlM8Ft07Gwff3YhZs/L1cMiH&#10;PddIrNogikL8ZCGKXrXonM3xuJYP1GJJxgPF8zHnrlvx1H/+loNIScqQ/nIBQzhaKHzJtsdEu1AH&#10;jZ5tDLw+4Rg0Gi28QYLo+c4Z5UDpXnWq5nYedF9mvvZefER2VyLlTZuWg1/9x0+RltZfL4f8hOe6&#10;iIiiFD9tiKLfUgDfArBf6wealtYfzz37CN556wVMmJDJlSMho8M8YNTLZueg0WCF0kISaIcbILQq&#10;kUP12g5HgmkhkWlTyRvTAWuaOqGcd0cmhhvRZ8KETLzz1gt47tlH9BJu7PdcCy3l6hFFN37iEMWG&#10;kwDyACwE0Kz1g01L64/S3y3D1ldWICNjOFeP/BprlQs4RG+OZW7SZeeARLtQqmREBoCGMmj0a40H&#10;VzeMkP9dkm1TmTGug7+kFJSMjOHY+soKlP5umV6CjWbPtU+e51qIiKIcAw6i2FIGIB3ARj0cbFbW&#10;6Es7rjDooHAEC+eajGi0hf8G94o+nMPhK5QWEtEBoMFWiYS7RUkLak4YpSqOJl3PgIPkeIONXTue&#10;0csAUXiuddI91z5EFCMYcBDFnvMACqGDLWW9vEHHqpX3c2tZ6mL4N+UCjlB33+hNPwYcXYTSQiL6&#10;d4MNKppborP1qFKiTWXkYCerjkhIypUWrFp5v96CDe/Wr4XgEFGimMOAgyh2VcH9zcYTejngWbPy&#10;L20ty6CDAGDbgXjcty4J63ebsaXKHHC+gsxN8Xt14lUIQ/vzZtFXKC0kohU2wVaJnP6/6Lz0Ofix&#10;3Pm4NZtVHNQ7b7Dx1+rNetkZxesJz7VNFVeRKDZxFxUiWgp3+WYZgFv0cMCzZuVj1qx8vPrqXjy9&#10;ohRNX9m4ijGs4kjcZdt+Zl/txJh0B4b0d2H0EAdGDXbCkuQSmu9A4VFzPA4FOXLBj8wA0GCrRE7+&#10;IzorOLYdiMcj/2qAxc+2xTa7AR+fMeLY53H46DO+FuhyKVda8MjDC/UWagDuIaKF4JwNopjHgIOI&#10;gM4hpLcDKAGgi4EXDDqo15vrE0bUnOh6A2dNc+IrmzI3t4NT2aLSnchuKKEIdjvaaN7Ro/JIPApy&#10;2gG4w6KzjUacaTTgw1Nx+OATZebPUHTQcbBxCkAxgB1cRSICGHAQUVc74C7rLAbwuF4OmkEHKXFj&#10;K1PtMSiVLSrdBdNCItMWBLhnqsgEHHVnortqYcMeEzbsMXFbVhKm42ADcLejlIBzNojIBz8Biai7&#10;83C3rXwL7pJP3eCMDgqnw58aUV5tivqbYqV0bxtSguygUa1vEQsA1w13BP136xuMDDdIiI5nbMBz&#10;bfItz7UKww0i6oIVHETUm5PQYdsKwIoOCo/6BiMWlyVc+r8nZzpw3XAHBqe6MCjVibHWzhtR33+n&#10;TnVnjBg5WLzCQrbqQ/a/P/Z5HBeFYprOKzbYjkJEATHgIKJAdnj+LPVcWPTTy4Ez6KBw8jfMtF8y&#10;Z3D05OPP46QCjvMX5CosZAeNft2irfNTd8aIs01GHDttxIen4nDyHwZWYJAidB5sNMP9RctSriQR&#10;BcKAg4hELYV7p5WlAH6opwNn0EFK6WmYKXWSHTQqey5lB40Gu7VsqM42up/Xe3VxaG4x4OjJOP7e&#10;kCp0HmwAwEbPdcdJriYRiWDAQUQyTsK9DVsZ3N+mXK+ng/cGHbW1x/DY0nX46KNTXFEiBckECuea&#10;grvhlx00Ggm+rU5EasjIGI5lS+9BVtZovT6Fw3BXjVZxNYlIBr8+IKJgVAHIArAQ7tJRXcnKGo1d&#10;O57B1ldWICNjOFeTSCEyg0bPNgU3AFRm0Kgag0+JIikjYzi2vrICu3Y8o9dwo9lzbZEFhhtEFAQG&#10;HEQUijIA6XBv1abboOOdt17AtGk5XE0iBYjuQuNt45AlWiVi08EOKkTBmjYtB++89YLeg40nPNcU&#10;ZVxRIgoWW1SIKFTebWXLoMP5HACQltYfzz37CBoavsRLf/gTXnhhF1rb2rmyRGEgOmhUdl6H1wef&#10;GHGovmvIcbbReNnPa25hwEHRJcFswk9+MhNz7roVaWn99fxUOGeDiMLG4HJx8jsRhVWe50LlFr0+&#10;AZutBS/94U/47W9f5UBSohB5t9ftiW/1BXcQIRKTcqUFP/3pLMy561ZYLMl6fir7PdcLVVxVIgoX&#10;BhxEpJTb4R5EqushF6++uhelG3dxICkREUVURsZwLPzhTD3viOJ1Cu4Boju4qkQUbgw4iEhphXAH&#10;Hf30/CRqa49h3fpXsHff+1xRIiJSTf6k7+Ceon/T844oXs1wBxtlXFUiUgoDDiJSwxWei5pi6Dzo&#10;aGj4Emuf/wO2b9/POR1ERKSIBLMJ3//+LVh07116n68BuIONEs+f81xdIlISAw4iUtMVcPfb/lzv&#10;T8Rma8Gbbx7A0ytKOaeDiIjCIuVKCx55eCGmTMnV+3wNr2c8n/sMNohIFQw4iCgS0qHTHVd6wvYV&#10;IiIKRRS1oXhxZxQiiggGHEQUSelwl6zeFg1PxrvN7OYte9DcfIGrS0REverXrw/mzZ0WDdu8+toJ&#10;dzvqSa4wEUUCAw4i0oI86Hxr2e64+woREfUkinZD8cUtX4lIExhwEJGW5CHKgg4OJSUioigbGuqL&#10;wQYRaQoDDiLSojxEWdABsKqDiCjWRGm1BsBgg4g0igEHEWlZHqIw6GBVBxFR9Iriag2AwQYRaRwD&#10;DiLSgzxEYdABAG+/cwhr176MmkN1XGUiIh3LHjsSixbdiQk3j43Gp8dgg4h0gQEHEelJHqI06Gho&#10;+BLlr+3Hb3/7Kpq+snGliYh0IOVKC37601komHFLNFZrAAw2iEhnGHAQkR7lIUqDDgCor/8MJc9u&#10;QeW+99nCQkSkMQlmEyZO+g6KfzYXVuuwaH2aDDaISJcYcBCRnuUhioMOgC0sRERaEeUtKF4MNohI&#10;1xhwEFE0yEOUBx02WwvefPMAnn3uDzh9+v+44kREKhg69Cr87L67MGVKLiyW5Gh+qgw2iCgqMOAg&#10;omiS7rlA+2E0P0nO6yAiUk4MzNXwtdHzuXmSK09E0YABBxFFo3TEQNABuOd1bNy0C7v/dADNzRe4&#10;8kREQejXrw+m35qLHy6YGc1zNXwx2CCiqMSAg4ii2RUAij1/+kX7k2XYQUQkLgZDjWYAJZ4/5/kb&#10;QETRiAEHEcWCKwAUwh10DI+FJ8ywg4jocjEYagDAKbhDjTIw2CCiKMeAg4hiTSHcQcf1sfKEGXYQ&#10;USyL0VADAA6jM9ggIooJDDiIKFblwR103BZLT5phBxHFghgONQBgJ9zBRhV/E4go1jDgIKJYlw73&#10;oLXbEQNzOnx5d2P535f2cOtZItK9oUOvwg/mTIuV3U+6awawAxwcSkQxjgEHEZFbzM3p8GWzteDN&#10;Nw/g5VfeQM2hOv42EJEuZI8diTv/bSqmTMmFxZIci6eA8zWIiHww4CAiulyh588tsXoC3n7nEDZv&#10;fh01hz5mKwsRaUa/fn2QPXYU5s37HibcPDaWT8V+uEONMv5WEBF1YsBBRNS7LLgrOmKufcVXff1n&#10;qKx6D6/uqERd3ef8rSAiVY0cOQSzbp+IiXnjYnGehi9vG0oJgFr+ZhARXY4BBxFRYDHdvuLLZmvB&#10;B7V/Z3UHESnGt0rjhqxrY7X1xBfbUIiIBDHgICKSk4cY3H2lN97qjr17qzm7g4iClj12JPLzc1il&#10;0RV3QyEiksSAg4goOOnonNUxnKfDrbb2GLZtr8D+tz7A2bONPCFE1KNBg1Jxy3dvwOzvT0ZW1mie&#10;kE6n0Dlb4yRPBxGRHAYcREShux3uoINVHT687SyvvfYWDhz8kIEHUQwbNCgVuTdehxkzvsu2k57t&#10;hDvU2MFTQUQUPAYcREThkw5WdfSKgQdR7GCgIYTVGkREYcaAg4hIGazqCICBB1H0YKAhhdUaREQK&#10;YcBBRKQs7sAiyGZrQX39Z3jjjXex/+33uSUtkYaNHDkEt0z4DqZOvQlW6zAGGoFxJxQiIhUw4CAi&#10;Uk8W3EHH7QD68XQE5t2lpabmb9yWlihCvNu2Zmd/m7ucyGmGu0qjBEAtTwcRkfIYcBARRUYh3EEH&#10;W1gkeNta9lW+h+rqD3Hq5BdobWvniSEKkwSzCcPTByAn5zpMmjiO7SbB2Ql3sFHGU0FEpC4GHERE&#10;kZWOznkd1/N0yGto+BLH60/htdfewge1dfjkk3M8KUSCRowYiBuyRmLGjO/iGutwpKX150kJzmF0&#10;ztU4ydNBRBQZDDiIiLQjC52VHZzXEQJv6MFKDyK37pUZDDPC4hQ6KzXYgkJEpAEMOIiItCkPnWEH&#10;53WEQUPDl2ho+BJvvPEuPqg9hrPnGrlzC0WlQYNSMWhgKm7IGo2pU29CWlp/hhnh452rUQagiqeD&#10;iEhbGHAQEWnf7T5/GHaEWX39Zzh69DiOfHgc1dUf4osvvuIwU9KFfv36YMCAK5GTcx0yr7sGY8Zc&#10;wwGgyvCGGt4/RESkUQw4iIj0pRAcTqqK2tpj+Np2Afsq38PfP/qEFR8UMd6KjGszRmDSxHHoa+mD&#10;rKzRPDHK47BQIiKdYcBBRKRPV6CzqoNhh4q8rS7v1fwNZ8/9H6qrP4TNZmf4QSEZNCgVFksScnKu&#10;w6CBV2Fc9rfZWhIZ3lBjB4DzPB1ERPrCgIOISP98w448sI0lYrqHH3//6BM0ffU1znz+JYecxrgE&#10;swmDh/RHypV9cW3GCIYY2tEM9ywNhhpERFGAAQcRUfThzA6Nqq//DDZbCz799AyOfHgcZ8/8A5+e&#10;PIeLF9tYAaJzgwalIjHRjG+lD8Sgwd9E5nXX4FvfGgyLJZlzMbSHMzWIiKIUAw4ioujmrerg1rM6&#10;4Q1BvPM/AFyqBAGATz45x5OkohEjBgLApcoLAJfmYDC80BXvlq5VYKhBRBS1GHAQEcWOLLiHlOYB&#10;uJ6nQ/9qa49d+ndvWwwAtFyw44Paukv/v8bGf8b8zjD9+vVBauo3Lv3fN2SNRHKfJAC41C5y6YXC&#10;AZ7R4jDcgUYZgFqeDiKi6MeAg4goNqWjs7qDQ0pjjM3Wgvr6zy773994411cbGu77H/vHphEgm8g&#10;4SvRbMbUqTdd9r9brcNgsSRzsWPPTnRWaZzk6SAiii0MOIiI6Ap0trHkga0sRKQfp9AZaFSBQ0KJ&#10;iGIaAw4iIuouC52Bxy08HUSkMfvRGWiw9YSIiC5hwEFERP6wuoOIIo1VGkREJIQBBxERyUhHZ9iR&#10;B25DS0Th1wx3kFEFztIgIiIJDDiIiCgUWegMPNjOQkTB2o/OQINtJ0REFBQGHEREFE55Pn8YeBBR&#10;b7yBhvcPERFRyBhwEBGRkvLAwIOIGGgQEZEKGHAQEZGa8nz+ZIEzPIiiUTPcbSZVYKBBREQqYsBB&#10;RESR5N2S1vtP7tJCpD/eXU5qwa1biYgoghhwEBGRlqSja+jBthYi7dmPrmHGSZ4SIiLSAgYcRESk&#10;db6BRxaA63lKiFRzGO4Qg9UZRESkeQw4iIhIj/LQGXgw9CAKD98wwxtoEBER6QYDDiIiihZ5YOhB&#10;JIphBhERRR0GHEREFM28YUc6uHMLxSbfHU1OojPQICIiijoMOIiIKNZcga7Bh/ffGXyQnnmDDO/Q&#10;T++/n+epISKiWMGAg4iIyM03+LgC7oqPdHDrWtKWU3AHGFVwhxcMMoiIiDwYcBAREQXmW+2R7vPv&#10;rPogJXirMU6isxrD+08iIiLqBQMOIiKi0PhWfMDnn7fw1JAf+z3/rPL5p7cig4iIiILAgIOIiEhZ&#10;ed3+6Q1E0sH2l2jlbSPxDSyquv2TiIiIwowBBxERUWR5Z38AneFH9/+NrTDa4G0dATrnXpzv4X8j&#10;IiKiCGDAQUREpB/eAKT7v6d7/nixPUbMfp9/P+n5A3QNLdg2QkREpBMMOIiIiKKbbzWIl2844pWO&#10;riFJ9/8+0lUkvtUT3Z1EZzjh1VMwwQoLIiKiKPb/AXACHlT7vKxmAAAAAElFTkSuQmCCUEsDBBQA&#10;BgAIAAAAIQCNgZYv3wAAAAgBAAAPAAAAZHJzL2Rvd25yZXYueG1sTI9BS8NAFITvgv9heYK3djdK&#10;0hqzKaWopyLYCuLtNXlNQrNvQ3abpP/e7ckehxlmvslWk2nFQL1rLGuI5goEcWHLhisN3/v32RKE&#10;88gltpZJw4UcrPL7uwzT0o78RcPOVyKUsEtRQ+19l0rpipoMurntiIN3tL1BH2RfybLHMZSbVj4p&#10;lUiDDYeFGjva1FScdmej4WPEcf0cvQ3b03Fz+d3Hnz/biLR+fJjWryA8Tf4/DFf8gA55YDrYM5dO&#10;tBrCEa9hFi8XIK62SuIExEHDQr2AzDN5eyD/AwAA//8DAFBLAwQUAAYACAAAACEAK9nY8cgAAACm&#10;AQAAGQAAAGRycy9fcmVscy9lMm9Eb2MueG1sLnJlbHO8kMGKAjEMhu8LvkPJ3enMHGRZ7HiRBa+L&#10;PkBoM53qNC1td9G3t+hlBcGbxyT83/+R9ebsZ/FHKbvACrqmBUGsg3FsFRz238tPELkgG5wDk4IL&#10;ZdgMi4/1D81YaihPLmZRKZwVTKXELymznshjbkIkrpcxJI+ljsnKiPqElmTftiuZ/jNgeGCKnVGQ&#10;dqYHsb/E2vyaHcbRadoG/euJy5MK6XztrkBMlooCT8bhfdk3kS3I5w7dexy65hjpJiEfvjtcAQAA&#10;//8DAFBLAQItABQABgAIAAAAIQDQ4HPPFAEAAEcCAAATAAAAAAAAAAAAAAAAAAAAAABbQ29udGVu&#10;dF9UeXBlc10ueG1sUEsBAi0AFAAGAAgAAAAhADj9If/WAAAAlAEAAAsAAAAAAAAAAAAAAAAARQEA&#10;AF9yZWxzLy5yZWxzUEsBAi0AFAAGAAgAAAAhABUa+gQQBQAAPg8AAA4AAAAAAAAAAAAAAAAARAIA&#10;AGRycy9lMm9Eb2MueG1sUEsBAi0ACgAAAAAAAAAhAAu0MWjKQwAAykMAABUAAAAAAAAAAAAAAAAA&#10;gAcAAGRycy9tZWRpYS9pbWFnZTEuanBlZ1BLAQItAAoAAAAAAAAAIQCWvNT8WZgBAFmYAQAUAAAA&#10;AAAAAAAAAAAAAH1LAABkcnMvbWVkaWEvaW1hZ2UyLnBuZ1BLAQItABQABgAIAAAAIQCNgZYv3wAA&#10;AAgBAAAPAAAAAAAAAAAAAAAAAAjkAQBkcnMvZG93bnJldi54bWxQSwECLQAUAAYACAAAACEAK9nY&#10;8cgAAACmAQAAGQAAAAAAAAAAAAAAAAAU5QEAZHJzL19yZWxzL2Uyb0RvYy54bWwucmVsc1BLBQYA&#10;AAAABwAHAL8BAAAT5gEAAAA=&#10;">
                <v:group id="Group 1" o:spid="_x0000_s1027" style="position:absolute;width:67667;height:8001" coordsize="72877,126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  <v:shape id="Rectangle: Single Corner Snipped 2" o:spid="_x0000_s1028" style="position:absolute;width:72877;height:12618;visibility:visible;mso-wrap-style:square;v-text-anchor:middle" coordsize="7287739,12618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aJ21wwAAANoAAAAPAAAAZHJzL2Rvd25yZXYueG1sRI9Pi8Iw&#10;FMTvC36H8Ba8LJrqYdGuUVQQlD35B7w+mmdTbF5KE2vbT79ZEDwOM/MbZrFqbSkaqn3hWMFknIAg&#10;zpwuOFdwOe9GMxA+IGssHZOCjjysloOPBabaPflIzSnkIkLYp6jAhFClUvrMkEU/dhVx9G6uthii&#10;rHOpa3xGuC3lNEm+pcWC44LBiraGsvvpYRX0m3s/3/W/jUku16/r+lZ0B+6UGn626x8QgdrwDr/a&#10;e61gCv9X4g2Qyz8AAAD//wMAUEsBAi0AFAAGAAgAAAAhANvh9svuAAAAhQEAABMAAAAAAAAAAAAA&#10;AAAAAAAAAFtDb250ZW50X1R5cGVzXS54bWxQSwECLQAUAAYACAAAACEAWvQsW78AAAAVAQAACwAA&#10;AAAAAAAAAAAAAAAfAQAAX3JlbHMvLnJlbHNQSwECLQAUAAYACAAAACEAkmidtcMAAADaAAAADwAA&#10;AAAAAAAAAAAAAAAHAgAAZHJzL2Rvd25yZXYueG1sUEsFBgAAAAADAAMAtwAAAPcCAAAAAA==&#10;" path="m,l6891175,r396564,396564l7287739,1261857,,1261857,,xe" fillcolor="#548dd4 [1951]" stroked="f" strokeweight="1pt">
                    <v:path arrowok="t" o:connecttype="custom" o:connectlocs="0,0;6891175,0;7287739,396564;7287739,1261857;0,1261857;0,0" o:connectangles="0,0,0,0,0,0"/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19" o:spid="_x0000_s1029" type="#_x0000_t75" alt="&quot;&quot;" style="position:absolute;width:72866;height:12617;visibility:visible;mso-wrap-style:square" coordsize="7286625,1261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4skhwQAAANsAAAAPAAAAZHJzL2Rvd25yZXYueG1sRE89b8Iw&#10;EN0r8R+sQ+pWHDPQkmIQAiJlq5p2YDzF1zgQn6PYkPTf15Uqdbun93mb3eQ6cachtJ41qEUGgrj2&#10;puVGw+dH8fQCIkRkg51n0vBNAXbb2cMGc+NHfqd7FRuRQjjkqMHG2OdShtqSw7DwPXHivvzgMCY4&#10;NNIMOKZw18lllq2kw5ZTg8WeDpbqa3VzGi7SHZ9LZU8rdQlnmani8EZK68f5tH8FEWmK/+I/d2nS&#10;/DX8/pIOkNsfAAAA//8DAFBLAQItABQABgAIAAAAIQDb4fbL7gAAAIUBAAATAAAAAAAAAAAAAAAA&#10;AAAAAABbQ29udGVudF9UeXBlc10ueG1sUEsBAi0AFAAGAAgAAAAhAFr0LFu/AAAAFQEAAAsAAAAA&#10;AAAAAAAAAAAAHwEAAF9yZWxzLy5yZWxzUEsBAi0AFAAGAAgAAAAhAPLiySHBAAAA2wAAAA8AAAAA&#10;AAAAAAAAAAAABwIAAGRycy9kb3ducmV2LnhtbFBLBQYAAAAAAwADALcAAAD1AgAAAAA=&#10;" path="m,l6885453,r401172,401172l7286625,1261745,,1261745,,xe">
                    <v:imagedata r:id="rId12" o:title="" grayscale="t"/>
                    <v:formulas/>
                    <v:path o:extrusionok="t" o:connecttype="custom" o:connectlocs="0,0;6885453,0;7286625,401172;7286625,1261745;0,1261745;0,0" o:connectangles="0,0,0,0,0,0"/>
                  </v:shap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30" type="#_x0000_t202" style="position:absolute;left:762;width:57720;height:82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32PwwAAANwAAAAPAAAAZHJzL2Rvd25yZXYueG1sRI9Bi8Iw&#10;FITvgv8hPGEvoqkeVGqjiCCI6GHVH/Bsnk1p81KabO3++40g7HGYmW+YbNvbWnTU+tKxgtk0AUGc&#10;O11yoeB+O0xWIHxA1lg7JgW/5GG7GQ4yTLV78Td111CICGGfogITQpNK6XNDFv3UNcTRe7rWYoiy&#10;LaRu8RXhtpbzJFlIiyXHBYMN7Q3l1fXHKhibJrmcn8fHQS9yU508Lm13Uupr1O/WIAL14T/8aR+1&#10;gvlsCe8z8QjIzR8AAAD//wMAUEsBAi0AFAAGAAgAAAAhANvh9svuAAAAhQEAABMAAAAAAAAAAAAA&#10;AAAAAAAAAFtDb250ZW50X1R5cGVzXS54bWxQSwECLQAUAAYACAAAACEAWvQsW78AAAAVAQAACwAA&#10;AAAAAAAAAAAAAAAfAQAAX3JlbHMvLnJlbHNQSwECLQAUAAYACAAAACEAjAt9j8MAAADcAAAADwAA&#10;AAAAAAAAAAAAAAAHAgAAZHJzL2Rvd25yZXYueG1sUEsFBgAAAAADAAMAtwAAAPcCAAAAAA==&#10;" filled="f" stroked="f">
                  <v:textbox>
                    <w:txbxContent>
                      <w:p w14:paraId="30E5F8B7" w14:textId="77777777" w:rsidR="001D6714" w:rsidRDefault="00EA61A3" w:rsidP="001F0B1C">
                        <w:pPr>
                          <w:ind w:right="279"/>
                          <w:contextualSpacing/>
                          <w:jc w:val="center"/>
                          <w:rPr>
                            <w:rFonts w:ascii="Verdana Pro" w:hAnsi="Verdana Pro" w:cs="Arial"/>
                            <w:b/>
                            <w:bCs/>
                            <w:color w:val="FFFFFF" w:themeColor="background1"/>
                            <w:spacing w:val="20"/>
                            <w:sz w:val="42"/>
                            <w:szCs w:val="42"/>
                          </w:rPr>
                        </w:pPr>
                        <w:r w:rsidRPr="009321C1">
                          <w:rPr>
                            <w:rFonts w:ascii="Verdana Pro" w:hAnsi="Verdana Pro" w:cs="Arial"/>
                            <w:b/>
                            <w:bCs/>
                            <w:color w:val="FFFFFF" w:themeColor="background1"/>
                            <w:spacing w:val="20"/>
                            <w:sz w:val="42"/>
                            <w:szCs w:val="42"/>
                          </w:rPr>
                          <w:t>BELFAST WARM AND WELL</w:t>
                        </w:r>
                      </w:p>
                      <w:p w14:paraId="1874B329" w14:textId="1A25A2DF" w:rsidR="00EA61A3" w:rsidRPr="009321C1" w:rsidRDefault="001D6714" w:rsidP="001F0B1C">
                        <w:pPr>
                          <w:ind w:right="279"/>
                          <w:contextualSpacing/>
                          <w:jc w:val="center"/>
                          <w:rPr>
                            <w:rFonts w:ascii="Verdana Pro" w:hAnsi="Verdana Pro" w:cs="Arial"/>
                            <w:b/>
                            <w:bCs/>
                            <w:color w:val="FFFFFF" w:themeColor="background1"/>
                            <w:spacing w:val="20"/>
                            <w:sz w:val="42"/>
                            <w:szCs w:val="42"/>
                          </w:rPr>
                        </w:pPr>
                        <w:r>
                          <w:rPr>
                            <w:rFonts w:ascii="Verdana Pro" w:hAnsi="Verdana Pro" w:cs="Arial"/>
                            <w:b/>
                            <w:bCs/>
                            <w:color w:val="FFFFFF" w:themeColor="background1"/>
                            <w:spacing w:val="20"/>
                            <w:sz w:val="42"/>
                            <w:szCs w:val="42"/>
                          </w:rPr>
                          <w:t>SELF</w:t>
                        </w:r>
                        <w:r w:rsidR="00EA61A3" w:rsidRPr="009321C1">
                          <w:rPr>
                            <w:rFonts w:ascii="Verdana Pro" w:hAnsi="Verdana Pro" w:cs="Arial"/>
                            <w:b/>
                            <w:bCs/>
                            <w:color w:val="FFFFFF" w:themeColor="background1"/>
                            <w:spacing w:val="20"/>
                            <w:sz w:val="42"/>
                            <w:szCs w:val="42"/>
                          </w:rPr>
                          <w:t xml:space="preserve"> REFERRAL FORM</w:t>
                        </w:r>
                      </w:p>
                    </w:txbxContent>
                  </v:textbox>
                </v:shape>
                <v:shape id="Picture 1" o:spid="_x0000_s1031" type="#_x0000_t75" style="position:absolute;left:56083;top:304;width:7728;height:75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0GxowgAAANoAAAAPAAAAZHJzL2Rvd25yZXYueG1sRI/NigIx&#10;EITvwr5DaMGLaMYfRGaNMruw6sWD7j5Ak/ROBiedYRJ1fHsjCB6LqvqKWm06V4srtaHyrGAyzkAQ&#10;a28qLhX8/f6MliBCRDZYeyYFdwqwWX/0Vpgbf+MjXU+xFAnCIUcFNsYmlzJoSw7D2DfEyfv3rcOY&#10;ZFtK0+ItwV0tp1m2kA4rTgsWG/q2pM+ni1Ogi+3ioL+4mNvyPmy2h/2u7uZKDfpd8QkiUhff4Vd7&#10;bxTM4Hkl3QC5fgAAAP//AwBQSwECLQAUAAYACAAAACEA2+H2y+4AAACFAQAAEwAAAAAAAAAAAAAA&#10;AAAAAAAAW0NvbnRlbnRfVHlwZXNdLnhtbFBLAQItABQABgAIAAAAIQBa9CxbvwAAABUBAAALAAAA&#10;AAAAAAAAAAAAAB8BAABfcmVscy8ucmVsc1BLAQItABQABgAIAAAAIQAP0GxowgAAANoAAAAPAAAA&#10;AAAAAAAAAAAAAAcCAABkcnMvZG93bnJldi54bWxQSwUGAAAAAAMAAwC3AAAA9gIAAAAA&#10;">
                  <v:imagedata r:id="rId13" o:title=""/>
                </v:shape>
                <w10:wrap anchorx="margin"/>
              </v:group>
            </w:pict>
          </mc:Fallback>
        </mc:AlternateContent>
      </w:r>
    </w:p>
    <w:p w14:paraId="16892EAA" w14:textId="37EED10C" w:rsidR="006E5017" w:rsidRPr="009321C1" w:rsidRDefault="006E5017">
      <w:pPr>
        <w:rPr>
          <w:rFonts w:ascii="Verdana Pro Cond" w:hAnsi="Verdana Pro Cond"/>
          <w:sz w:val="8"/>
          <w:szCs w:val="8"/>
        </w:rPr>
      </w:pPr>
    </w:p>
    <w:p w14:paraId="06D50A3B" w14:textId="77777777" w:rsidR="006E5017" w:rsidRPr="00D52ED5" w:rsidRDefault="006E5017">
      <w:pPr>
        <w:rPr>
          <w:rFonts w:ascii="Verdana Pro Cond" w:hAnsi="Verdana Pro Cond"/>
        </w:rPr>
      </w:pPr>
    </w:p>
    <w:tbl>
      <w:tblPr>
        <w:tblW w:w="4804" w:type="pct"/>
        <w:jc w:val="center"/>
        <w:tblBorders>
          <w:top w:val="single" w:sz="12" w:space="0" w:color="22274D"/>
          <w:left w:val="single" w:sz="12" w:space="0" w:color="22274D"/>
          <w:bottom w:val="single" w:sz="12" w:space="0" w:color="22274D"/>
          <w:right w:val="single" w:sz="12" w:space="0" w:color="22274D"/>
          <w:insideH w:val="single" w:sz="4" w:space="0" w:color="22274D"/>
          <w:insideV w:val="single" w:sz="4" w:space="0" w:color="22274D"/>
        </w:tblBorders>
        <w:tblLayout w:type="fixed"/>
        <w:tblCellMar>
          <w:top w:w="72" w:type="dxa"/>
          <w:left w:w="144" w:type="dxa"/>
          <w:bottom w:w="72" w:type="dxa"/>
          <w:right w:w="144" w:type="dxa"/>
        </w:tblCellMar>
        <w:tblLook w:val="0600" w:firstRow="0" w:lastRow="0" w:firstColumn="0" w:lastColumn="0" w:noHBand="1" w:noVBand="1"/>
      </w:tblPr>
      <w:tblGrid>
        <w:gridCol w:w="1956"/>
        <w:gridCol w:w="198"/>
        <w:gridCol w:w="221"/>
        <w:gridCol w:w="6"/>
        <w:gridCol w:w="259"/>
        <w:gridCol w:w="454"/>
        <w:gridCol w:w="279"/>
        <w:gridCol w:w="1268"/>
        <w:gridCol w:w="577"/>
        <w:gridCol w:w="10"/>
        <w:gridCol w:w="70"/>
        <w:gridCol w:w="200"/>
        <w:gridCol w:w="141"/>
        <w:gridCol w:w="142"/>
        <w:gridCol w:w="146"/>
        <w:gridCol w:w="705"/>
        <w:gridCol w:w="289"/>
        <w:gridCol w:w="291"/>
        <w:gridCol w:w="10"/>
        <w:gridCol w:w="112"/>
        <w:gridCol w:w="624"/>
        <w:gridCol w:w="104"/>
        <w:gridCol w:w="1595"/>
        <w:gridCol w:w="74"/>
        <w:gridCol w:w="30"/>
        <w:gridCol w:w="265"/>
        <w:gridCol w:w="616"/>
      </w:tblGrid>
      <w:tr w:rsidR="00446C6A" w:rsidRPr="00D52ED5" w14:paraId="507B4115" w14:textId="77777777" w:rsidTr="009321C1">
        <w:trPr>
          <w:trHeight w:val="170"/>
          <w:jc w:val="center"/>
        </w:trPr>
        <w:tc>
          <w:tcPr>
            <w:tcW w:w="10642" w:type="dxa"/>
            <w:gridSpan w:val="27"/>
            <w:tcBorders>
              <w:top w:val="single" w:sz="12" w:space="0" w:color="22274D"/>
              <w:left w:val="single" w:sz="12" w:space="0" w:color="22274D"/>
              <w:bottom w:val="single" w:sz="4" w:space="0" w:color="ADB2DB"/>
              <w:right w:val="single" w:sz="12" w:space="0" w:color="22274D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F8D3D71" w14:textId="4C8870A9" w:rsidR="00446C6A" w:rsidRPr="001F0B1C" w:rsidRDefault="00446C6A" w:rsidP="00670A78">
            <w:pPr>
              <w:jc w:val="center"/>
              <w:rPr>
                <w:rStyle w:val="Hyperlink"/>
                <w:rFonts w:ascii="Verdana Pro" w:hAnsi="Verdana Pro"/>
                <w:b/>
                <w:bCs/>
                <w:color w:val="CD2835"/>
                <w:sz w:val="28"/>
                <w:szCs w:val="28"/>
                <w:u w:val="none" w:color="FBC24E"/>
              </w:rPr>
            </w:pPr>
            <w:r w:rsidRPr="001F0B1C">
              <w:rPr>
                <w:rFonts w:ascii="Verdana Pro" w:hAnsi="Verdana Pro"/>
                <w:b/>
                <w:bCs/>
                <w:color w:val="CD2835"/>
                <w:sz w:val="24"/>
                <w:szCs w:val="24"/>
                <w:u w:color="FBC24E"/>
              </w:rPr>
              <w:t xml:space="preserve">PLEASE RETURN COMPLETED FORMS TO: </w:t>
            </w:r>
            <w:hyperlink r:id="rId14" w:history="1">
              <w:r w:rsidRPr="001F0B1C">
                <w:rPr>
                  <w:rStyle w:val="Hyperlink"/>
                  <w:rFonts w:ascii="Verdana Pro" w:hAnsi="Verdana Pro"/>
                  <w:b/>
                  <w:bCs/>
                  <w:color w:val="CD2835"/>
                  <w:sz w:val="28"/>
                  <w:szCs w:val="28"/>
                  <w:u w:color="000000" w:themeColor="text1"/>
                </w:rPr>
                <w:t>warmandwell@nea.org.uk</w:t>
              </w:r>
            </w:hyperlink>
          </w:p>
          <w:p w14:paraId="6485E714" w14:textId="77777777" w:rsidR="00885604" w:rsidRPr="001F0B1C" w:rsidRDefault="009C4FEC" w:rsidP="00885604">
            <w:pPr>
              <w:jc w:val="center"/>
              <w:rPr>
                <w:rFonts w:ascii="Verdana Pro" w:hAnsi="Verdana Pro" w:cs="Arial"/>
                <w:b/>
                <w:bCs/>
                <w:color w:val="CD2835"/>
                <w:sz w:val="24"/>
                <w:szCs w:val="24"/>
                <w:u w:color="FBC24E"/>
              </w:rPr>
            </w:pPr>
            <w:r w:rsidRPr="001F0B1C">
              <w:rPr>
                <w:rFonts w:ascii="Verdana Pro" w:hAnsi="Verdana Pro" w:cs="Arial"/>
                <w:b/>
                <w:bCs/>
                <w:color w:val="CD2835"/>
                <w:sz w:val="24"/>
                <w:szCs w:val="24"/>
                <w:u w:color="FBC24E"/>
              </w:rPr>
              <w:t>REFERRAL FORMS</w:t>
            </w:r>
            <w:r w:rsidR="00FE33A5" w:rsidRPr="001F0B1C">
              <w:rPr>
                <w:rFonts w:ascii="Verdana Pro" w:hAnsi="Verdana Pro" w:cs="Arial"/>
                <w:b/>
                <w:bCs/>
                <w:color w:val="CD2835"/>
                <w:sz w:val="24"/>
                <w:szCs w:val="24"/>
                <w:u w:color="FBC24E"/>
              </w:rPr>
              <w:t xml:space="preserve"> </w:t>
            </w:r>
            <w:r w:rsidRPr="001F0B1C">
              <w:rPr>
                <w:rFonts w:ascii="Verdana Pro" w:hAnsi="Verdana Pro" w:cs="Arial"/>
                <w:b/>
                <w:bCs/>
                <w:color w:val="CD2835"/>
                <w:sz w:val="24"/>
                <w:szCs w:val="24"/>
                <w:u w:val="single" w:color="000000" w:themeColor="text1"/>
              </w:rPr>
              <w:t>MUST</w:t>
            </w:r>
            <w:r w:rsidRPr="001F0B1C">
              <w:rPr>
                <w:rFonts w:ascii="Verdana Pro" w:hAnsi="Verdana Pro" w:cs="Arial"/>
                <w:b/>
                <w:bCs/>
                <w:color w:val="CD2835"/>
                <w:sz w:val="24"/>
                <w:szCs w:val="24"/>
                <w:u w:color="FBC24E"/>
              </w:rPr>
              <w:t xml:space="preserve"> BE SUBMITTED IN </w:t>
            </w:r>
            <w:r w:rsidRPr="001F0B1C">
              <w:rPr>
                <w:rFonts w:ascii="Verdana Pro" w:hAnsi="Verdana Pro" w:cs="Arial"/>
                <w:b/>
                <w:bCs/>
                <w:color w:val="CD2835"/>
                <w:sz w:val="24"/>
                <w:szCs w:val="24"/>
                <w:u w:val="single" w:color="000000" w:themeColor="text1"/>
              </w:rPr>
              <w:t>WORD FORMAY ONLY</w:t>
            </w:r>
          </w:p>
          <w:p w14:paraId="44F0445B" w14:textId="5D462B62" w:rsidR="00670A78" w:rsidRPr="001F0B1C" w:rsidRDefault="009C4FEC" w:rsidP="00885604">
            <w:pPr>
              <w:jc w:val="center"/>
              <w:rPr>
                <w:rFonts w:ascii="Verdana Pro" w:hAnsi="Verdana Pro" w:cs="Arial"/>
                <w:b/>
                <w:bCs/>
                <w:color w:val="CD2835"/>
                <w:sz w:val="24"/>
                <w:szCs w:val="24"/>
                <w:u w:val="single" w:color="000000" w:themeColor="text1"/>
              </w:rPr>
            </w:pPr>
            <w:r w:rsidRPr="001F0B1C">
              <w:rPr>
                <w:rFonts w:ascii="Verdana Pro" w:hAnsi="Verdana Pro" w:cs="Arial"/>
                <w:b/>
                <w:bCs/>
                <w:color w:val="CD2835"/>
                <w:sz w:val="24"/>
                <w:szCs w:val="24"/>
                <w:u w:val="single" w:color="000000" w:themeColor="text1"/>
              </w:rPr>
              <w:t>PDF FORMS WILL NOT BE ACCEPTED</w:t>
            </w:r>
          </w:p>
        </w:tc>
      </w:tr>
      <w:tr w:rsidR="00446C6A" w:rsidRPr="00D52ED5" w14:paraId="18F9D165" w14:textId="77777777" w:rsidTr="00FD197E">
        <w:trPr>
          <w:trHeight w:val="510"/>
          <w:jc w:val="center"/>
        </w:trPr>
        <w:tc>
          <w:tcPr>
            <w:tcW w:w="2154" w:type="dxa"/>
            <w:gridSpan w:val="2"/>
            <w:tcBorders>
              <w:top w:val="single" w:sz="4" w:space="0" w:color="ADB2DB"/>
              <w:left w:val="single" w:sz="12" w:space="0" w:color="22274D"/>
              <w:bottom w:val="single" w:sz="4" w:space="0" w:color="ADB2DB"/>
              <w:right w:val="single" w:sz="2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1A763AB" w14:textId="22C872B4" w:rsidR="00446C6A" w:rsidRPr="00D52ED5" w:rsidRDefault="00446C6A" w:rsidP="000545E3">
            <w:pPr>
              <w:rPr>
                <w:rFonts w:ascii="Verdana Pro Cond" w:hAnsi="Verdana Pro Cond"/>
                <w:b/>
                <w:bCs/>
                <w:i/>
                <w:iCs/>
                <w:color w:val="FF0000"/>
                <w:sz w:val="28"/>
                <w:szCs w:val="28"/>
              </w:rPr>
            </w:pPr>
            <w:r w:rsidRPr="00D52ED5">
              <w:rPr>
                <w:rFonts w:ascii="Verdana Pro Cond" w:hAnsi="Verdana Pro Cond" w:cs="Arial"/>
                <w:b/>
                <w:bCs/>
                <w:sz w:val="20"/>
                <w:szCs w:val="20"/>
              </w:rPr>
              <w:t xml:space="preserve">Warm and Well Ref </w:t>
            </w:r>
            <w:r w:rsidRPr="00D52ED5">
              <w:rPr>
                <w:rFonts w:ascii="Verdana Pro Cond" w:hAnsi="Verdana Pro Cond" w:cs="Arial"/>
                <w:b/>
                <w:bCs/>
                <w:i/>
                <w:iCs/>
                <w:sz w:val="20"/>
                <w:szCs w:val="20"/>
              </w:rPr>
              <w:t>(NEA Only)</w:t>
            </w:r>
            <w:r w:rsidRPr="00D52ED5">
              <w:rPr>
                <w:rFonts w:ascii="Verdana Pro Cond" w:hAnsi="Verdana Pro Cond" w:cs="Arial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3074" w:type="dxa"/>
            <w:gridSpan w:val="8"/>
            <w:tcBorders>
              <w:top w:val="single" w:sz="4" w:space="0" w:color="ADB2DB"/>
              <w:left w:val="single" w:sz="2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60827AD9" w14:textId="039176ED" w:rsidR="00446C6A" w:rsidRPr="00D52ED5" w:rsidRDefault="00446C6A" w:rsidP="000545E3">
            <w:pPr>
              <w:rPr>
                <w:rFonts w:ascii="Verdana Pro Cond" w:hAnsi="Verdana Pro Cond"/>
                <w:sz w:val="20"/>
                <w:szCs w:val="20"/>
              </w:rPr>
            </w:pPr>
          </w:p>
        </w:tc>
        <w:tc>
          <w:tcPr>
            <w:tcW w:w="1994" w:type="dxa"/>
            <w:gridSpan w:val="9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D4D7EC"/>
            <w:vAlign w:val="center"/>
          </w:tcPr>
          <w:p w14:paraId="08AFB193" w14:textId="7EE515AA" w:rsidR="00446C6A" w:rsidRPr="00D52ED5" w:rsidRDefault="00446C6A" w:rsidP="000545E3">
            <w:pPr>
              <w:rPr>
                <w:rFonts w:ascii="Verdana Pro Cond" w:hAnsi="Verdana Pro Cond" w:cs="Arial"/>
                <w:b/>
                <w:bCs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b/>
                <w:bCs/>
                <w:sz w:val="20"/>
                <w:szCs w:val="20"/>
              </w:rPr>
              <w:t>Referral Date:</w:t>
            </w:r>
          </w:p>
        </w:tc>
        <w:tc>
          <w:tcPr>
            <w:tcW w:w="3420" w:type="dxa"/>
            <w:gridSpan w:val="8"/>
            <w:tcBorders>
              <w:top w:val="single" w:sz="4" w:space="0" w:color="ADB2DB"/>
              <w:left w:val="single" w:sz="4" w:space="0" w:color="ADB2DB"/>
              <w:bottom w:val="single" w:sz="2" w:space="0" w:color="ADB2DB"/>
              <w:right w:val="single" w:sz="12" w:space="0" w:color="22274D"/>
            </w:tcBorders>
            <w:shd w:val="clear" w:color="auto" w:fill="FFFFFF" w:themeFill="background1"/>
            <w:vAlign w:val="center"/>
          </w:tcPr>
          <w:p w14:paraId="34D6369C" w14:textId="56BEDA6F" w:rsidR="00446C6A" w:rsidRPr="00D52ED5" w:rsidRDefault="00446C6A" w:rsidP="00D8676C">
            <w:pPr>
              <w:jc w:val="center"/>
              <w:rPr>
                <w:rFonts w:ascii="Verdana Pro Cond" w:hAnsi="Verdana Pro Cond" w:cs="Arial"/>
                <w:sz w:val="20"/>
                <w:szCs w:val="20"/>
              </w:rPr>
            </w:pPr>
          </w:p>
        </w:tc>
      </w:tr>
      <w:tr w:rsidR="00FD197E" w:rsidRPr="00D52ED5" w14:paraId="5BE8248E" w14:textId="77777777" w:rsidTr="009A6DEE">
        <w:trPr>
          <w:trHeight w:val="369"/>
          <w:jc w:val="center"/>
        </w:trPr>
        <w:tc>
          <w:tcPr>
            <w:tcW w:w="5218" w:type="dxa"/>
            <w:gridSpan w:val="9"/>
            <w:tcBorders>
              <w:top w:val="single" w:sz="4" w:space="0" w:color="ADB2DB"/>
              <w:left w:val="single" w:sz="12" w:space="0" w:color="22274D"/>
              <w:bottom w:val="single" w:sz="4" w:space="0" w:color="ADB2DB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187F1EC" w14:textId="78804DBE" w:rsidR="00FD197E" w:rsidRPr="00D52ED5" w:rsidRDefault="00A06415" w:rsidP="00FD197E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How did you hear about us?</w:t>
            </w:r>
          </w:p>
        </w:tc>
        <w:tc>
          <w:tcPr>
            <w:tcW w:w="5424" w:type="dxa"/>
            <w:gridSpan w:val="18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12" w:space="0" w:color="22274D"/>
            </w:tcBorders>
            <w:shd w:val="clear" w:color="auto" w:fill="FFFFFF" w:themeFill="background1"/>
            <w:vAlign w:val="center"/>
          </w:tcPr>
          <w:p w14:paraId="0E227B7D" w14:textId="30DBC0BB" w:rsidR="00FD197E" w:rsidRPr="00D52ED5" w:rsidRDefault="00FD197E" w:rsidP="00A70DC3">
            <w:pPr>
              <w:rPr>
                <w:rFonts w:ascii="Verdana Pro Cond" w:hAnsi="Verdana Pro Cond" w:cs="Arial"/>
                <w:sz w:val="20"/>
                <w:szCs w:val="20"/>
              </w:rPr>
            </w:pPr>
          </w:p>
        </w:tc>
      </w:tr>
      <w:tr w:rsidR="00446C6A" w:rsidRPr="00D52ED5" w14:paraId="09D2B2EB" w14:textId="77777777" w:rsidTr="009321C1">
        <w:trPr>
          <w:trHeight w:val="510"/>
          <w:jc w:val="center"/>
        </w:trPr>
        <w:tc>
          <w:tcPr>
            <w:tcW w:w="5218" w:type="dxa"/>
            <w:gridSpan w:val="9"/>
            <w:tcBorders>
              <w:top w:val="single" w:sz="4" w:space="0" w:color="ADB2DB"/>
              <w:left w:val="single" w:sz="12" w:space="0" w:color="22274D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88EC319" w14:textId="0F0E1EC2" w:rsidR="00446C6A" w:rsidRPr="00446C6A" w:rsidRDefault="00446C6A" w:rsidP="00446C6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446C6A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GDPR Consent for Referral Given?</w:t>
            </w:r>
            <w:r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 xml:space="preserve"> </w:t>
            </w:r>
            <w:r w:rsidRPr="00FD197E">
              <w:rPr>
                <w:rFonts w:ascii="Verdana Pro Cond" w:hAnsi="Verdana Pro Cond"/>
                <w:b/>
                <w:bCs/>
                <w:sz w:val="20"/>
                <w:szCs w:val="20"/>
              </w:rPr>
              <w:t>(Please note we cannot continue unless approval is given)</w:t>
            </w:r>
          </w:p>
        </w:tc>
        <w:tc>
          <w:tcPr>
            <w:tcW w:w="1994" w:type="dxa"/>
            <w:gridSpan w:val="9"/>
            <w:tcBorders>
              <w:top w:val="single" w:sz="4" w:space="0" w:color="ADB2DB"/>
              <w:left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77DF72C4" w14:textId="16F03147" w:rsidR="00446C6A" w:rsidRPr="00D52ED5" w:rsidRDefault="00446C6A" w:rsidP="00FD197E">
            <w:pPr>
              <w:rPr>
                <w:rFonts w:ascii="Verdana Pro Cond" w:hAnsi="Verdana Pro Cond" w:cs="Arial"/>
                <w:sz w:val="20"/>
                <w:szCs w:val="20"/>
              </w:rPr>
            </w:pPr>
            <w:r>
              <w:rPr>
                <w:rFonts w:ascii="Verdana Pro Cond" w:hAnsi="Verdana Pro Cond" w:cs="Arial"/>
                <w:sz w:val="20"/>
                <w:szCs w:val="20"/>
              </w:rPr>
              <w:t>Yes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6374229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4"/>
                <w:tcBorders>
                  <w:top w:val="single" w:sz="4" w:space="0" w:color="ADB2DB"/>
                  <w:left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5242BD7E" w14:textId="327F321F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b/>
                    <w:bCs/>
                    <w:sz w:val="20"/>
                    <w:szCs w:val="20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699" w:type="dxa"/>
            <w:gridSpan w:val="3"/>
            <w:tcBorders>
              <w:top w:val="single" w:sz="4" w:space="0" w:color="ADB2DB"/>
              <w:left w:val="single" w:sz="4" w:space="0" w:color="ADB2DB"/>
              <w:right w:val="single" w:sz="4" w:space="0" w:color="ADB2DB"/>
            </w:tcBorders>
            <w:shd w:val="clear" w:color="auto" w:fill="FFFFFF" w:themeFill="background1"/>
            <w:vAlign w:val="center"/>
          </w:tcPr>
          <w:p w14:paraId="36F2692A" w14:textId="77777777" w:rsidR="00446C6A" w:rsidRPr="00D52ED5" w:rsidRDefault="00446C6A" w:rsidP="00FD197E">
            <w:pPr>
              <w:rPr>
                <w:rFonts w:ascii="Verdana Pro Cond" w:hAnsi="Verdana Pro Cond" w:cs="Arial"/>
                <w:sz w:val="20"/>
                <w:szCs w:val="20"/>
              </w:rPr>
            </w:pPr>
            <w:r>
              <w:rPr>
                <w:rFonts w:ascii="Verdana Pro Cond" w:hAnsi="Verdana Pro Cond" w:cs="Arial"/>
                <w:sz w:val="20"/>
                <w:szCs w:val="20"/>
              </w:rPr>
              <w:t>No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0978640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81" w:type="dxa"/>
                <w:gridSpan w:val="2"/>
                <w:tcBorders>
                  <w:top w:val="single" w:sz="4" w:space="0" w:color="ADB2DB"/>
                  <w:left w:val="single" w:sz="4" w:space="0" w:color="ADB2DB"/>
                  <w:right w:val="single" w:sz="12" w:space="0" w:color="22274D"/>
                </w:tcBorders>
                <w:shd w:val="clear" w:color="auto" w:fill="FFFFFF" w:themeFill="background1"/>
                <w:vAlign w:val="center"/>
              </w:tcPr>
              <w:p w14:paraId="656C6104" w14:textId="7E314520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0"/>
                    <w:szCs w:val="20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46C6A" w:rsidRPr="00D52ED5" w14:paraId="215A3055" w14:textId="77777777" w:rsidTr="00F7727E">
        <w:trPr>
          <w:trHeight w:val="510"/>
          <w:jc w:val="center"/>
        </w:trPr>
        <w:tc>
          <w:tcPr>
            <w:tcW w:w="10642" w:type="dxa"/>
            <w:gridSpan w:val="27"/>
            <w:tcBorders>
              <w:left w:val="single" w:sz="12" w:space="0" w:color="22274D"/>
              <w:right w:val="single" w:sz="12" w:space="0" w:color="22274D"/>
            </w:tcBorders>
            <w:shd w:val="clear" w:color="auto" w:fill="22274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BDF5203" w14:textId="362655E7" w:rsidR="00446C6A" w:rsidRPr="00F7727E" w:rsidRDefault="00446C6A" w:rsidP="00446C6A">
            <w:pPr>
              <w:jc w:val="center"/>
              <w:rPr>
                <w:rFonts w:ascii="Verdana Pro" w:hAnsi="Verdana Pro" w:cs="Arial"/>
                <w:b/>
                <w:bCs/>
                <w:spacing w:val="20"/>
                <w:sz w:val="48"/>
                <w:szCs w:val="48"/>
              </w:rPr>
            </w:pPr>
            <w:r w:rsidRPr="00F7727E">
              <w:rPr>
                <w:rFonts w:ascii="Verdana Pro" w:hAnsi="Verdana Pro" w:cs="Arial"/>
                <w:b/>
                <w:bCs/>
                <w:color w:val="FFFFFF" w:themeColor="background1"/>
                <w:spacing w:val="20"/>
                <w:sz w:val="36"/>
                <w:szCs w:val="36"/>
              </w:rPr>
              <w:t>CLIENT INFORMATION</w:t>
            </w:r>
          </w:p>
        </w:tc>
      </w:tr>
      <w:tr w:rsidR="00446C6A" w:rsidRPr="00D52ED5" w14:paraId="686DAD2E" w14:textId="77777777" w:rsidTr="009321C1">
        <w:trPr>
          <w:trHeight w:val="369"/>
          <w:jc w:val="center"/>
        </w:trPr>
        <w:tc>
          <w:tcPr>
            <w:tcW w:w="2381" w:type="dxa"/>
            <w:gridSpan w:val="4"/>
            <w:tcBorders>
              <w:left w:val="single" w:sz="12" w:space="0" w:color="22274D"/>
              <w:bottom w:val="single" w:sz="4" w:space="0" w:color="ADB2DB"/>
              <w:right w:val="single" w:sz="2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55A8F06" w14:textId="528FD3EA" w:rsidR="00446C6A" w:rsidRPr="00D52ED5" w:rsidRDefault="00446C6A" w:rsidP="00446C6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Name:</w:t>
            </w:r>
          </w:p>
        </w:tc>
        <w:tc>
          <w:tcPr>
            <w:tcW w:w="8261" w:type="dxa"/>
            <w:gridSpan w:val="23"/>
            <w:tcBorders>
              <w:left w:val="single" w:sz="2" w:space="0" w:color="ADB2DB"/>
              <w:bottom w:val="single" w:sz="4" w:space="0" w:color="ADB2DB"/>
              <w:right w:val="single" w:sz="12" w:space="0" w:color="22274D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2DA707" w14:textId="07CFB07D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</w:p>
        </w:tc>
      </w:tr>
      <w:tr w:rsidR="00446C6A" w:rsidRPr="00D52ED5" w14:paraId="5BAB7339" w14:textId="77777777" w:rsidTr="009321C1">
        <w:trPr>
          <w:trHeight w:val="340"/>
          <w:jc w:val="center"/>
        </w:trPr>
        <w:tc>
          <w:tcPr>
            <w:tcW w:w="2381" w:type="dxa"/>
            <w:gridSpan w:val="4"/>
            <w:tcBorders>
              <w:top w:val="single" w:sz="4" w:space="0" w:color="ADB2DB"/>
              <w:left w:val="single" w:sz="12" w:space="0" w:color="22274D"/>
              <w:bottom w:val="single" w:sz="2" w:space="0" w:color="ADB2DB"/>
              <w:right w:val="single" w:sz="2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999E71" w14:textId="603FB213" w:rsidR="00446C6A" w:rsidRPr="00D52ED5" w:rsidRDefault="00446C6A" w:rsidP="00446C6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 xml:space="preserve">Address (Must include </w:t>
            </w:r>
            <w:r w:rsidR="003C42A7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 xml:space="preserve">full 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postcode):</w:t>
            </w:r>
          </w:p>
        </w:tc>
        <w:tc>
          <w:tcPr>
            <w:tcW w:w="8261" w:type="dxa"/>
            <w:gridSpan w:val="23"/>
            <w:tcBorders>
              <w:top w:val="single" w:sz="4" w:space="0" w:color="ADB2DB"/>
              <w:left w:val="single" w:sz="2" w:space="0" w:color="ADB2DB"/>
              <w:bottom w:val="single" w:sz="2" w:space="0" w:color="ADB2DB"/>
              <w:right w:val="single" w:sz="12" w:space="0" w:color="22274D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46ED9EE" w14:textId="66952AA2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</w:p>
        </w:tc>
      </w:tr>
      <w:tr w:rsidR="00446C6A" w:rsidRPr="00D52ED5" w14:paraId="182BF228" w14:textId="77777777" w:rsidTr="009321C1">
        <w:trPr>
          <w:trHeight w:val="369"/>
          <w:jc w:val="center"/>
        </w:trPr>
        <w:tc>
          <w:tcPr>
            <w:tcW w:w="2381" w:type="dxa"/>
            <w:gridSpan w:val="4"/>
            <w:tcBorders>
              <w:top w:val="single" w:sz="2" w:space="0" w:color="ADB2DB"/>
              <w:left w:val="single" w:sz="12" w:space="0" w:color="22274D"/>
              <w:bottom w:val="single" w:sz="2" w:space="0" w:color="ADB2DB"/>
              <w:right w:val="single" w:sz="2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B7043F9" w14:textId="4F6DF29A" w:rsidR="00446C6A" w:rsidRPr="00D52ED5" w:rsidRDefault="00446C6A" w:rsidP="00446C6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Date of Birth:</w:t>
            </w:r>
          </w:p>
        </w:tc>
        <w:tc>
          <w:tcPr>
            <w:tcW w:w="3258" w:type="dxa"/>
            <w:gridSpan w:val="9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2E9825F" w14:textId="4A597570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</w:p>
        </w:tc>
        <w:tc>
          <w:tcPr>
            <w:tcW w:w="993" w:type="dxa"/>
            <w:gridSpan w:val="3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D4D7EC"/>
            <w:vAlign w:val="center"/>
          </w:tcPr>
          <w:p w14:paraId="233B3395" w14:textId="789FF349" w:rsidR="00446C6A" w:rsidRPr="00D52ED5" w:rsidRDefault="00446C6A" w:rsidP="00446C6A">
            <w:pPr>
              <w:jc w:val="center"/>
              <w:rPr>
                <w:rFonts w:ascii="Verdana Pro Cond" w:hAnsi="Verdana Pro Cond" w:cs="Arial"/>
                <w:b/>
                <w:bCs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b/>
                <w:bCs/>
                <w:sz w:val="20"/>
                <w:szCs w:val="20"/>
              </w:rPr>
              <w:t>Tel No:</w:t>
            </w:r>
          </w:p>
        </w:tc>
        <w:tc>
          <w:tcPr>
            <w:tcW w:w="4010" w:type="dxa"/>
            <w:gridSpan w:val="11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12" w:space="0" w:color="22274D"/>
            </w:tcBorders>
            <w:shd w:val="clear" w:color="auto" w:fill="auto"/>
            <w:vAlign w:val="center"/>
          </w:tcPr>
          <w:p w14:paraId="7CEC815E" w14:textId="27B44505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</w:p>
        </w:tc>
      </w:tr>
      <w:tr w:rsidR="00446C6A" w:rsidRPr="00D52ED5" w14:paraId="2C9E0B7A" w14:textId="77777777" w:rsidTr="009321C1">
        <w:trPr>
          <w:trHeight w:val="369"/>
          <w:jc w:val="center"/>
        </w:trPr>
        <w:tc>
          <w:tcPr>
            <w:tcW w:w="2381" w:type="dxa"/>
            <w:gridSpan w:val="4"/>
            <w:tcBorders>
              <w:top w:val="single" w:sz="2" w:space="0" w:color="ADB2DB"/>
              <w:left w:val="single" w:sz="12" w:space="0" w:color="22274D"/>
              <w:bottom w:val="single" w:sz="2" w:space="0" w:color="ADB2DB"/>
              <w:right w:val="single" w:sz="2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8F59782" w14:textId="2D149944" w:rsidR="00446C6A" w:rsidRPr="00D52ED5" w:rsidRDefault="00446C6A" w:rsidP="00446C6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Email Address:</w:t>
            </w:r>
          </w:p>
        </w:tc>
        <w:tc>
          <w:tcPr>
            <w:tcW w:w="8261" w:type="dxa"/>
            <w:gridSpan w:val="23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12" w:space="0" w:color="22274D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9D6B302" w14:textId="57A4D6E2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</w:p>
        </w:tc>
      </w:tr>
      <w:tr w:rsidR="00446C6A" w:rsidRPr="00D52ED5" w14:paraId="6EE9A190" w14:textId="4759026B" w:rsidTr="009321C1">
        <w:trPr>
          <w:trHeight w:val="369"/>
          <w:jc w:val="center"/>
        </w:trPr>
        <w:tc>
          <w:tcPr>
            <w:tcW w:w="2381" w:type="dxa"/>
            <w:gridSpan w:val="4"/>
            <w:tcBorders>
              <w:top w:val="single" w:sz="2" w:space="0" w:color="ADB2DB"/>
              <w:left w:val="single" w:sz="12" w:space="0" w:color="22274D"/>
              <w:right w:val="single" w:sz="2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C8E1041" w14:textId="71E9E0DE" w:rsidR="00446C6A" w:rsidRPr="00D52ED5" w:rsidRDefault="00446C6A" w:rsidP="00446C6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Gender:</w:t>
            </w:r>
          </w:p>
        </w:tc>
        <w:tc>
          <w:tcPr>
            <w:tcW w:w="3117" w:type="dxa"/>
            <w:gridSpan w:val="8"/>
            <w:tcBorders>
              <w:top w:val="single" w:sz="2" w:space="0" w:color="ADB2DB"/>
              <w:left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11295AE" w14:textId="77777777" w:rsidR="00446C6A" w:rsidRPr="00D52ED5" w:rsidRDefault="00446C6A" w:rsidP="00446C6A">
            <w:pPr>
              <w:jc w:val="center"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Male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7702073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34" w:type="dxa"/>
                <w:gridSpan w:val="4"/>
                <w:tcBorders>
                  <w:top w:val="single" w:sz="2" w:space="0" w:color="ADB2DB"/>
                  <w:left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13D525E2" w14:textId="36F6059E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3025" w:type="dxa"/>
            <w:gridSpan w:val="7"/>
            <w:tcBorders>
              <w:top w:val="single" w:sz="2" w:space="0" w:color="ADB2DB"/>
              <w:left w:val="single" w:sz="2" w:space="0" w:color="ADB2DB"/>
              <w:right w:val="single" w:sz="2" w:space="0" w:color="ADB2DB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1052F04" w14:textId="0E6D57FC" w:rsidR="00446C6A" w:rsidRPr="00D52ED5" w:rsidRDefault="00446C6A" w:rsidP="00446C6A">
            <w:pPr>
              <w:jc w:val="center"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Female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5253377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85" w:type="dxa"/>
                <w:gridSpan w:val="4"/>
                <w:tcBorders>
                  <w:top w:val="single" w:sz="2" w:space="0" w:color="ADB2DB"/>
                  <w:left w:val="single" w:sz="2" w:space="0" w:color="ADB2DB"/>
                  <w:right w:val="single" w:sz="12" w:space="0" w:color="22274D"/>
                </w:tcBorders>
                <w:shd w:val="clear" w:color="auto" w:fill="FFFFFF"/>
                <w:vAlign w:val="center"/>
              </w:tcPr>
              <w:p w14:paraId="3CBE9E0F" w14:textId="47D664BE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46C6A" w:rsidRPr="00D52ED5" w14:paraId="486ACCE8" w14:textId="77777777" w:rsidTr="00F7727E">
        <w:trPr>
          <w:trHeight w:val="510"/>
          <w:jc w:val="center"/>
        </w:trPr>
        <w:tc>
          <w:tcPr>
            <w:tcW w:w="10642" w:type="dxa"/>
            <w:gridSpan w:val="27"/>
            <w:tcBorders>
              <w:left w:val="single" w:sz="12" w:space="0" w:color="22274D"/>
              <w:bottom w:val="single" w:sz="12" w:space="0" w:color="22274D"/>
              <w:right w:val="single" w:sz="12" w:space="0" w:color="22274D"/>
            </w:tcBorders>
            <w:shd w:val="clear" w:color="auto" w:fill="22274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3E80DEC" w14:textId="320FAACB" w:rsidR="00446C6A" w:rsidRPr="00F7727E" w:rsidRDefault="00446C6A" w:rsidP="00446C6A">
            <w:pPr>
              <w:jc w:val="center"/>
              <w:rPr>
                <w:rFonts w:ascii="Verdana Pro" w:hAnsi="Verdana Pro" w:cs="Arial"/>
                <w:b/>
                <w:bCs/>
                <w:color w:val="FFFFFF" w:themeColor="background1"/>
                <w:spacing w:val="20"/>
                <w:sz w:val="48"/>
                <w:szCs w:val="48"/>
              </w:rPr>
            </w:pPr>
            <w:r w:rsidRPr="00F7727E">
              <w:rPr>
                <w:rFonts w:ascii="Verdana Pro" w:hAnsi="Verdana Pro" w:cs="Arial"/>
                <w:b/>
                <w:bCs/>
                <w:color w:val="FFFFFF" w:themeColor="background1"/>
                <w:spacing w:val="20"/>
                <w:sz w:val="36"/>
                <w:szCs w:val="36"/>
              </w:rPr>
              <w:t>HEALTH &amp; WELL BEING</w:t>
            </w:r>
          </w:p>
        </w:tc>
      </w:tr>
      <w:tr w:rsidR="00AB1E6B" w:rsidRPr="00D52ED5" w14:paraId="29CE39A1" w14:textId="6A3A4F44" w:rsidTr="00FD197E">
        <w:trPr>
          <w:trHeight w:val="510"/>
          <w:jc w:val="center"/>
        </w:trPr>
        <w:tc>
          <w:tcPr>
            <w:tcW w:w="3373" w:type="dxa"/>
            <w:gridSpan w:val="7"/>
            <w:tcBorders>
              <w:top w:val="single" w:sz="12" w:space="0" w:color="22274D"/>
              <w:left w:val="single" w:sz="12" w:space="0" w:color="22274D"/>
              <w:bottom w:val="single" w:sz="12" w:space="0" w:color="22274D"/>
              <w:right w:val="single" w:sz="2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443C6A2" w14:textId="74F8CB96" w:rsidR="00AB1E6B" w:rsidRPr="00D52ED5" w:rsidRDefault="00AB1E6B" w:rsidP="00AB1E6B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Ha</w:t>
            </w:r>
            <w:r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ve you/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any household occupant received the flu jab within the last year?</w:t>
            </w:r>
          </w:p>
        </w:tc>
        <w:tc>
          <w:tcPr>
            <w:tcW w:w="2408" w:type="dxa"/>
            <w:gridSpan w:val="7"/>
            <w:tcBorders>
              <w:top w:val="single" w:sz="12" w:space="0" w:color="22274D"/>
              <w:left w:val="single" w:sz="2" w:space="0" w:color="ADB2DB"/>
              <w:bottom w:val="single" w:sz="12" w:space="0" w:color="22274D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77AA5F4" w14:textId="74AF8AB0" w:rsidR="00AB1E6B" w:rsidRPr="00D52ED5" w:rsidRDefault="00AB1E6B" w:rsidP="00AB1E6B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Yes</w:t>
            </w:r>
          </w:p>
        </w:tc>
        <w:tc>
          <w:tcPr>
            <w:tcW w:w="1140" w:type="dxa"/>
            <w:gridSpan w:val="3"/>
            <w:tcBorders>
              <w:top w:val="single" w:sz="12" w:space="0" w:color="22274D"/>
              <w:left w:val="single" w:sz="2" w:space="0" w:color="ADB2DB"/>
              <w:bottom w:val="single" w:sz="12" w:space="0" w:color="22274D"/>
              <w:right w:val="single" w:sz="2" w:space="0" w:color="ADB2DB"/>
            </w:tcBorders>
            <w:shd w:val="clear" w:color="auto" w:fill="auto"/>
            <w:vAlign w:val="center"/>
          </w:tcPr>
          <w:sdt>
            <w:sdtPr>
              <w:rPr>
                <w:rFonts w:ascii="Verdana Pro Cond" w:hAnsi="Verdana Pro Cond" w:cs="Arial"/>
                <w:sz w:val="24"/>
                <w:szCs w:val="24"/>
              </w:rPr>
              <w:id w:val="-68251883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47981F8" w14:textId="5F93D920" w:rsidR="00AB1E6B" w:rsidRPr="00D52ED5" w:rsidRDefault="00AB1E6B" w:rsidP="00AB1E6B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2736" w:type="dxa"/>
            <w:gridSpan w:val="6"/>
            <w:tcBorders>
              <w:top w:val="single" w:sz="12" w:space="0" w:color="22274D"/>
              <w:left w:val="single" w:sz="2" w:space="0" w:color="ADB2DB"/>
              <w:bottom w:val="single" w:sz="12" w:space="0" w:color="22274D"/>
              <w:right w:val="single" w:sz="2" w:space="0" w:color="ADB2DB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3D6812" w14:textId="142C59B0" w:rsidR="00AB1E6B" w:rsidRPr="00D52ED5" w:rsidRDefault="00AB1E6B" w:rsidP="00AB1E6B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No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7221078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85" w:type="dxa"/>
                <w:gridSpan w:val="4"/>
                <w:tcBorders>
                  <w:top w:val="single" w:sz="12" w:space="0" w:color="22274D"/>
                  <w:left w:val="single" w:sz="2" w:space="0" w:color="ADB2DB"/>
                  <w:bottom w:val="single" w:sz="12" w:space="0" w:color="22274D"/>
                  <w:right w:val="single" w:sz="12" w:space="0" w:color="22274D"/>
                </w:tcBorders>
                <w:shd w:val="clear" w:color="auto" w:fill="FFFFFF"/>
                <w:vAlign w:val="center"/>
              </w:tcPr>
              <w:p w14:paraId="59FFCB07" w14:textId="66C45364" w:rsidR="00AB1E6B" w:rsidRPr="00D52ED5" w:rsidRDefault="00AB1E6B" w:rsidP="00AB1E6B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666920" w:rsidRPr="00D52ED5" w14:paraId="797BAA3D" w14:textId="77777777" w:rsidTr="00F7727E">
        <w:trPr>
          <w:trHeight w:val="454"/>
          <w:jc w:val="center"/>
        </w:trPr>
        <w:tc>
          <w:tcPr>
            <w:tcW w:w="10642" w:type="dxa"/>
            <w:gridSpan w:val="27"/>
            <w:tcBorders>
              <w:top w:val="single" w:sz="12" w:space="0" w:color="22274D"/>
              <w:left w:val="single" w:sz="12" w:space="0" w:color="22274D"/>
              <w:bottom w:val="single" w:sz="2" w:space="0" w:color="ADB2DB"/>
              <w:right w:val="single" w:sz="12" w:space="0" w:color="22274D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05BB6AC" w14:textId="6DA299AF" w:rsidR="00666920" w:rsidRPr="00D52ED5" w:rsidRDefault="00666920" w:rsidP="00666920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Do you/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 xml:space="preserve">any household occupant suffer from any of the following Respiratory health conditions? </w:t>
            </w:r>
            <w:r w:rsidRPr="00D52ED5">
              <w:rPr>
                <w:rFonts w:ascii="Verdana Pro Cond" w:hAnsi="Verdana Pro Cond"/>
                <w:i w:val="0"/>
                <w:iCs w:val="0"/>
                <w:sz w:val="20"/>
                <w:szCs w:val="20"/>
              </w:rPr>
              <w:t>Please tick all that apply. If 'Other' has been selected, please provide further information below.</w:t>
            </w:r>
          </w:p>
        </w:tc>
      </w:tr>
      <w:tr w:rsidR="00446C6A" w:rsidRPr="00D52ED5" w14:paraId="617DD88E" w14:textId="77777777" w:rsidTr="009321C1">
        <w:trPr>
          <w:trHeight w:val="369"/>
          <w:jc w:val="center"/>
        </w:trPr>
        <w:tc>
          <w:tcPr>
            <w:tcW w:w="1956" w:type="dxa"/>
            <w:tcBorders>
              <w:top w:val="single" w:sz="4" w:space="0" w:color="ADB2DB"/>
              <w:left w:val="single" w:sz="12" w:space="0" w:color="22274D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C3E4ACB" w14:textId="241EC228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Asthma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20877136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84" w:type="dxa"/>
                <w:gridSpan w:val="4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0CC828B6" w14:textId="04B8979D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01" w:type="dxa"/>
            <w:gridSpan w:val="3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75CE9539" w14:textId="393560D1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Bronchitis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4176330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57" w:type="dxa"/>
                <w:gridSpan w:val="3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113F9403" w14:textId="5815220E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36" w:type="dxa"/>
            <w:gridSpan w:val="9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4F1DE492" w14:textId="2D23C968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COPD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350830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4" w:type="dxa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48D698B2" w14:textId="4EFC282F" w:rsidR="00446C6A" w:rsidRPr="00D52ED5" w:rsidRDefault="00446C6A" w:rsidP="00446C6A">
                <w:pPr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68" w:type="dxa"/>
            <w:gridSpan w:val="5"/>
            <w:tcBorders>
              <w:top w:val="single" w:sz="2" w:space="0" w:color="ADB2DB"/>
              <w:left w:val="single" w:sz="4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6BACAE77" w14:textId="3C998994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Cystic Fibrosis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5946688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16" w:type="dxa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5AAE0836" w14:textId="003903E9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46C6A" w:rsidRPr="00D52ED5" w14:paraId="3A247DFE" w14:textId="77777777" w:rsidTr="009321C1">
        <w:trPr>
          <w:trHeight w:val="369"/>
          <w:jc w:val="center"/>
        </w:trPr>
        <w:tc>
          <w:tcPr>
            <w:tcW w:w="1956" w:type="dxa"/>
            <w:tcBorders>
              <w:top w:val="single" w:sz="2" w:space="0" w:color="ADB2DB"/>
              <w:left w:val="single" w:sz="12" w:space="0" w:color="22274D"/>
              <w:bottom w:val="single" w:sz="4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6C10581" w14:textId="3BCECD0D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Emphysema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843416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84" w:type="dxa"/>
                <w:gridSpan w:val="4"/>
                <w:tcBorders>
                  <w:top w:val="single" w:sz="2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45FD0D7D" w14:textId="659239CF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01" w:type="dxa"/>
            <w:gridSpan w:val="3"/>
            <w:tcBorders>
              <w:top w:val="single" w:sz="2" w:space="0" w:color="ADB2DB"/>
              <w:left w:val="single" w:sz="2" w:space="0" w:color="ADB2DB"/>
              <w:bottom w:val="single" w:sz="4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17FB5645" w14:textId="4674037D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Pneumonia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7376984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57" w:type="dxa"/>
                <w:gridSpan w:val="3"/>
                <w:tcBorders>
                  <w:top w:val="single" w:sz="2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20295116" w14:textId="325D1159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36" w:type="dxa"/>
            <w:gridSpan w:val="9"/>
            <w:tcBorders>
              <w:top w:val="single" w:sz="2" w:space="0" w:color="ADB2DB"/>
              <w:left w:val="single" w:sz="2" w:space="0" w:color="ADB2DB"/>
              <w:bottom w:val="single" w:sz="4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6C187F6C" w14:textId="348D1DEE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Other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4350573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4" w:type="dxa"/>
                <w:tcBorders>
                  <w:top w:val="single" w:sz="2" w:space="0" w:color="ADB2DB"/>
                  <w:left w:val="single" w:sz="2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02DD488D" w14:textId="24C20390" w:rsidR="00446C6A" w:rsidRPr="00D52ED5" w:rsidRDefault="00446C6A" w:rsidP="00446C6A">
                <w:pPr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68" w:type="dxa"/>
            <w:gridSpan w:val="5"/>
            <w:tcBorders>
              <w:top w:val="single" w:sz="2" w:space="0" w:color="ADB2DB"/>
              <w:left w:val="single" w:sz="4" w:space="0" w:color="ADB2DB"/>
              <w:bottom w:val="single" w:sz="4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7E34F580" w14:textId="420F6575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N/A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2806846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16" w:type="dxa"/>
                <w:tcBorders>
                  <w:top w:val="single" w:sz="2" w:space="0" w:color="ADB2DB"/>
                  <w:left w:val="single" w:sz="2" w:space="0" w:color="ADB2DB"/>
                  <w:bottom w:val="single" w:sz="4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50BB3D1E" w14:textId="63B4118B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46C6A" w:rsidRPr="00D52ED5" w14:paraId="69CFE47F" w14:textId="77777777" w:rsidTr="009321C1">
        <w:trPr>
          <w:trHeight w:val="624"/>
          <w:jc w:val="center"/>
        </w:trPr>
        <w:tc>
          <w:tcPr>
            <w:tcW w:w="2375" w:type="dxa"/>
            <w:gridSpan w:val="3"/>
            <w:tcBorders>
              <w:top w:val="single" w:sz="4" w:space="0" w:color="ADB2DB"/>
              <w:left w:val="single" w:sz="12" w:space="0" w:color="22274D"/>
              <w:bottom w:val="single" w:sz="12" w:space="0" w:color="22274D"/>
              <w:right w:val="single" w:sz="2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89AC144" w14:textId="62F37355" w:rsidR="00446C6A" w:rsidRPr="00D52ED5" w:rsidRDefault="00446C6A" w:rsidP="00446C6A">
            <w:pPr>
              <w:rPr>
                <w:rFonts w:ascii="Verdana Pro Cond" w:hAnsi="Verdana Pro Cond" w:cs="Arial"/>
                <w:b/>
                <w:bCs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b/>
                <w:bCs/>
                <w:sz w:val="20"/>
                <w:szCs w:val="20"/>
              </w:rPr>
              <w:t>Notes:</w:t>
            </w:r>
          </w:p>
        </w:tc>
        <w:tc>
          <w:tcPr>
            <w:tcW w:w="8267" w:type="dxa"/>
            <w:gridSpan w:val="24"/>
            <w:tcBorders>
              <w:top w:val="single" w:sz="4" w:space="0" w:color="ADB2DB"/>
              <w:left w:val="single" w:sz="2" w:space="0" w:color="ADB2DB"/>
              <w:bottom w:val="single" w:sz="12" w:space="0" w:color="22274D"/>
              <w:right w:val="single" w:sz="12" w:space="0" w:color="22274D"/>
            </w:tcBorders>
            <w:shd w:val="clear" w:color="auto" w:fill="auto"/>
          </w:tcPr>
          <w:p w14:paraId="1A37CD69" w14:textId="77777777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</w:p>
        </w:tc>
      </w:tr>
      <w:tr w:rsidR="00591B56" w:rsidRPr="00D52ED5" w14:paraId="24494DE7" w14:textId="77777777" w:rsidTr="00F7727E">
        <w:trPr>
          <w:trHeight w:val="454"/>
          <w:jc w:val="center"/>
        </w:trPr>
        <w:tc>
          <w:tcPr>
            <w:tcW w:w="10642" w:type="dxa"/>
            <w:gridSpan w:val="27"/>
            <w:tcBorders>
              <w:top w:val="single" w:sz="12" w:space="0" w:color="22274D"/>
              <w:left w:val="single" w:sz="12" w:space="0" w:color="22274D"/>
              <w:bottom w:val="single" w:sz="2" w:space="0" w:color="ADB2DB"/>
              <w:right w:val="single" w:sz="12" w:space="0" w:color="22274D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6225BA1" w14:textId="77777777" w:rsidR="00591B56" w:rsidRPr="00D52ED5" w:rsidRDefault="00591B56" w:rsidP="00591B56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Do you/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any household occupant suffer from any of the following Cardiovascular health conditions?</w:t>
            </w:r>
          </w:p>
          <w:p w14:paraId="3A8F3DF9" w14:textId="7F22214D" w:rsidR="00591B56" w:rsidRPr="00D52ED5" w:rsidRDefault="00591B56" w:rsidP="00591B56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i w:val="0"/>
                <w:iCs w:val="0"/>
                <w:sz w:val="20"/>
                <w:szCs w:val="20"/>
              </w:rPr>
              <w:t>Please tick all that apply. If 'Other' has been selected, please provide further information below.</w:t>
            </w:r>
          </w:p>
        </w:tc>
      </w:tr>
      <w:tr w:rsidR="00446C6A" w:rsidRPr="00D52ED5" w14:paraId="1378E90C" w14:textId="77777777" w:rsidTr="009321C1">
        <w:trPr>
          <w:trHeight w:val="369"/>
          <w:jc w:val="center"/>
        </w:trPr>
        <w:tc>
          <w:tcPr>
            <w:tcW w:w="1956" w:type="dxa"/>
            <w:tcBorders>
              <w:top w:val="single" w:sz="4" w:space="0" w:color="ADB2DB"/>
              <w:left w:val="single" w:sz="12" w:space="0" w:color="22274D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CF4C949" w14:textId="326982F9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Angina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819252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84" w:type="dxa"/>
                <w:gridSpan w:val="4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05DAF37A" w14:textId="699A3097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01" w:type="dxa"/>
            <w:gridSpan w:val="3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3BBB4FD6" w14:textId="305E6E9D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Coronary Heart Disease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855688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57" w:type="dxa"/>
                <w:gridSpan w:val="3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1BF28748" w14:textId="6AF6843D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36" w:type="dxa"/>
            <w:gridSpan w:val="9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423C9405" w14:textId="66F3D0D6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Diabetes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8952418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4" w:type="dxa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29076CDE" w14:textId="6DAE46B6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68" w:type="dxa"/>
            <w:gridSpan w:val="5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1CE84D74" w14:textId="5A7BD050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Heart condition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9818958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16" w:type="dxa"/>
                <w:tcBorders>
                  <w:top w:val="single" w:sz="2" w:space="0" w:color="D4D7EC"/>
                  <w:left w:val="single" w:sz="2" w:space="0" w:color="ADB2DB"/>
                  <w:bottom w:val="single" w:sz="4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16F01596" w14:textId="5F3787BC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46C6A" w:rsidRPr="00D52ED5" w14:paraId="125C19FD" w14:textId="77777777" w:rsidTr="009321C1">
        <w:trPr>
          <w:trHeight w:val="369"/>
          <w:jc w:val="center"/>
        </w:trPr>
        <w:tc>
          <w:tcPr>
            <w:tcW w:w="1956" w:type="dxa"/>
            <w:tcBorders>
              <w:top w:val="single" w:sz="2" w:space="0" w:color="ADB2DB"/>
              <w:left w:val="single" w:sz="12" w:space="0" w:color="22274D"/>
              <w:bottom w:val="single" w:sz="4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70994B" w14:textId="7F6EB57E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High Blood Pressure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20283931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84" w:type="dxa"/>
                <w:gridSpan w:val="4"/>
                <w:tcBorders>
                  <w:top w:val="single" w:sz="2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7AB5748F" w14:textId="5D4A2FAE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01" w:type="dxa"/>
            <w:gridSpan w:val="3"/>
            <w:tcBorders>
              <w:top w:val="single" w:sz="2" w:space="0" w:color="ADB2DB"/>
              <w:left w:val="single" w:sz="2" w:space="0" w:color="ADB2DB"/>
              <w:bottom w:val="single" w:sz="4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1E459980" w14:textId="33C1EF79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Stroke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2570346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57" w:type="dxa"/>
                <w:gridSpan w:val="3"/>
                <w:tcBorders>
                  <w:top w:val="single" w:sz="2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6F1E72C7" w14:textId="72294534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36" w:type="dxa"/>
            <w:gridSpan w:val="9"/>
            <w:tcBorders>
              <w:top w:val="single" w:sz="2" w:space="0" w:color="ADB2DB"/>
              <w:left w:val="single" w:sz="2" w:space="0" w:color="ADB2DB"/>
              <w:bottom w:val="single" w:sz="4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7E262DBB" w14:textId="5F6EB51B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Other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2203366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4" w:type="dxa"/>
                <w:tcBorders>
                  <w:top w:val="single" w:sz="2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19B55F70" w14:textId="3526C405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68" w:type="dxa"/>
            <w:gridSpan w:val="5"/>
            <w:tcBorders>
              <w:top w:val="single" w:sz="2" w:space="0" w:color="ADB2DB"/>
              <w:left w:val="single" w:sz="2" w:space="0" w:color="ADB2DB"/>
              <w:bottom w:val="single" w:sz="4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5E1B12F1" w14:textId="2B3ACD48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N/A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7891145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16" w:type="dxa"/>
                <w:tcBorders>
                  <w:top w:val="single" w:sz="4" w:space="0" w:color="ADB2DB"/>
                  <w:left w:val="single" w:sz="2" w:space="0" w:color="ADB2DB"/>
                  <w:bottom w:val="single" w:sz="2" w:space="0" w:color="D4D7EC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4FB29DC9" w14:textId="09E2185A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46C6A" w:rsidRPr="00D52ED5" w14:paraId="58CE9D4D" w14:textId="77777777" w:rsidTr="009321C1">
        <w:trPr>
          <w:trHeight w:val="624"/>
          <w:jc w:val="center"/>
        </w:trPr>
        <w:tc>
          <w:tcPr>
            <w:tcW w:w="2375" w:type="dxa"/>
            <w:gridSpan w:val="3"/>
            <w:tcBorders>
              <w:top w:val="single" w:sz="4" w:space="0" w:color="ADB2DB"/>
              <w:left w:val="single" w:sz="12" w:space="0" w:color="22274D"/>
              <w:bottom w:val="single" w:sz="12" w:space="0" w:color="22274D"/>
              <w:right w:val="single" w:sz="2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8D139BC" w14:textId="088903C2" w:rsidR="00446C6A" w:rsidRPr="00D52ED5" w:rsidRDefault="00446C6A" w:rsidP="00446C6A">
            <w:pPr>
              <w:rPr>
                <w:rFonts w:ascii="Verdana Pro Cond" w:hAnsi="Verdana Pro Cond" w:cs="Arial"/>
                <w:b/>
                <w:bCs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b/>
                <w:bCs/>
                <w:sz w:val="20"/>
                <w:szCs w:val="20"/>
              </w:rPr>
              <w:t>Notes:</w:t>
            </w:r>
          </w:p>
        </w:tc>
        <w:tc>
          <w:tcPr>
            <w:tcW w:w="8267" w:type="dxa"/>
            <w:gridSpan w:val="24"/>
            <w:tcBorders>
              <w:top w:val="single" w:sz="4" w:space="0" w:color="ADB2DB"/>
              <w:left w:val="single" w:sz="2" w:space="0" w:color="ADB2DB"/>
              <w:bottom w:val="single" w:sz="12" w:space="0" w:color="22274D"/>
              <w:right w:val="single" w:sz="12" w:space="0" w:color="22274D"/>
            </w:tcBorders>
            <w:shd w:val="clear" w:color="auto" w:fill="auto"/>
          </w:tcPr>
          <w:p w14:paraId="4A9F355A" w14:textId="77777777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</w:p>
        </w:tc>
      </w:tr>
      <w:tr w:rsidR="00DD6B44" w:rsidRPr="00D52ED5" w14:paraId="4F85A99C" w14:textId="77777777" w:rsidTr="00F7727E">
        <w:trPr>
          <w:trHeight w:val="454"/>
          <w:jc w:val="center"/>
        </w:trPr>
        <w:tc>
          <w:tcPr>
            <w:tcW w:w="10642" w:type="dxa"/>
            <w:gridSpan w:val="27"/>
            <w:tcBorders>
              <w:top w:val="single" w:sz="12" w:space="0" w:color="22274D"/>
              <w:left w:val="single" w:sz="12" w:space="0" w:color="22274D"/>
              <w:bottom w:val="single" w:sz="4" w:space="0" w:color="ADB2DB"/>
              <w:right w:val="single" w:sz="12" w:space="0" w:color="22274D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A1C61D0" w14:textId="77777777" w:rsidR="00DD6B44" w:rsidRPr="00D52ED5" w:rsidRDefault="00DD6B44" w:rsidP="00DD6B44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lastRenderedPageBreak/>
              <w:t>Do you/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any household occupant suffer from any of the following Mental health conditions?</w:t>
            </w:r>
          </w:p>
          <w:p w14:paraId="72EB7F75" w14:textId="6DE13CB4" w:rsidR="00DD6B44" w:rsidRPr="00D52ED5" w:rsidRDefault="00DD6B44" w:rsidP="00DD6B44">
            <w:pPr>
              <w:pStyle w:val="Quote"/>
              <w:rPr>
                <w:rFonts w:ascii="Verdana Pro Cond" w:hAnsi="Verdana Pro Cond"/>
                <w:sz w:val="24"/>
                <w:szCs w:val="24"/>
              </w:rPr>
            </w:pPr>
            <w:r w:rsidRPr="00D52ED5">
              <w:rPr>
                <w:rFonts w:ascii="Verdana Pro Cond" w:hAnsi="Verdana Pro Cond"/>
                <w:i w:val="0"/>
                <w:iCs w:val="0"/>
                <w:sz w:val="20"/>
                <w:szCs w:val="20"/>
              </w:rPr>
              <w:t>Please tick all that apply. If 'Other' has been selected, please provide further information below.</w:t>
            </w:r>
          </w:p>
        </w:tc>
      </w:tr>
      <w:tr w:rsidR="00446C6A" w:rsidRPr="00D52ED5" w14:paraId="2008432D" w14:textId="77777777" w:rsidTr="009321C1">
        <w:trPr>
          <w:trHeight w:val="369"/>
          <w:jc w:val="center"/>
        </w:trPr>
        <w:tc>
          <w:tcPr>
            <w:tcW w:w="1956" w:type="dxa"/>
            <w:tcBorders>
              <w:top w:val="single" w:sz="4" w:space="0" w:color="ADB2DB"/>
              <w:left w:val="single" w:sz="12" w:space="0" w:color="22274D"/>
              <w:bottom w:val="single" w:sz="4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6A8D01" w14:textId="100195D1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Anxiety Disorders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0190881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84" w:type="dxa"/>
                <w:gridSpan w:val="4"/>
                <w:tcBorders>
                  <w:top w:val="single" w:sz="4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7AB00413" w14:textId="0D8816F4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01" w:type="dxa"/>
            <w:gridSpan w:val="3"/>
            <w:tcBorders>
              <w:top w:val="single" w:sz="4" w:space="0" w:color="ADB2DB"/>
              <w:left w:val="single" w:sz="2" w:space="0" w:color="ADB2DB"/>
              <w:bottom w:val="single" w:sz="4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4D994D41" w14:textId="049E9DCC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Bi-Polar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4216163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57" w:type="dxa"/>
                <w:gridSpan w:val="3"/>
                <w:tcBorders>
                  <w:top w:val="single" w:sz="4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0D35964D" w14:textId="7EBBF022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36" w:type="dxa"/>
            <w:gridSpan w:val="9"/>
            <w:tcBorders>
              <w:top w:val="single" w:sz="4" w:space="0" w:color="ADB2DB"/>
              <w:left w:val="single" w:sz="2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5BD3B9B9" w14:textId="6339B251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Borderline Personality Disorder (BPD)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6291320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4" w:type="dxa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6488DF6C" w14:textId="6AA5AA73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68" w:type="dxa"/>
            <w:gridSpan w:val="5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71F01DAE" w14:textId="171A3053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Depression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1193006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16" w:type="dxa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23AF882F" w14:textId="45B45ACB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46C6A" w:rsidRPr="00D52ED5" w14:paraId="6E3EFA0A" w14:textId="77777777" w:rsidTr="009321C1">
        <w:trPr>
          <w:trHeight w:val="369"/>
          <w:jc w:val="center"/>
        </w:trPr>
        <w:tc>
          <w:tcPr>
            <w:tcW w:w="1956" w:type="dxa"/>
            <w:tcBorders>
              <w:top w:val="single" w:sz="4" w:space="0" w:color="ADB2DB"/>
              <w:left w:val="single" w:sz="12" w:space="0" w:color="22274D"/>
              <w:bottom w:val="single" w:sz="4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CDE9D28" w14:textId="5BC09C30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Obsessive–Compulsive Disorder (OCD)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3065541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84" w:type="dxa"/>
                <w:gridSpan w:val="4"/>
                <w:tcBorders>
                  <w:top w:val="single" w:sz="4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233FD8D5" w14:textId="7805F36E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01" w:type="dxa"/>
            <w:gridSpan w:val="3"/>
            <w:tcBorders>
              <w:top w:val="single" w:sz="4" w:space="0" w:color="ADB2DB"/>
              <w:left w:val="single" w:sz="2" w:space="0" w:color="ADB2DB"/>
              <w:bottom w:val="single" w:sz="4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636E19ED" w14:textId="5ED9E20B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Post-Traumatic Stress Disorder (PTSD)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580833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57" w:type="dxa"/>
                <w:gridSpan w:val="3"/>
                <w:tcBorders>
                  <w:top w:val="single" w:sz="4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11E57BEE" w14:textId="283F6862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36" w:type="dxa"/>
            <w:gridSpan w:val="9"/>
            <w:tcBorders>
              <w:top w:val="single" w:sz="4" w:space="0" w:color="ADB2DB"/>
              <w:left w:val="single" w:sz="2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2BD02357" w14:textId="5082BD75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Other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8752259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4" w:type="dxa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6AE89E30" w14:textId="42AB18D5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68" w:type="dxa"/>
            <w:gridSpan w:val="5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7909929E" w14:textId="38E4695D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N/A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2909722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16" w:type="dxa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7F4AA8E9" w14:textId="2DAAE14A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46C6A" w:rsidRPr="00D52ED5" w14:paraId="2FBF8DCC" w14:textId="77777777" w:rsidTr="009321C1">
        <w:trPr>
          <w:trHeight w:val="624"/>
          <w:jc w:val="center"/>
        </w:trPr>
        <w:tc>
          <w:tcPr>
            <w:tcW w:w="2375" w:type="dxa"/>
            <w:gridSpan w:val="3"/>
            <w:tcBorders>
              <w:top w:val="single" w:sz="4" w:space="0" w:color="ADB2DB"/>
              <w:left w:val="single" w:sz="12" w:space="0" w:color="22274D"/>
              <w:bottom w:val="single" w:sz="12" w:space="0" w:color="22274D"/>
              <w:right w:val="single" w:sz="2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0DF858D" w14:textId="6E9FB4C9" w:rsidR="00446C6A" w:rsidRPr="00D52ED5" w:rsidRDefault="00446C6A" w:rsidP="00446C6A">
            <w:pPr>
              <w:rPr>
                <w:rFonts w:ascii="Verdana Pro Cond" w:hAnsi="Verdana Pro Cond" w:cs="Arial"/>
                <w:b/>
                <w:bCs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b/>
                <w:bCs/>
                <w:sz w:val="20"/>
                <w:szCs w:val="20"/>
              </w:rPr>
              <w:t>Notes:</w:t>
            </w:r>
          </w:p>
        </w:tc>
        <w:tc>
          <w:tcPr>
            <w:tcW w:w="8267" w:type="dxa"/>
            <w:gridSpan w:val="24"/>
            <w:tcBorders>
              <w:top w:val="single" w:sz="4" w:space="0" w:color="ADB2DB"/>
              <w:left w:val="single" w:sz="2" w:space="0" w:color="ADB2DB"/>
              <w:bottom w:val="single" w:sz="12" w:space="0" w:color="22274D"/>
              <w:right w:val="single" w:sz="12" w:space="0" w:color="22274D"/>
            </w:tcBorders>
            <w:shd w:val="clear" w:color="auto" w:fill="auto"/>
          </w:tcPr>
          <w:p w14:paraId="1E86ADA0" w14:textId="77777777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</w:p>
        </w:tc>
      </w:tr>
      <w:tr w:rsidR="00FF510D" w:rsidRPr="00D52ED5" w14:paraId="5C21AAA1" w14:textId="77777777" w:rsidTr="00F7727E">
        <w:trPr>
          <w:trHeight w:val="454"/>
          <w:jc w:val="center"/>
        </w:trPr>
        <w:tc>
          <w:tcPr>
            <w:tcW w:w="10642" w:type="dxa"/>
            <w:gridSpan w:val="27"/>
            <w:tcBorders>
              <w:top w:val="single" w:sz="12" w:space="0" w:color="22274D"/>
              <w:left w:val="single" w:sz="12" w:space="0" w:color="22274D"/>
              <w:bottom w:val="single" w:sz="4" w:space="0" w:color="ADB2DB"/>
              <w:right w:val="single" w:sz="12" w:space="0" w:color="22274D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210CD18" w14:textId="77777777" w:rsidR="00FF510D" w:rsidRPr="00D52ED5" w:rsidRDefault="00FF510D" w:rsidP="00FF510D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Do you/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any household occupant suffer from any of the following chronic health conditions?</w:t>
            </w:r>
          </w:p>
          <w:p w14:paraId="06AAA8FD" w14:textId="1998D9BA" w:rsidR="00FF510D" w:rsidRPr="00D52ED5" w:rsidRDefault="00FF510D" w:rsidP="00FF510D">
            <w:pPr>
              <w:rPr>
                <w:rFonts w:ascii="Verdana Pro Cond" w:hAnsi="Verdana Pro Cond" w:cs="Arial"/>
                <w:sz w:val="24"/>
                <w:szCs w:val="24"/>
              </w:rPr>
            </w:pPr>
            <w:r w:rsidRPr="00D52ED5">
              <w:rPr>
                <w:rFonts w:ascii="Verdana Pro Cond" w:hAnsi="Verdana Pro Cond"/>
                <w:sz w:val="20"/>
                <w:szCs w:val="20"/>
              </w:rPr>
              <w:t>Please tick all that apply.</w:t>
            </w:r>
            <w:r w:rsidRPr="00D52ED5">
              <w:rPr>
                <w:rFonts w:ascii="Verdana Pro Cond" w:hAnsi="Verdana Pro Cond"/>
                <w:i/>
                <w:iCs/>
                <w:sz w:val="20"/>
                <w:szCs w:val="20"/>
              </w:rPr>
              <w:t xml:space="preserve"> </w:t>
            </w:r>
            <w:r w:rsidRPr="00D52ED5">
              <w:rPr>
                <w:rFonts w:ascii="Verdana Pro Cond" w:hAnsi="Verdana Pro Cond"/>
                <w:sz w:val="20"/>
                <w:szCs w:val="20"/>
              </w:rPr>
              <w:t>If 'Other' has been selected, please provide further information below.</w:t>
            </w:r>
          </w:p>
        </w:tc>
      </w:tr>
      <w:tr w:rsidR="00446C6A" w:rsidRPr="00D52ED5" w14:paraId="4317E6F5" w14:textId="77777777" w:rsidTr="009321C1">
        <w:trPr>
          <w:trHeight w:val="369"/>
          <w:jc w:val="center"/>
        </w:trPr>
        <w:tc>
          <w:tcPr>
            <w:tcW w:w="1956" w:type="dxa"/>
            <w:tcBorders>
              <w:top w:val="single" w:sz="4" w:space="0" w:color="ADB2DB"/>
              <w:left w:val="single" w:sz="12" w:space="0" w:color="22274D"/>
              <w:bottom w:val="single" w:sz="4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7008CB2" w14:textId="468BBC6C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ADHD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21341575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84" w:type="dxa"/>
                <w:gridSpan w:val="4"/>
                <w:tcBorders>
                  <w:top w:val="single" w:sz="4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7B226B91" w14:textId="70B045D7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01" w:type="dxa"/>
            <w:gridSpan w:val="3"/>
            <w:tcBorders>
              <w:top w:val="single" w:sz="4" w:space="0" w:color="ADB2DB"/>
              <w:left w:val="single" w:sz="2" w:space="0" w:color="ADB2DB"/>
              <w:bottom w:val="single" w:sz="4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728590E2" w14:textId="56DA0912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Alzheimer's Disease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4196471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57" w:type="dxa"/>
                <w:gridSpan w:val="3"/>
                <w:tcBorders>
                  <w:top w:val="single" w:sz="4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09142E02" w14:textId="3B94F128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36" w:type="dxa"/>
            <w:gridSpan w:val="9"/>
            <w:tcBorders>
              <w:top w:val="single" w:sz="4" w:space="0" w:color="ADB2DB"/>
              <w:left w:val="single" w:sz="2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6635B899" w14:textId="349FC712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Arthritis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056956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4" w:type="dxa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35F7B66D" w14:textId="719F91EA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68" w:type="dxa"/>
            <w:gridSpan w:val="5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7B1E3C33" w14:textId="7C35623D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Autism spectrum disorder (ASD)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9588359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16" w:type="dxa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51F8711B" w14:textId="2F5335C2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46C6A" w:rsidRPr="00D52ED5" w14:paraId="050BEA70" w14:textId="77777777" w:rsidTr="009321C1">
        <w:trPr>
          <w:trHeight w:val="369"/>
          <w:jc w:val="center"/>
        </w:trPr>
        <w:tc>
          <w:tcPr>
            <w:tcW w:w="1956" w:type="dxa"/>
            <w:tcBorders>
              <w:top w:val="single" w:sz="4" w:space="0" w:color="ADB2DB"/>
              <w:left w:val="single" w:sz="12" w:space="0" w:color="22274D"/>
              <w:bottom w:val="single" w:sz="4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93C591" w14:textId="6DED39FE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Cancer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844897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84" w:type="dxa"/>
                <w:gridSpan w:val="4"/>
                <w:tcBorders>
                  <w:top w:val="single" w:sz="4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760F261C" w14:textId="35744A22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01" w:type="dxa"/>
            <w:gridSpan w:val="3"/>
            <w:tcBorders>
              <w:top w:val="single" w:sz="4" w:space="0" w:color="ADB2DB"/>
              <w:left w:val="single" w:sz="2" w:space="0" w:color="ADB2DB"/>
              <w:bottom w:val="single" w:sz="4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3E360997" w14:textId="6A11D1DD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Dementia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9143519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57" w:type="dxa"/>
                <w:gridSpan w:val="3"/>
                <w:tcBorders>
                  <w:top w:val="single" w:sz="4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3A1AC4CA" w14:textId="5BF45FE6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36" w:type="dxa"/>
            <w:gridSpan w:val="9"/>
            <w:tcBorders>
              <w:top w:val="single" w:sz="4" w:space="0" w:color="ADB2DB"/>
              <w:left w:val="single" w:sz="2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2FFC588B" w14:textId="3B320E7B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Fibromyalgia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4051392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4" w:type="dxa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7EDD9A31" w14:textId="11ADC1BC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68" w:type="dxa"/>
            <w:gridSpan w:val="5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167157DE" w14:textId="6C064C17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Epilepsy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1058786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16" w:type="dxa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1544A21D" w14:textId="26420DB3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46C6A" w:rsidRPr="00D52ED5" w14:paraId="66E20B60" w14:textId="77777777" w:rsidTr="009321C1">
        <w:trPr>
          <w:trHeight w:val="369"/>
          <w:jc w:val="center"/>
        </w:trPr>
        <w:tc>
          <w:tcPr>
            <w:tcW w:w="1956" w:type="dxa"/>
            <w:tcBorders>
              <w:top w:val="single" w:sz="4" w:space="0" w:color="ADB2DB"/>
              <w:left w:val="single" w:sz="12" w:space="0" w:color="22274D"/>
              <w:bottom w:val="single" w:sz="4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888C32" w14:textId="1E23E55C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Endometriosis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4122311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84" w:type="dxa"/>
                <w:gridSpan w:val="4"/>
                <w:tcBorders>
                  <w:top w:val="single" w:sz="4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7976FE6D" w14:textId="494CCC19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01" w:type="dxa"/>
            <w:gridSpan w:val="3"/>
            <w:tcBorders>
              <w:top w:val="single" w:sz="4" w:space="0" w:color="ADB2DB"/>
              <w:left w:val="single" w:sz="2" w:space="0" w:color="ADB2DB"/>
              <w:bottom w:val="single" w:sz="4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650B9880" w14:textId="36EDF8EE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Osteoporosis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8285760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57" w:type="dxa"/>
                <w:gridSpan w:val="3"/>
                <w:tcBorders>
                  <w:top w:val="single" w:sz="4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08E65EEA" w14:textId="490FE8A0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36" w:type="dxa"/>
            <w:gridSpan w:val="9"/>
            <w:tcBorders>
              <w:top w:val="single" w:sz="4" w:space="0" w:color="ADB2DB"/>
              <w:left w:val="single" w:sz="2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08D3E684" w14:textId="2E902B32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Other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9807267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4" w:type="dxa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443F0F93" w14:textId="33E9F3E0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68" w:type="dxa"/>
            <w:gridSpan w:val="5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42454807" w14:textId="08E7E4C2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N/A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8679520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16" w:type="dxa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76E91546" w14:textId="579B609C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46C6A" w:rsidRPr="00D52ED5" w14:paraId="5CD5AA1E" w14:textId="77777777" w:rsidTr="009321C1">
        <w:trPr>
          <w:trHeight w:val="624"/>
          <w:jc w:val="center"/>
        </w:trPr>
        <w:tc>
          <w:tcPr>
            <w:tcW w:w="2375" w:type="dxa"/>
            <w:gridSpan w:val="3"/>
            <w:tcBorders>
              <w:top w:val="single" w:sz="4" w:space="0" w:color="ADB2DB"/>
              <w:left w:val="single" w:sz="12" w:space="0" w:color="22274D"/>
              <w:bottom w:val="single" w:sz="12" w:space="0" w:color="22274D"/>
              <w:right w:val="single" w:sz="2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B984177" w14:textId="58A37725" w:rsidR="00446C6A" w:rsidRPr="00D52ED5" w:rsidRDefault="00446C6A" w:rsidP="00446C6A">
            <w:pPr>
              <w:rPr>
                <w:rFonts w:ascii="Verdana Pro Cond" w:hAnsi="Verdana Pro Cond" w:cs="Arial"/>
                <w:b/>
                <w:bCs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b/>
                <w:bCs/>
                <w:sz w:val="20"/>
                <w:szCs w:val="20"/>
              </w:rPr>
              <w:t>Notes:</w:t>
            </w:r>
          </w:p>
        </w:tc>
        <w:tc>
          <w:tcPr>
            <w:tcW w:w="8267" w:type="dxa"/>
            <w:gridSpan w:val="24"/>
            <w:tcBorders>
              <w:top w:val="single" w:sz="4" w:space="0" w:color="ADB2DB"/>
              <w:left w:val="single" w:sz="2" w:space="0" w:color="ADB2DB"/>
              <w:bottom w:val="single" w:sz="12" w:space="0" w:color="22274D"/>
              <w:right w:val="single" w:sz="12" w:space="0" w:color="22274D"/>
            </w:tcBorders>
            <w:shd w:val="clear" w:color="auto" w:fill="auto"/>
          </w:tcPr>
          <w:p w14:paraId="0B8733AA" w14:textId="77777777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</w:p>
        </w:tc>
      </w:tr>
      <w:tr w:rsidR="00295DE0" w:rsidRPr="00D52ED5" w14:paraId="0EBD1D16" w14:textId="77777777" w:rsidTr="009321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67"/>
          <w:jc w:val="center"/>
        </w:trPr>
        <w:tc>
          <w:tcPr>
            <w:tcW w:w="3094" w:type="dxa"/>
            <w:gridSpan w:val="6"/>
            <w:vMerge w:val="restart"/>
            <w:tcBorders>
              <w:top w:val="single" w:sz="12" w:space="0" w:color="22274D"/>
              <w:left w:val="single" w:sz="12" w:space="0" w:color="22274D"/>
              <w:bottom w:val="single" w:sz="2" w:space="0" w:color="BFBFBF" w:themeColor="background1" w:themeShade="BF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4701D1A" w14:textId="77777777" w:rsidR="00295DE0" w:rsidRPr="00D52ED5" w:rsidRDefault="00295DE0" w:rsidP="00295DE0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Do you/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any household occupant have a recognised disability?</w:t>
            </w:r>
          </w:p>
          <w:p w14:paraId="0F6AC485" w14:textId="4C1934CD" w:rsidR="00295DE0" w:rsidRPr="00D52ED5" w:rsidRDefault="00295DE0" w:rsidP="00295DE0">
            <w:pPr>
              <w:rPr>
                <w:rFonts w:ascii="Verdana Pro Cond" w:hAnsi="Verdana Pro Cond"/>
                <w:i/>
                <w:iCs/>
              </w:rPr>
            </w:pPr>
            <w:r w:rsidRPr="00D52ED5">
              <w:rPr>
                <w:rFonts w:ascii="Verdana Pro Cond" w:hAnsi="Verdana Pro Cond" w:cs="Arial"/>
                <w:i/>
                <w:iCs/>
                <w:sz w:val="18"/>
                <w:szCs w:val="18"/>
              </w:rPr>
              <w:t>(S75)</w:t>
            </w:r>
          </w:p>
        </w:tc>
        <w:tc>
          <w:tcPr>
            <w:tcW w:w="7548" w:type="dxa"/>
            <w:gridSpan w:val="21"/>
            <w:tcBorders>
              <w:top w:val="single" w:sz="12" w:space="0" w:color="22274D"/>
              <w:left w:val="single" w:sz="4" w:space="0" w:color="ADB2DB"/>
              <w:bottom w:val="single" w:sz="2" w:space="0" w:color="BFBFBF" w:themeColor="background1" w:themeShade="BF"/>
              <w:right w:val="single" w:sz="12" w:space="0" w:color="22274D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0588397" w14:textId="62DCBAD3" w:rsidR="00295DE0" w:rsidRPr="00D52ED5" w:rsidRDefault="00295DE0" w:rsidP="00295DE0">
            <w:pPr>
              <w:jc w:val="both"/>
              <w:rPr>
                <w:rFonts w:ascii="Verdana Pro Cond" w:hAnsi="Verdana Pro Cond" w:cs="Arial"/>
                <w:bCs/>
                <w:i/>
                <w:iCs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bCs/>
                <w:i/>
                <w:iCs/>
                <w:sz w:val="20"/>
                <w:szCs w:val="20"/>
              </w:rPr>
              <w:t>In accordance with the Disability Discrimination Act 1995, a disability is defined as a physical or mental impairment which has a substantial and long-term effect on a person’s ability to carry out normal day to day activities.</w:t>
            </w:r>
          </w:p>
        </w:tc>
      </w:tr>
      <w:tr w:rsidR="00446C6A" w:rsidRPr="00D52ED5" w14:paraId="33A1CBDF" w14:textId="5416AF93" w:rsidTr="009321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  <w:jc w:val="center"/>
        </w:trPr>
        <w:tc>
          <w:tcPr>
            <w:tcW w:w="3094" w:type="dxa"/>
            <w:gridSpan w:val="6"/>
            <w:vMerge/>
            <w:tcBorders>
              <w:top w:val="single" w:sz="2" w:space="0" w:color="BFBFBF" w:themeColor="background1" w:themeShade="BF"/>
              <w:left w:val="single" w:sz="12" w:space="0" w:color="22274D"/>
              <w:bottom w:val="single" w:sz="2" w:space="0" w:color="BFBFBF" w:themeColor="background1" w:themeShade="BF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441BD38" w14:textId="6816CB79" w:rsidR="00446C6A" w:rsidRPr="00D52ED5" w:rsidRDefault="00446C6A" w:rsidP="00446C6A">
            <w:pPr>
              <w:jc w:val="center"/>
              <w:rPr>
                <w:rFonts w:ascii="Verdana Pro Cond" w:hAnsi="Verdana Pro Cond"/>
              </w:rPr>
            </w:pPr>
          </w:p>
        </w:tc>
        <w:tc>
          <w:tcPr>
            <w:tcW w:w="2833" w:type="dxa"/>
            <w:gridSpan w:val="9"/>
            <w:tcBorders>
              <w:top w:val="single" w:sz="4" w:space="0" w:color="ADB2DB"/>
              <w:left w:val="single" w:sz="4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0D191F2" w14:textId="6A2BB8EC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Yes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8177542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4" w:type="dxa"/>
                <w:gridSpan w:val="2"/>
                <w:tcBorders>
                  <w:top w:val="single" w:sz="2" w:space="0" w:color="BFBFBF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70103C3C" w14:textId="14821178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10" w:type="dxa"/>
            <w:gridSpan w:val="7"/>
            <w:tcBorders>
              <w:top w:val="single" w:sz="2" w:space="0" w:color="BFBFBF"/>
              <w:left w:val="single" w:sz="2" w:space="0" w:color="ADB2DB"/>
              <w:bottom w:val="single" w:sz="2" w:space="0" w:color="ADB2DB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30E3F4" w14:textId="7082ADFB" w:rsidR="00446C6A" w:rsidRPr="00D52ED5" w:rsidRDefault="00446C6A" w:rsidP="00446C6A">
            <w:pPr>
              <w:rPr>
                <w:rFonts w:ascii="Verdana Pro Cond" w:hAnsi="Verdana Pro Cond" w:cs="Arial"/>
                <w:bCs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Prefer not to say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1824267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11" w:type="dxa"/>
                <w:gridSpan w:val="3"/>
                <w:tcBorders>
                  <w:top w:val="single" w:sz="2" w:space="0" w:color="BFBFBF" w:themeColor="background1" w:themeShade="BF"/>
                  <w:left w:val="single" w:sz="4" w:space="0" w:color="ADB2DB"/>
                  <w:bottom w:val="single" w:sz="2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055A72E6" w14:textId="299B4C0E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b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46C6A" w:rsidRPr="00D52ED5" w14:paraId="2981C2F1" w14:textId="77777777" w:rsidTr="009321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  <w:jc w:val="center"/>
        </w:trPr>
        <w:tc>
          <w:tcPr>
            <w:tcW w:w="3094" w:type="dxa"/>
            <w:gridSpan w:val="6"/>
            <w:vMerge/>
            <w:tcBorders>
              <w:top w:val="single" w:sz="2" w:space="0" w:color="BFBFBF" w:themeColor="background1" w:themeShade="BF"/>
              <w:left w:val="single" w:sz="12" w:space="0" w:color="22274D"/>
              <w:bottom w:val="single" w:sz="12" w:space="0" w:color="22274D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67A158A" w14:textId="52EB2C17" w:rsidR="00446C6A" w:rsidRPr="00D52ED5" w:rsidRDefault="00446C6A" w:rsidP="00446C6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</w:p>
        </w:tc>
        <w:tc>
          <w:tcPr>
            <w:tcW w:w="2833" w:type="dxa"/>
            <w:gridSpan w:val="9"/>
            <w:tcBorders>
              <w:top w:val="single" w:sz="2" w:space="0" w:color="ADB2DB"/>
              <w:left w:val="single" w:sz="4" w:space="0" w:color="ADB2DB"/>
              <w:bottom w:val="single" w:sz="12" w:space="0" w:color="22274D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4992993" w14:textId="6FA51441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No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8897863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4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12" w:space="0" w:color="22274D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02DCA919" w14:textId="0E1C15CD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3721" w:type="dxa"/>
            <w:gridSpan w:val="10"/>
            <w:tcBorders>
              <w:top w:val="single" w:sz="2" w:space="0" w:color="ADB2DB"/>
              <w:left w:val="single" w:sz="2" w:space="0" w:color="ADB2DB"/>
              <w:bottom w:val="single" w:sz="12" w:space="0" w:color="22274D"/>
              <w:right w:val="single" w:sz="12" w:space="0" w:color="22274D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0CB1217" w14:textId="1A5BE6CB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</w:p>
        </w:tc>
      </w:tr>
      <w:tr w:rsidR="003B2A13" w:rsidRPr="00D52ED5" w14:paraId="53120B34" w14:textId="77777777" w:rsidTr="00AC237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94"/>
          <w:jc w:val="center"/>
        </w:trPr>
        <w:tc>
          <w:tcPr>
            <w:tcW w:w="3094" w:type="dxa"/>
            <w:gridSpan w:val="6"/>
            <w:tcBorders>
              <w:top w:val="single" w:sz="12" w:space="0" w:color="22274D"/>
              <w:left w:val="single" w:sz="12" w:space="0" w:color="22274D"/>
              <w:bottom w:val="single" w:sz="12" w:space="0" w:color="22274D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8E1081B" w14:textId="2A44BF96" w:rsidR="003B2A13" w:rsidRPr="00D52ED5" w:rsidRDefault="003B2A13" w:rsidP="003B2A13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Are you/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any household occupant a Blue Badge Holder?</w:t>
            </w:r>
          </w:p>
        </w:tc>
        <w:tc>
          <w:tcPr>
            <w:tcW w:w="2833" w:type="dxa"/>
            <w:gridSpan w:val="9"/>
            <w:tcBorders>
              <w:top w:val="single" w:sz="12" w:space="0" w:color="22274D"/>
              <w:left w:val="single" w:sz="4" w:space="0" w:color="ADB2DB"/>
              <w:bottom w:val="single" w:sz="12" w:space="0" w:color="22274D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C00A231" w14:textId="3D36AAAB" w:rsidR="003B2A13" w:rsidRPr="00D52ED5" w:rsidRDefault="003B2A13" w:rsidP="003B2A13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Yes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6796263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4" w:type="dxa"/>
                <w:gridSpan w:val="2"/>
                <w:tcBorders>
                  <w:top w:val="single" w:sz="12" w:space="0" w:color="22274D"/>
                  <w:left w:val="single" w:sz="2" w:space="0" w:color="ADB2DB"/>
                  <w:bottom w:val="single" w:sz="12" w:space="0" w:color="22274D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0F5AF5FD" w14:textId="63013189" w:rsidR="003B2A13" w:rsidRPr="00D52ED5" w:rsidRDefault="003B2A13" w:rsidP="003B2A13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10" w:type="dxa"/>
            <w:gridSpan w:val="7"/>
            <w:tcBorders>
              <w:top w:val="single" w:sz="12" w:space="0" w:color="22274D"/>
              <w:left w:val="single" w:sz="2" w:space="0" w:color="ADB2DB"/>
              <w:bottom w:val="single" w:sz="12" w:space="0" w:color="22274D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F9BA9A0" w14:textId="71A5C5FB" w:rsidR="003B2A13" w:rsidRPr="00D52ED5" w:rsidRDefault="003B2A13" w:rsidP="003B2A13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No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14562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11" w:type="dxa"/>
                <w:gridSpan w:val="3"/>
                <w:tcBorders>
                  <w:top w:val="single" w:sz="12" w:space="0" w:color="22274D"/>
                  <w:left w:val="single" w:sz="4" w:space="0" w:color="ADB2DB"/>
                  <w:bottom w:val="single" w:sz="12" w:space="0" w:color="22274D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01C73A3E" w14:textId="65FC3CBB" w:rsidR="003B2A13" w:rsidRPr="00D52ED5" w:rsidRDefault="003B2A13" w:rsidP="003B2A13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5D313A" w:rsidRPr="00D52ED5" w14:paraId="21CB8226" w14:textId="77777777" w:rsidTr="000E288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94"/>
          <w:jc w:val="center"/>
        </w:trPr>
        <w:tc>
          <w:tcPr>
            <w:tcW w:w="3094" w:type="dxa"/>
            <w:gridSpan w:val="6"/>
            <w:tcBorders>
              <w:top w:val="single" w:sz="12" w:space="0" w:color="22274D"/>
              <w:left w:val="single" w:sz="12" w:space="0" w:color="22274D"/>
              <w:bottom w:val="single" w:sz="12" w:space="0" w:color="22274D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7C3CE2" w14:textId="490B2561" w:rsidR="005D313A" w:rsidRPr="00D52ED5" w:rsidRDefault="005D313A" w:rsidP="005D313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Do you/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any household occupant have mobility problems?</w:t>
            </w:r>
          </w:p>
        </w:tc>
        <w:tc>
          <w:tcPr>
            <w:tcW w:w="2833" w:type="dxa"/>
            <w:gridSpan w:val="9"/>
            <w:tcBorders>
              <w:top w:val="single" w:sz="12" w:space="0" w:color="22274D"/>
              <w:left w:val="single" w:sz="4" w:space="0" w:color="ADB2DB"/>
              <w:bottom w:val="single" w:sz="12" w:space="0" w:color="22274D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7733C8B" w14:textId="381FF7FA" w:rsidR="005D313A" w:rsidRPr="00D52ED5" w:rsidRDefault="005D313A" w:rsidP="005D313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Yes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3010441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4" w:type="dxa"/>
                <w:gridSpan w:val="2"/>
                <w:tcBorders>
                  <w:top w:val="single" w:sz="12" w:space="0" w:color="22274D"/>
                  <w:left w:val="single" w:sz="4" w:space="0" w:color="ADB2DB"/>
                  <w:bottom w:val="single" w:sz="12" w:space="0" w:color="22274D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074A7043" w14:textId="129CB746" w:rsidR="005D313A" w:rsidRPr="00D52ED5" w:rsidRDefault="005D313A" w:rsidP="005D313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10" w:type="dxa"/>
            <w:gridSpan w:val="7"/>
            <w:tcBorders>
              <w:top w:val="single" w:sz="12" w:space="0" w:color="22274D"/>
              <w:left w:val="single" w:sz="4" w:space="0" w:color="ADB2DB"/>
              <w:bottom w:val="single" w:sz="12" w:space="0" w:color="22274D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456F2C4" w14:textId="64A15A6E" w:rsidR="005D313A" w:rsidRPr="00D52ED5" w:rsidRDefault="005D313A" w:rsidP="005D313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No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7871524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11" w:type="dxa"/>
                <w:gridSpan w:val="3"/>
                <w:tcBorders>
                  <w:top w:val="single" w:sz="12" w:space="0" w:color="22274D"/>
                  <w:left w:val="single" w:sz="4" w:space="0" w:color="ADB2DB"/>
                  <w:bottom w:val="single" w:sz="12" w:space="0" w:color="22274D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6AE65804" w14:textId="1EFDBCD9" w:rsidR="005D313A" w:rsidRPr="00D52ED5" w:rsidRDefault="005D313A" w:rsidP="005D313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144F1A" w:rsidRPr="00D52ED5" w14:paraId="68F36476" w14:textId="77777777" w:rsidTr="000178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50"/>
          <w:jc w:val="center"/>
        </w:trPr>
        <w:tc>
          <w:tcPr>
            <w:tcW w:w="3094" w:type="dxa"/>
            <w:gridSpan w:val="6"/>
            <w:tcBorders>
              <w:top w:val="single" w:sz="12" w:space="0" w:color="22274D"/>
              <w:left w:val="single" w:sz="12" w:space="0" w:color="22274D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86ED447" w14:textId="01023DCF" w:rsidR="00144F1A" w:rsidRPr="00D52ED5" w:rsidRDefault="00144F1A" w:rsidP="00144F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Are you/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 xml:space="preserve">any household occupant </w:t>
            </w:r>
            <w:r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 xml:space="preserve">currently 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pregnant</w:t>
            </w:r>
            <w:r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 xml:space="preserve"> or have recently given birth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?</w:t>
            </w:r>
          </w:p>
        </w:tc>
        <w:tc>
          <w:tcPr>
            <w:tcW w:w="2833" w:type="dxa"/>
            <w:gridSpan w:val="9"/>
            <w:tcBorders>
              <w:top w:val="single" w:sz="12" w:space="0" w:color="22274D"/>
              <w:left w:val="single" w:sz="4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D2703F" w14:textId="577634D8" w:rsidR="00144F1A" w:rsidRPr="00D52ED5" w:rsidRDefault="00144F1A" w:rsidP="00144F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Yes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9211690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4" w:type="dxa"/>
                <w:gridSpan w:val="2"/>
                <w:tcBorders>
                  <w:top w:val="single" w:sz="12" w:space="0" w:color="22274D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5CF29C64" w14:textId="4A17CC76" w:rsidR="00144F1A" w:rsidRPr="00D52ED5" w:rsidRDefault="00144F1A" w:rsidP="00144F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10" w:type="dxa"/>
            <w:gridSpan w:val="7"/>
            <w:tcBorders>
              <w:top w:val="single" w:sz="12" w:space="0" w:color="22274D"/>
              <w:left w:val="single" w:sz="2" w:space="0" w:color="ADB2DB"/>
              <w:bottom w:val="single" w:sz="2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1A291388" w14:textId="5DF3618F" w:rsidR="00144F1A" w:rsidRPr="00D52ED5" w:rsidRDefault="00144F1A" w:rsidP="00144F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No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5997570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11" w:type="dxa"/>
                <w:gridSpan w:val="3"/>
                <w:tcBorders>
                  <w:top w:val="single" w:sz="12" w:space="0" w:color="22274D"/>
                  <w:left w:val="single" w:sz="4" w:space="0" w:color="ADB2DB"/>
                  <w:bottom w:val="single" w:sz="2" w:space="0" w:color="D9D9D9" w:themeColor="background1" w:themeShade="D9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34DEF896" w14:textId="3ED197CD" w:rsidR="00144F1A" w:rsidRPr="00D52ED5" w:rsidRDefault="00144F1A" w:rsidP="00144F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8259C5" w:rsidRPr="00D52ED5" w14:paraId="2642632E" w14:textId="77777777" w:rsidTr="009C1B9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964"/>
          <w:jc w:val="center"/>
        </w:trPr>
        <w:tc>
          <w:tcPr>
            <w:tcW w:w="3094" w:type="dxa"/>
            <w:gridSpan w:val="6"/>
            <w:tcBorders>
              <w:top w:val="single" w:sz="12" w:space="0" w:color="22274D"/>
              <w:left w:val="single" w:sz="12" w:space="0" w:color="22274D"/>
              <w:bottom w:val="single" w:sz="4" w:space="0" w:color="ADB2DB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DC1B22" w14:textId="6C01CDF1" w:rsidR="008259C5" w:rsidRPr="00D52ED5" w:rsidRDefault="008259C5" w:rsidP="008259C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Have you/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any household occupant recently had any falls resulting in a hospital stay or visit?</w:t>
            </w:r>
          </w:p>
        </w:tc>
        <w:tc>
          <w:tcPr>
            <w:tcW w:w="2833" w:type="dxa"/>
            <w:gridSpan w:val="9"/>
            <w:tcBorders>
              <w:top w:val="single" w:sz="12" w:space="0" w:color="22274D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775BC01" w14:textId="2C1C7F54" w:rsidR="008259C5" w:rsidRPr="00D52ED5" w:rsidRDefault="008259C5" w:rsidP="008259C5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Yes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3072020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4" w:type="dxa"/>
                <w:gridSpan w:val="2"/>
                <w:tcBorders>
                  <w:top w:val="single" w:sz="12" w:space="0" w:color="22274D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2ABA5605" w14:textId="646D3C2F" w:rsidR="008259C5" w:rsidRPr="00D52ED5" w:rsidRDefault="008259C5" w:rsidP="008259C5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10" w:type="dxa"/>
            <w:gridSpan w:val="7"/>
            <w:tcBorders>
              <w:top w:val="single" w:sz="12" w:space="0" w:color="22274D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982C79F" w14:textId="4970421C" w:rsidR="008259C5" w:rsidRPr="00D52ED5" w:rsidRDefault="008259C5" w:rsidP="008259C5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No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2457310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11" w:type="dxa"/>
                <w:gridSpan w:val="3"/>
                <w:tcBorders>
                  <w:top w:val="single" w:sz="12" w:space="0" w:color="22274D"/>
                  <w:left w:val="single" w:sz="4" w:space="0" w:color="ADB2DB"/>
                  <w:bottom w:val="single" w:sz="4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3930F561" w14:textId="041C2E2C" w:rsidR="008259C5" w:rsidRPr="00D52ED5" w:rsidRDefault="008259C5" w:rsidP="008259C5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46C6A" w:rsidRPr="00D52ED5" w14:paraId="5F83CF7E" w14:textId="77777777" w:rsidTr="00A016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24"/>
          <w:jc w:val="center"/>
        </w:trPr>
        <w:tc>
          <w:tcPr>
            <w:tcW w:w="3094" w:type="dxa"/>
            <w:gridSpan w:val="6"/>
            <w:tcBorders>
              <w:top w:val="single" w:sz="4" w:space="0" w:color="ADB2DB"/>
              <w:left w:val="single" w:sz="12" w:space="0" w:color="22274D"/>
              <w:bottom w:val="single" w:sz="12" w:space="0" w:color="22274D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EE1C60D" w14:textId="67477EA6" w:rsidR="00446C6A" w:rsidRPr="00D52ED5" w:rsidRDefault="00446C6A" w:rsidP="00A01635">
            <w:pPr>
              <w:pStyle w:val="Quote"/>
              <w:rPr>
                <w:rFonts w:ascii="Verdana Pro Cond" w:hAnsi="Verdana Pro Cond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sz w:val="20"/>
                <w:szCs w:val="20"/>
              </w:rPr>
              <w:t>If yes, please provide details:</w:t>
            </w:r>
          </w:p>
        </w:tc>
        <w:tc>
          <w:tcPr>
            <w:tcW w:w="7548" w:type="dxa"/>
            <w:gridSpan w:val="21"/>
            <w:tcBorders>
              <w:top w:val="single" w:sz="4" w:space="0" w:color="ADB2DB"/>
              <w:left w:val="single" w:sz="4" w:space="0" w:color="ADB2DB"/>
              <w:bottom w:val="single" w:sz="12" w:space="0" w:color="22274D"/>
              <w:right w:val="single" w:sz="12" w:space="0" w:color="22274D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D018CD0" w14:textId="4DAABABA" w:rsidR="00446C6A" w:rsidRPr="00D52ED5" w:rsidRDefault="00446C6A" w:rsidP="009321C1">
            <w:pPr>
              <w:rPr>
                <w:rFonts w:ascii="Verdana Pro Cond" w:hAnsi="Verdana Pro Cond" w:cs="Arial"/>
                <w:sz w:val="20"/>
                <w:szCs w:val="20"/>
              </w:rPr>
            </w:pPr>
          </w:p>
        </w:tc>
      </w:tr>
    </w:tbl>
    <w:p w14:paraId="63B291F5" w14:textId="77777777" w:rsidR="008B4E34" w:rsidRPr="00D52ED5" w:rsidRDefault="008B4E34"/>
    <w:p w14:paraId="25E8B573" w14:textId="77777777" w:rsidR="008B4E34" w:rsidRPr="00D52ED5" w:rsidRDefault="008B4E34"/>
    <w:tbl>
      <w:tblPr>
        <w:tblW w:w="4804" w:type="pct"/>
        <w:jc w:val="center"/>
        <w:tblLayout w:type="fixed"/>
        <w:tblCellMar>
          <w:top w:w="72" w:type="dxa"/>
          <w:left w:w="144" w:type="dxa"/>
          <w:bottom w:w="72" w:type="dxa"/>
          <w:right w:w="144" w:type="dxa"/>
        </w:tblCellMar>
        <w:tblLook w:val="0600" w:firstRow="0" w:lastRow="0" w:firstColumn="0" w:lastColumn="0" w:noHBand="1" w:noVBand="1"/>
      </w:tblPr>
      <w:tblGrid>
        <w:gridCol w:w="2384"/>
        <w:gridCol w:w="1286"/>
        <w:gridCol w:w="134"/>
        <w:gridCol w:w="9"/>
        <w:gridCol w:w="1411"/>
        <w:gridCol w:w="254"/>
        <w:gridCol w:w="1162"/>
        <w:gridCol w:w="1395"/>
        <w:gridCol w:w="1466"/>
        <w:gridCol w:w="252"/>
        <w:gridCol w:w="889"/>
      </w:tblGrid>
      <w:tr w:rsidR="00797994" w:rsidRPr="00D52ED5" w14:paraId="46F16AFF" w14:textId="77777777" w:rsidTr="00F87D9A">
        <w:trPr>
          <w:trHeight w:val="567"/>
          <w:jc w:val="center"/>
        </w:trPr>
        <w:tc>
          <w:tcPr>
            <w:tcW w:w="10642" w:type="dxa"/>
            <w:gridSpan w:val="11"/>
            <w:tcBorders>
              <w:top w:val="single" w:sz="12" w:space="0" w:color="22274D"/>
              <w:left w:val="single" w:sz="12" w:space="0" w:color="22274D"/>
              <w:bottom w:val="single" w:sz="4" w:space="0" w:color="D9D9D9"/>
              <w:right w:val="single" w:sz="12" w:space="0" w:color="22274D"/>
            </w:tcBorders>
            <w:shd w:val="clear" w:color="auto" w:fill="22274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C0C8259" w14:textId="1B17587C" w:rsidR="00797994" w:rsidRPr="00F7727E" w:rsidRDefault="00AD449A" w:rsidP="00797994">
            <w:pPr>
              <w:jc w:val="center"/>
              <w:rPr>
                <w:rFonts w:ascii="Verdana Pro" w:hAnsi="Verdana Pro" w:cs="Arial"/>
                <w:b/>
                <w:bCs/>
                <w:color w:val="FFFFFF" w:themeColor="background1"/>
                <w:spacing w:val="20"/>
                <w:sz w:val="48"/>
                <w:szCs w:val="48"/>
              </w:rPr>
            </w:pPr>
            <w:r w:rsidRPr="00F7727E">
              <w:rPr>
                <w:rFonts w:ascii="Verdana Pro" w:hAnsi="Verdana Pro" w:cs="Arial"/>
                <w:b/>
                <w:bCs/>
                <w:color w:val="FFFFFF" w:themeColor="background1"/>
                <w:spacing w:val="20"/>
                <w:sz w:val="36"/>
                <w:szCs w:val="36"/>
              </w:rPr>
              <w:lastRenderedPageBreak/>
              <w:t>HOUSEHOLD</w:t>
            </w:r>
          </w:p>
        </w:tc>
      </w:tr>
      <w:tr w:rsidR="00EB153E" w:rsidRPr="00D52ED5" w14:paraId="1968FABE" w14:textId="77777777" w:rsidTr="00A01635">
        <w:trPr>
          <w:trHeight w:val="283"/>
          <w:jc w:val="center"/>
        </w:trPr>
        <w:tc>
          <w:tcPr>
            <w:tcW w:w="2384" w:type="dxa"/>
            <w:vMerge w:val="restart"/>
            <w:tcBorders>
              <w:top w:val="single" w:sz="12" w:space="0" w:color="22274D"/>
              <w:left w:val="single" w:sz="12" w:space="0" w:color="22274D"/>
              <w:bottom w:val="single" w:sz="12" w:space="0" w:color="D9D9D9" w:themeColor="background1" w:themeShade="D9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2E596A1" w14:textId="77777777" w:rsidR="00EB153E" w:rsidRPr="00D52ED5" w:rsidRDefault="00EB153E" w:rsidP="00EB153E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 xml:space="preserve">What </w:t>
            </w:r>
            <w:r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is your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 xml:space="preserve"> housing status</w:t>
            </w:r>
            <w:r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?</w:t>
            </w:r>
          </w:p>
          <w:p w14:paraId="6151CA93" w14:textId="1CD09B52" w:rsidR="00EB153E" w:rsidRPr="00D52ED5" w:rsidRDefault="00EB153E" w:rsidP="00EB153E">
            <w:pPr>
              <w:rPr>
                <w:i/>
                <w:iCs/>
              </w:rPr>
            </w:pPr>
            <w:r w:rsidRPr="00D52ED5">
              <w:rPr>
                <w:rFonts w:ascii="Verdana Pro Cond" w:hAnsi="Verdana Pro Cond"/>
                <w:i/>
                <w:iCs/>
                <w:sz w:val="20"/>
                <w:szCs w:val="20"/>
              </w:rPr>
              <w:t xml:space="preserve">If 'Other' has been selected, please provide information </w:t>
            </w:r>
            <w:r>
              <w:rPr>
                <w:rFonts w:ascii="Verdana Pro Cond" w:hAnsi="Verdana Pro Cond"/>
                <w:i/>
                <w:iCs/>
                <w:sz w:val="20"/>
                <w:szCs w:val="20"/>
              </w:rPr>
              <w:t>below.</w:t>
            </w:r>
          </w:p>
        </w:tc>
        <w:tc>
          <w:tcPr>
            <w:tcW w:w="1420" w:type="dxa"/>
            <w:gridSpan w:val="2"/>
            <w:tcBorders>
              <w:top w:val="single" w:sz="12" w:space="0" w:color="22274D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9D54411" w14:textId="19599555" w:rsidR="00EB153E" w:rsidRPr="00D52ED5" w:rsidRDefault="00EB153E" w:rsidP="00EB153E">
            <w:pPr>
              <w:jc w:val="center"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Owner Occupier</w:t>
            </w:r>
          </w:p>
        </w:tc>
        <w:tc>
          <w:tcPr>
            <w:tcW w:w="1420" w:type="dxa"/>
            <w:gridSpan w:val="2"/>
            <w:tcBorders>
              <w:top w:val="single" w:sz="12" w:space="0" w:color="22274D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25A111C6" w14:textId="0A3E4766" w:rsidR="00EB153E" w:rsidRPr="00D52ED5" w:rsidRDefault="00EB153E" w:rsidP="00EB153E">
            <w:pPr>
              <w:jc w:val="center"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Private Tenant</w:t>
            </w:r>
          </w:p>
        </w:tc>
        <w:tc>
          <w:tcPr>
            <w:tcW w:w="1416" w:type="dxa"/>
            <w:gridSpan w:val="2"/>
            <w:tcBorders>
              <w:top w:val="single" w:sz="12" w:space="0" w:color="22274D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5DEE002B" w14:textId="77777777" w:rsidR="00EB153E" w:rsidRPr="00D52ED5" w:rsidRDefault="00EB153E" w:rsidP="00EB153E">
            <w:pPr>
              <w:jc w:val="center"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Social</w:t>
            </w:r>
          </w:p>
          <w:p w14:paraId="2F33AB5A" w14:textId="302D8903" w:rsidR="00EB153E" w:rsidRPr="00D52ED5" w:rsidRDefault="00EB153E" w:rsidP="00EB153E">
            <w:pPr>
              <w:jc w:val="center"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Housing</w:t>
            </w:r>
          </w:p>
        </w:tc>
        <w:tc>
          <w:tcPr>
            <w:tcW w:w="1395" w:type="dxa"/>
            <w:tcBorders>
              <w:top w:val="single" w:sz="12" w:space="0" w:color="22274D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6C416E0A" w14:textId="76D63ECD" w:rsidR="00EB153E" w:rsidRPr="00D52ED5" w:rsidRDefault="00EB153E" w:rsidP="00EB153E">
            <w:pPr>
              <w:jc w:val="center"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Co-Ownership</w:t>
            </w:r>
          </w:p>
        </w:tc>
        <w:tc>
          <w:tcPr>
            <w:tcW w:w="1718" w:type="dxa"/>
            <w:gridSpan w:val="2"/>
            <w:tcBorders>
              <w:top w:val="single" w:sz="12" w:space="0" w:color="22274D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3728A59E" w14:textId="2A0AF8FD" w:rsidR="00EB153E" w:rsidRPr="00D52ED5" w:rsidRDefault="00EB153E" w:rsidP="00EB153E">
            <w:pPr>
              <w:jc w:val="center"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Temporary</w:t>
            </w:r>
          </w:p>
          <w:p w14:paraId="25276760" w14:textId="64D18AF5" w:rsidR="00EB153E" w:rsidRPr="00D52ED5" w:rsidRDefault="00EB153E" w:rsidP="00EB153E">
            <w:pPr>
              <w:jc w:val="center"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 xml:space="preserve">Accommodation </w:t>
            </w:r>
          </w:p>
        </w:tc>
        <w:tc>
          <w:tcPr>
            <w:tcW w:w="889" w:type="dxa"/>
            <w:tcBorders>
              <w:top w:val="single" w:sz="12" w:space="0" w:color="22274D"/>
              <w:left w:val="single" w:sz="4" w:space="0" w:color="ADB2DB"/>
              <w:bottom w:val="single" w:sz="4" w:space="0" w:color="ADB2DB"/>
              <w:right w:val="single" w:sz="12" w:space="0" w:color="22274D"/>
            </w:tcBorders>
            <w:shd w:val="clear" w:color="auto" w:fill="auto"/>
            <w:vAlign w:val="center"/>
          </w:tcPr>
          <w:p w14:paraId="73B59D85" w14:textId="05E09B8C" w:rsidR="00EB153E" w:rsidRPr="00D52ED5" w:rsidRDefault="00EB153E" w:rsidP="00EB153E">
            <w:pPr>
              <w:jc w:val="center"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Other</w:t>
            </w:r>
          </w:p>
        </w:tc>
      </w:tr>
      <w:tr w:rsidR="00913A88" w:rsidRPr="00D52ED5" w14:paraId="6E783851" w14:textId="77777777" w:rsidTr="00A01635">
        <w:trPr>
          <w:trHeight w:val="340"/>
          <w:jc w:val="center"/>
        </w:trPr>
        <w:tc>
          <w:tcPr>
            <w:tcW w:w="2384" w:type="dxa"/>
            <w:vMerge/>
            <w:tcBorders>
              <w:top w:val="single" w:sz="12" w:space="0" w:color="D9D9D9" w:themeColor="background1" w:themeShade="D9"/>
              <w:left w:val="single" w:sz="12" w:space="0" w:color="22274D"/>
              <w:bottom w:val="single" w:sz="4" w:space="0" w:color="ADB2DB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849F24C" w14:textId="43069FFC" w:rsidR="00797994" w:rsidRPr="00D52ED5" w:rsidRDefault="00797994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5553841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20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tcMar>
                  <w:top w:w="72" w:type="dxa"/>
                  <w:left w:w="144" w:type="dxa"/>
                  <w:bottom w:w="72" w:type="dxa"/>
                  <w:right w:w="144" w:type="dxa"/>
                </w:tcMar>
                <w:vAlign w:val="center"/>
              </w:tcPr>
              <w:p w14:paraId="27E139CF" w14:textId="5BEAFC1A" w:rsidR="00797994" w:rsidRPr="00D52ED5" w:rsidRDefault="00F8311D" w:rsidP="00797994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sz w:val="24"/>
              <w:szCs w:val="24"/>
            </w:rPr>
            <w:id w:val="-18770667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20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067378C5" w14:textId="324F0018" w:rsidR="00797994" w:rsidRPr="00D52ED5" w:rsidRDefault="001526BE" w:rsidP="00797994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sz w:val="24"/>
              <w:szCs w:val="24"/>
            </w:rPr>
            <w:id w:val="13919289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6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16ECC462" w14:textId="7B0689F6" w:rsidR="00797994" w:rsidRPr="00D52ED5" w:rsidRDefault="000A0EF3" w:rsidP="00797994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sz w:val="24"/>
              <w:szCs w:val="24"/>
            </w:rPr>
            <w:id w:val="-12133485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95" w:type="dxa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14369A87" w14:textId="7AC0518C" w:rsidR="00797994" w:rsidRPr="00D52ED5" w:rsidRDefault="001526BE" w:rsidP="00797994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sz w:val="24"/>
              <w:szCs w:val="24"/>
            </w:rPr>
            <w:id w:val="-12335404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18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0DD2E5FE" w14:textId="79020FA4" w:rsidR="00797994" w:rsidRPr="00D52ED5" w:rsidRDefault="00797994" w:rsidP="00797994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sz w:val="24"/>
              <w:szCs w:val="24"/>
            </w:rPr>
            <w:id w:val="-11032646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89" w:type="dxa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6ECDF68C" w14:textId="31F4AC25" w:rsidR="00797994" w:rsidRPr="00D52ED5" w:rsidRDefault="001526BE" w:rsidP="00797994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797994" w:rsidRPr="00D52ED5" w14:paraId="4184D7EA" w14:textId="77777777" w:rsidTr="00A01635">
        <w:trPr>
          <w:trHeight w:val="454"/>
          <w:jc w:val="center"/>
        </w:trPr>
        <w:tc>
          <w:tcPr>
            <w:tcW w:w="2384" w:type="dxa"/>
            <w:tcBorders>
              <w:top w:val="single" w:sz="4" w:space="0" w:color="ADB2DB"/>
              <w:left w:val="single" w:sz="12" w:space="0" w:color="22274D"/>
              <w:bottom w:val="single" w:sz="12" w:space="0" w:color="22274D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71F62E" w14:textId="2B2AA2F5" w:rsidR="00797994" w:rsidRPr="00D52ED5" w:rsidRDefault="00F87D9A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‘Other’ Notes</w:t>
            </w:r>
            <w:r w:rsidR="001526BE"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:</w:t>
            </w:r>
          </w:p>
        </w:tc>
        <w:tc>
          <w:tcPr>
            <w:tcW w:w="8258" w:type="dxa"/>
            <w:gridSpan w:val="10"/>
            <w:tcBorders>
              <w:top w:val="single" w:sz="4" w:space="0" w:color="ADB2DB"/>
              <w:left w:val="single" w:sz="4" w:space="0" w:color="ADB2DB"/>
              <w:bottom w:val="single" w:sz="12" w:space="0" w:color="676767"/>
              <w:right w:val="single" w:sz="12" w:space="0" w:color="22274D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7026260" w14:textId="29CA61BD" w:rsidR="00797994" w:rsidRPr="00D52ED5" w:rsidRDefault="00797994" w:rsidP="00797994">
            <w:pPr>
              <w:rPr>
                <w:rFonts w:ascii="Verdana Pro Cond" w:hAnsi="Verdana Pro Cond" w:cs="Arial"/>
                <w:sz w:val="20"/>
                <w:szCs w:val="20"/>
              </w:rPr>
            </w:pPr>
          </w:p>
        </w:tc>
      </w:tr>
      <w:tr w:rsidR="00106F32" w:rsidRPr="00D52ED5" w14:paraId="33FE0DF8" w14:textId="77777777" w:rsidTr="00A01635">
        <w:trPr>
          <w:trHeight w:val="369"/>
          <w:jc w:val="center"/>
        </w:trPr>
        <w:tc>
          <w:tcPr>
            <w:tcW w:w="2384" w:type="dxa"/>
            <w:vMerge w:val="restart"/>
            <w:tcBorders>
              <w:top w:val="single" w:sz="12" w:space="0" w:color="22274D"/>
              <w:left w:val="single" w:sz="12" w:space="0" w:color="22274D"/>
              <w:bottom w:val="single" w:sz="12" w:space="0" w:color="D9D9D9" w:themeColor="background1" w:themeShade="D9"/>
              <w:right w:val="single" w:sz="2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3A9BAD1" w14:textId="5854DA44" w:rsidR="00797994" w:rsidRPr="00D52ED5" w:rsidRDefault="0085762D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What is the h</w:t>
            </w:r>
            <w:r w:rsidR="00797994"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 xml:space="preserve">ousehold 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h</w:t>
            </w:r>
            <w:r w:rsidR="00797994"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eating</w:t>
            </w:r>
            <w:r w:rsidR="003C42A7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?</w:t>
            </w:r>
          </w:p>
        </w:tc>
        <w:tc>
          <w:tcPr>
            <w:tcW w:w="1420" w:type="dxa"/>
            <w:gridSpan w:val="2"/>
            <w:tcBorders>
              <w:top w:val="single" w:sz="12" w:space="0" w:color="22274D"/>
              <w:left w:val="single" w:sz="2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1709D8C" w14:textId="0C685565" w:rsidR="00797994" w:rsidRPr="00D52ED5" w:rsidRDefault="00797994" w:rsidP="00797994">
            <w:pPr>
              <w:jc w:val="center"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Oil</w:t>
            </w:r>
          </w:p>
        </w:tc>
        <w:tc>
          <w:tcPr>
            <w:tcW w:w="1420" w:type="dxa"/>
            <w:gridSpan w:val="2"/>
            <w:tcBorders>
              <w:top w:val="single" w:sz="12" w:space="0" w:color="22274D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1858D17D" w14:textId="1F8DDD8C" w:rsidR="00797994" w:rsidRPr="00D52ED5" w:rsidRDefault="00797994" w:rsidP="00797994">
            <w:pPr>
              <w:jc w:val="center"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Gas</w:t>
            </w:r>
          </w:p>
        </w:tc>
        <w:tc>
          <w:tcPr>
            <w:tcW w:w="1416" w:type="dxa"/>
            <w:gridSpan w:val="2"/>
            <w:tcBorders>
              <w:top w:val="single" w:sz="12" w:space="0" w:color="22274D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226962C8" w14:textId="5B3F9537" w:rsidR="00797994" w:rsidRPr="00D52ED5" w:rsidRDefault="00797994" w:rsidP="00797994">
            <w:pPr>
              <w:jc w:val="center"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E7</w:t>
            </w:r>
          </w:p>
        </w:tc>
        <w:tc>
          <w:tcPr>
            <w:tcW w:w="1395" w:type="dxa"/>
            <w:tcBorders>
              <w:top w:val="single" w:sz="12" w:space="0" w:color="22274D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3FFF593D" w14:textId="7D7E5EB7" w:rsidR="00797994" w:rsidRPr="00D52ED5" w:rsidRDefault="00797994" w:rsidP="00797994">
            <w:pPr>
              <w:jc w:val="center"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Solid Fuel</w:t>
            </w:r>
          </w:p>
        </w:tc>
        <w:tc>
          <w:tcPr>
            <w:tcW w:w="1466" w:type="dxa"/>
            <w:tcBorders>
              <w:top w:val="single" w:sz="12" w:space="0" w:color="22274D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420F570C" w14:textId="27E05B96" w:rsidR="00797994" w:rsidRPr="00D52ED5" w:rsidRDefault="00797994" w:rsidP="00797994">
            <w:pPr>
              <w:jc w:val="center"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LPG</w:t>
            </w:r>
          </w:p>
        </w:tc>
        <w:tc>
          <w:tcPr>
            <w:tcW w:w="1141" w:type="dxa"/>
            <w:gridSpan w:val="2"/>
            <w:tcBorders>
              <w:top w:val="single" w:sz="12" w:space="0" w:color="22274D"/>
              <w:left w:val="single" w:sz="4" w:space="0" w:color="ADB2DB"/>
              <w:bottom w:val="single" w:sz="4" w:space="0" w:color="ADB2DB"/>
              <w:right w:val="single" w:sz="12" w:space="0" w:color="22274D"/>
            </w:tcBorders>
            <w:shd w:val="clear" w:color="auto" w:fill="auto"/>
            <w:vAlign w:val="center"/>
          </w:tcPr>
          <w:p w14:paraId="618B31B0" w14:textId="0FB5D601" w:rsidR="00797994" w:rsidRPr="00D52ED5" w:rsidRDefault="00797994" w:rsidP="00797994">
            <w:pPr>
              <w:jc w:val="center"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Other</w:t>
            </w:r>
          </w:p>
        </w:tc>
      </w:tr>
      <w:tr w:rsidR="00913A88" w:rsidRPr="00D52ED5" w14:paraId="576A7C80" w14:textId="77777777" w:rsidTr="00F87D9A">
        <w:trPr>
          <w:trHeight w:val="369"/>
          <w:jc w:val="center"/>
        </w:trPr>
        <w:tc>
          <w:tcPr>
            <w:tcW w:w="2384" w:type="dxa"/>
            <w:vMerge/>
            <w:tcBorders>
              <w:top w:val="single" w:sz="12" w:space="0" w:color="D9D9D9" w:themeColor="background1" w:themeShade="D9"/>
              <w:left w:val="single" w:sz="12" w:space="0" w:color="22274D"/>
              <w:bottom w:val="single" w:sz="12" w:space="0" w:color="22274D"/>
              <w:right w:val="single" w:sz="2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C88951D" w14:textId="77777777" w:rsidR="00797994" w:rsidRPr="00D52ED5" w:rsidRDefault="00797994" w:rsidP="00797994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21309276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20" w:type="dxa"/>
                <w:gridSpan w:val="2"/>
                <w:tcBorders>
                  <w:top w:val="single" w:sz="4" w:space="0" w:color="ADB2DB"/>
                  <w:left w:val="single" w:sz="2" w:space="0" w:color="ADB2DB"/>
                  <w:bottom w:val="single" w:sz="12" w:space="0" w:color="22274D"/>
                  <w:right w:val="single" w:sz="4" w:space="0" w:color="ADB2DB"/>
                </w:tcBorders>
                <w:shd w:val="clear" w:color="auto" w:fill="auto"/>
                <w:tcMar>
                  <w:top w:w="72" w:type="dxa"/>
                  <w:left w:w="144" w:type="dxa"/>
                  <w:bottom w:w="72" w:type="dxa"/>
                  <w:right w:w="144" w:type="dxa"/>
                </w:tcMar>
                <w:vAlign w:val="center"/>
              </w:tcPr>
              <w:p w14:paraId="0ECD4B5C" w14:textId="130CD7EF" w:rsidR="00797994" w:rsidRPr="00D52ED5" w:rsidRDefault="00797994" w:rsidP="00797994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sz w:val="24"/>
              <w:szCs w:val="24"/>
            </w:rPr>
            <w:id w:val="-5782844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20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12" w:space="0" w:color="22274D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74D0C962" w14:textId="53ADD261" w:rsidR="00797994" w:rsidRPr="00D52ED5" w:rsidRDefault="00DA01A0" w:rsidP="00797994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sz w:val="24"/>
              <w:szCs w:val="24"/>
            </w:rPr>
            <w:id w:val="-13886460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6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12" w:space="0" w:color="22274D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08CAA0F4" w14:textId="1035A6DC" w:rsidR="00797994" w:rsidRPr="00D52ED5" w:rsidRDefault="00797994" w:rsidP="00797994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sz w:val="24"/>
              <w:szCs w:val="24"/>
            </w:rPr>
            <w:id w:val="-3588175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95" w:type="dxa"/>
                <w:tcBorders>
                  <w:top w:val="single" w:sz="4" w:space="0" w:color="ADB2DB"/>
                  <w:left w:val="single" w:sz="4" w:space="0" w:color="ADB2DB"/>
                  <w:bottom w:val="single" w:sz="12" w:space="0" w:color="22274D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608D56ED" w14:textId="26550628" w:rsidR="00797994" w:rsidRPr="00D52ED5" w:rsidRDefault="00D52ED5" w:rsidP="00797994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sz w:val="24"/>
              <w:szCs w:val="24"/>
            </w:rPr>
            <w:id w:val="-19307987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66" w:type="dxa"/>
                <w:tcBorders>
                  <w:top w:val="single" w:sz="4" w:space="0" w:color="ADB2DB"/>
                  <w:left w:val="single" w:sz="4" w:space="0" w:color="ADB2DB"/>
                  <w:bottom w:val="single" w:sz="12" w:space="0" w:color="22274D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294CBB55" w14:textId="49AE90D6" w:rsidR="00797994" w:rsidRPr="00D52ED5" w:rsidRDefault="00797994" w:rsidP="00797994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sz w:val="24"/>
              <w:szCs w:val="24"/>
            </w:rPr>
            <w:id w:val="-18466989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41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12" w:space="0" w:color="22274D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7FBB81AB" w14:textId="5CF87E9F" w:rsidR="00797994" w:rsidRPr="00D52ED5" w:rsidRDefault="00797994" w:rsidP="00797994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EE1C67" w:rsidRPr="00D52ED5" w14:paraId="3ED96FBB" w14:textId="77777777" w:rsidTr="00A01635">
        <w:trPr>
          <w:trHeight w:val="369"/>
          <w:jc w:val="center"/>
        </w:trPr>
        <w:tc>
          <w:tcPr>
            <w:tcW w:w="2384" w:type="dxa"/>
            <w:vMerge w:val="restart"/>
            <w:tcBorders>
              <w:top w:val="single" w:sz="12" w:space="0" w:color="22274D"/>
              <w:left w:val="single" w:sz="12" w:space="0" w:color="22274D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8B66496" w14:textId="78A9A79C" w:rsidR="00EE1C67" w:rsidRPr="00D52ED5" w:rsidRDefault="00EE1C67" w:rsidP="00EE1C67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 xml:space="preserve">At any time, </w:t>
            </w:r>
            <w:r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have you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 xml:space="preserve"> run out of gas, electric or oil?</w:t>
            </w:r>
          </w:p>
        </w:tc>
        <w:tc>
          <w:tcPr>
            <w:tcW w:w="3094" w:type="dxa"/>
            <w:gridSpan w:val="5"/>
            <w:tcBorders>
              <w:top w:val="single" w:sz="4" w:space="0" w:color="D4D7EC"/>
              <w:left w:val="single" w:sz="4" w:space="0" w:color="ADB2DB"/>
              <w:bottom w:val="single" w:sz="4" w:space="0" w:color="ADB2DB"/>
              <w:right w:val="single" w:sz="4" w:space="0" w:color="D4D7EC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3D8DA9" w14:textId="38A52013" w:rsidR="00EE1C67" w:rsidRPr="00D52ED5" w:rsidRDefault="00EE1C67" w:rsidP="00EE1C67">
            <w:pPr>
              <w:contextualSpacing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Yes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6541099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62" w:type="dxa"/>
                <w:tcBorders>
                  <w:top w:val="single" w:sz="4" w:space="0" w:color="D4D7EC"/>
                  <w:left w:val="single" w:sz="4" w:space="0" w:color="D4D7EC"/>
                  <w:bottom w:val="single" w:sz="4" w:space="0" w:color="ADB2DB"/>
                  <w:right w:val="single" w:sz="4" w:space="0" w:color="D4D7EC"/>
                </w:tcBorders>
                <w:shd w:val="clear" w:color="auto" w:fill="auto"/>
                <w:vAlign w:val="center"/>
              </w:tcPr>
              <w:p w14:paraId="5C704497" w14:textId="4BF60BD0" w:rsidR="00EE1C67" w:rsidRPr="00D52ED5" w:rsidRDefault="00EE1C67" w:rsidP="00EE1C67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61" w:type="dxa"/>
            <w:gridSpan w:val="2"/>
            <w:tcBorders>
              <w:top w:val="single" w:sz="12" w:space="0" w:color="22274D"/>
              <w:left w:val="single" w:sz="4" w:space="0" w:color="D4D7EC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5A043789" w14:textId="05D44892" w:rsidR="00EE1C67" w:rsidRPr="00D52ED5" w:rsidRDefault="00EE1C67" w:rsidP="00EE1C67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No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8181816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41" w:type="dxa"/>
                <w:gridSpan w:val="2"/>
                <w:tcBorders>
                  <w:top w:val="single" w:sz="12" w:space="0" w:color="22274D"/>
                  <w:left w:val="single" w:sz="4" w:space="0" w:color="ADB2DB"/>
                  <w:bottom w:val="single" w:sz="4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6ED36513" w14:textId="3BF0B360" w:rsidR="00EE1C67" w:rsidRPr="00D52ED5" w:rsidRDefault="00EE1C67" w:rsidP="00EE1C67">
                <w:pPr>
                  <w:ind w:left="-76"/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D197E" w:rsidRPr="00D52ED5" w14:paraId="5E448F1E" w14:textId="77777777" w:rsidTr="00F87D9A">
        <w:trPr>
          <w:trHeight w:val="369"/>
          <w:jc w:val="center"/>
        </w:trPr>
        <w:tc>
          <w:tcPr>
            <w:tcW w:w="2384" w:type="dxa"/>
            <w:vMerge/>
            <w:tcBorders>
              <w:top w:val="single" w:sz="12" w:space="0" w:color="22274D"/>
              <w:left w:val="single" w:sz="12" w:space="0" w:color="22274D"/>
              <w:bottom w:val="single" w:sz="4" w:space="0" w:color="ADB2DB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AC95931" w14:textId="77777777" w:rsidR="00FD197E" w:rsidRPr="00D52ED5" w:rsidRDefault="00FD197E" w:rsidP="00824454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</w:p>
        </w:tc>
        <w:tc>
          <w:tcPr>
            <w:tcW w:w="7117" w:type="dxa"/>
            <w:gridSpan w:val="8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1B0CE69" w14:textId="3E63FAC3" w:rsidR="00FD197E" w:rsidRPr="00D52ED5" w:rsidRDefault="00FD197E" w:rsidP="00824454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Prefer not to say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3626686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41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4" w:space="0" w:color="D4D7EC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16EB5C67" w14:textId="2F947704" w:rsidR="00FD197E" w:rsidRDefault="00FD197E" w:rsidP="00824454">
                <w:pPr>
                  <w:ind w:left="-76"/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D197E" w:rsidRPr="00D52ED5" w14:paraId="2CD0E24D" w14:textId="77777777" w:rsidTr="00EF6327">
        <w:trPr>
          <w:trHeight w:val="454"/>
          <w:jc w:val="center"/>
        </w:trPr>
        <w:tc>
          <w:tcPr>
            <w:tcW w:w="3670" w:type="dxa"/>
            <w:gridSpan w:val="2"/>
            <w:tcBorders>
              <w:top w:val="single" w:sz="4" w:space="0" w:color="ADB2DB"/>
              <w:left w:val="single" w:sz="12" w:space="0" w:color="22274D"/>
              <w:right w:val="single" w:sz="4" w:space="0" w:color="D4D7EC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CCF57A5" w14:textId="308D22C1" w:rsidR="00FD197E" w:rsidRPr="00D52ED5" w:rsidRDefault="00FD197E" w:rsidP="00FD197E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FD197E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Please provide any comments here.</w:t>
            </w:r>
          </w:p>
        </w:tc>
        <w:tc>
          <w:tcPr>
            <w:tcW w:w="6972" w:type="dxa"/>
            <w:gridSpan w:val="9"/>
            <w:tcBorders>
              <w:top w:val="single" w:sz="4" w:space="0" w:color="ADB2DB"/>
              <w:left w:val="single" w:sz="4" w:space="0" w:color="D4D7EC"/>
              <w:bottom w:val="single" w:sz="12" w:space="0" w:color="22274D"/>
              <w:right w:val="single" w:sz="12" w:space="0" w:color="22274D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ABBAC62" w14:textId="77777777" w:rsidR="00FD197E" w:rsidRPr="00EF6327" w:rsidRDefault="00FD197E" w:rsidP="00EF6327">
            <w:pPr>
              <w:ind w:left="-76"/>
              <w:rPr>
                <w:rFonts w:ascii="Verdana Pro Cond" w:hAnsi="Verdana Pro Cond" w:cs="Arial"/>
                <w:sz w:val="20"/>
                <w:szCs w:val="20"/>
              </w:rPr>
            </w:pPr>
          </w:p>
        </w:tc>
      </w:tr>
      <w:tr w:rsidR="0016034A" w:rsidRPr="00D52ED5" w14:paraId="3B6FB4FB" w14:textId="77777777" w:rsidTr="00A01635">
        <w:trPr>
          <w:trHeight w:val="369"/>
          <w:jc w:val="center"/>
        </w:trPr>
        <w:tc>
          <w:tcPr>
            <w:tcW w:w="2384" w:type="dxa"/>
            <w:vMerge w:val="restart"/>
            <w:tcBorders>
              <w:top w:val="single" w:sz="12" w:space="0" w:color="22274D"/>
              <w:left w:val="single" w:sz="12" w:space="0" w:color="22274D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08C9A75" w14:textId="77777777" w:rsidR="0016034A" w:rsidRPr="00D52ED5" w:rsidRDefault="0016034A" w:rsidP="0016034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 xml:space="preserve">At any time, </w:t>
            </w:r>
            <w:r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have you had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 xml:space="preserve"> to:</w:t>
            </w:r>
          </w:p>
          <w:p w14:paraId="1E175397" w14:textId="3D0E4C8D" w:rsidR="0016034A" w:rsidRPr="00D52ED5" w:rsidRDefault="0016034A" w:rsidP="0016034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sz w:val="20"/>
                <w:szCs w:val="20"/>
              </w:rPr>
              <w:t>If 'Other' has been selected, please provide information in the notes section.</w:t>
            </w:r>
          </w:p>
        </w:tc>
        <w:tc>
          <w:tcPr>
            <w:tcW w:w="3094" w:type="dxa"/>
            <w:gridSpan w:val="5"/>
            <w:tcBorders>
              <w:top w:val="single" w:sz="12" w:space="0" w:color="22274D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FEE8478" w14:textId="286F3EDE" w:rsidR="0016034A" w:rsidRPr="00D52ED5" w:rsidRDefault="0016034A" w:rsidP="0016034A">
            <w:pPr>
              <w:contextualSpacing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Use emergency credit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4450756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62" w:type="dxa"/>
                <w:tcBorders>
                  <w:top w:val="single" w:sz="12" w:space="0" w:color="22274D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7C5CEDC5" w14:textId="27EF20FB" w:rsidR="0016034A" w:rsidRPr="00D52ED5" w:rsidRDefault="0016034A" w:rsidP="0016034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61" w:type="dxa"/>
            <w:gridSpan w:val="2"/>
            <w:tcBorders>
              <w:top w:val="single" w:sz="12" w:space="0" w:color="22274D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141A9A47" w14:textId="641C4B32" w:rsidR="0016034A" w:rsidRPr="00D52ED5" w:rsidRDefault="0016034A" w:rsidP="0016034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Used unregulated financial services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7193910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41" w:type="dxa"/>
                <w:gridSpan w:val="2"/>
                <w:tcBorders>
                  <w:top w:val="single" w:sz="12" w:space="0" w:color="22274D"/>
                  <w:left w:val="single" w:sz="4" w:space="0" w:color="ADB2DB"/>
                  <w:bottom w:val="single" w:sz="4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5B9D4512" w14:textId="52215221" w:rsidR="0016034A" w:rsidRPr="00D52ED5" w:rsidRDefault="0016034A" w:rsidP="0016034A">
                <w:pPr>
                  <w:ind w:left="-76"/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824454" w:rsidRPr="00D52ED5" w14:paraId="62D50BC4" w14:textId="77777777" w:rsidTr="00A01635">
        <w:trPr>
          <w:trHeight w:val="369"/>
          <w:jc w:val="center"/>
        </w:trPr>
        <w:tc>
          <w:tcPr>
            <w:tcW w:w="2384" w:type="dxa"/>
            <w:vMerge/>
            <w:tcBorders>
              <w:left w:val="single" w:sz="12" w:space="0" w:color="22274D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D17668D" w14:textId="77777777" w:rsidR="00824454" w:rsidRPr="00D52ED5" w:rsidRDefault="00824454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</w:p>
        </w:tc>
        <w:tc>
          <w:tcPr>
            <w:tcW w:w="3094" w:type="dxa"/>
            <w:gridSpan w:val="5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5C611C1" w14:textId="603C0A73" w:rsidR="00824454" w:rsidRPr="00D52ED5" w:rsidRDefault="00824454" w:rsidP="00824454">
            <w:pPr>
              <w:contextualSpacing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Borrow money from family and friends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7735512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62" w:type="dxa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0AA3ED90" w14:textId="76390CB1" w:rsidR="00824454" w:rsidRPr="00D52ED5" w:rsidRDefault="00824454" w:rsidP="00824454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61" w:type="dxa"/>
            <w:gridSpan w:val="2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4DDD55A0" w14:textId="56523682" w:rsidR="00824454" w:rsidRPr="00D52ED5" w:rsidRDefault="004D7A21" w:rsidP="00824454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Paid for energy using credit cards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2974219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41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3F2AAA53" w14:textId="3C54873D" w:rsidR="00824454" w:rsidRPr="00D52ED5" w:rsidRDefault="00824454" w:rsidP="00824454">
                <w:pPr>
                  <w:ind w:left="-76"/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824454" w:rsidRPr="00D52ED5" w14:paraId="32948A48" w14:textId="77777777" w:rsidTr="00A01635">
        <w:trPr>
          <w:trHeight w:val="369"/>
          <w:jc w:val="center"/>
        </w:trPr>
        <w:tc>
          <w:tcPr>
            <w:tcW w:w="2384" w:type="dxa"/>
            <w:vMerge/>
            <w:tcBorders>
              <w:left w:val="single" w:sz="12" w:space="0" w:color="22274D"/>
              <w:bottom w:val="single" w:sz="2" w:space="0" w:color="ADB2DB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94BCDBA" w14:textId="77777777" w:rsidR="00824454" w:rsidRPr="00D52ED5" w:rsidRDefault="00824454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</w:p>
        </w:tc>
        <w:tc>
          <w:tcPr>
            <w:tcW w:w="3094" w:type="dxa"/>
            <w:gridSpan w:val="5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C20503C" w14:textId="294EE8DB" w:rsidR="00824454" w:rsidRPr="00D52ED5" w:rsidRDefault="004D7A21" w:rsidP="00824454">
            <w:pPr>
              <w:contextualSpacing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Taken out a loan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168846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62" w:type="dxa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1EB2C459" w14:textId="76085209" w:rsidR="00824454" w:rsidRPr="00D52ED5" w:rsidRDefault="00824454" w:rsidP="00824454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61" w:type="dxa"/>
            <w:gridSpan w:val="2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4B2346CC" w14:textId="23632D70" w:rsidR="00824454" w:rsidRPr="00D52ED5" w:rsidRDefault="004D7A21" w:rsidP="00824454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Other (Please specify below)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5325719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41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235FF05B" w14:textId="78246BAD" w:rsidR="00824454" w:rsidRPr="00D52ED5" w:rsidRDefault="00824454" w:rsidP="00824454">
                <w:pPr>
                  <w:ind w:left="-76"/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824454" w:rsidRPr="00D52ED5" w14:paraId="510E4204" w14:textId="77777777" w:rsidTr="00A01635">
        <w:trPr>
          <w:trHeight w:val="369"/>
          <w:jc w:val="center"/>
        </w:trPr>
        <w:tc>
          <w:tcPr>
            <w:tcW w:w="2384" w:type="dxa"/>
            <w:vMerge/>
            <w:tcBorders>
              <w:top w:val="single" w:sz="2" w:space="0" w:color="ADB2DB"/>
              <w:left w:val="single" w:sz="12" w:space="0" w:color="22274D"/>
              <w:bottom w:val="single" w:sz="4" w:space="0" w:color="ADB2DB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4DE0358" w14:textId="77777777" w:rsidR="00824454" w:rsidRPr="00D52ED5" w:rsidRDefault="00824454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</w:p>
        </w:tc>
        <w:tc>
          <w:tcPr>
            <w:tcW w:w="3094" w:type="dxa"/>
            <w:gridSpan w:val="5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43343CD" w14:textId="46DD6D7C" w:rsidR="00824454" w:rsidRPr="00D52ED5" w:rsidRDefault="004D7A21" w:rsidP="00824454">
            <w:pPr>
              <w:contextualSpacing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Prefer not to say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6245796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62" w:type="dxa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2DBCDA7A" w14:textId="2F2A8999" w:rsidR="00824454" w:rsidRPr="00D52ED5" w:rsidRDefault="00824454" w:rsidP="00824454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61" w:type="dxa"/>
            <w:gridSpan w:val="2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41164D57" w14:textId="6FD5883D" w:rsidR="00824454" w:rsidRPr="00D52ED5" w:rsidRDefault="004D7A21" w:rsidP="00824454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N/A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20386994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41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0FA1E657" w14:textId="59ED325C" w:rsidR="00824454" w:rsidRPr="00D52ED5" w:rsidRDefault="00824454" w:rsidP="00824454">
                <w:pPr>
                  <w:ind w:left="-76"/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D7A21" w:rsidRPr="00D52ED5" w14:paraId="285FE088" w14:textId="77777777" w:rsidTr="00A01635">
        <w:trPr>
          <w:trHeight w:val="454"/>
          <w:jc w:val="center"/>
        </w:trPr>
        <w:tc>
          <w:tcPr>
            <w:tcW w:w="2384" w:type="dxa"/>
            <w:tcBorders>
              <w:top w:val="single" w:sz="4" w:space="0" w:color="ADB2DB"/>
              <w:left w:val="single" w:sz="12" w:space="0" w:color="22274D"/>
              <w:bottom w:val="single" w:sz="12" w:space="0" w:color="22274D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279765D" w14:textId="4FC6EEA3" w:rsidR="004D7A21" w:rsidRPr="00D52ED5" w:rsidRDefault="003C42A7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‘Other’ Notes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:</w:t>
            </w:r>
          </w:p>
        </w:tc>
        <w:tc>
          <w:tcPr>
            <w:tcW w:w="8258" w:type="dxa"/>
            <w:gridSpan w:val="10"/>
            <w:tcBorders>
              <w:top w:val="single" w:sz="4" w:space="0" w:color="ADB2DB"/>
              <w:left w:val="single" w:sz="4" w:space="0" w:color="ADB2DB"/>
              <w:bottom w:val="single" w:sz="12" w:space="0" w:color="22274D"/>
              <w:right w:val="single" w:sz="12" w:space="0" w:color="22274D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9F00797" w14:textId="77777777" w:rsidR="004D7A21" w:rsidRPr="0062417D" w:rsidRDefault="004D7A21" w:rsidP="00EF6327">
            <w:pPr>
              <w:ind w:left="-76"/>
              <w:rPr>
                <w:rFonts w:ascii="Verdana Pro Cond" w:hAnsi="Verdana Pro Cond" w:cs="Arial"/>
                <w:sz w:val="20"/>
                <w:szCs w:val="20"/>
              </w:rPr>
            </w:pPr>
          </w:p>
        </w:tc>
      </w:tr>
      <w:tr w:rsidR="002C4CA0" w:rsidRPr="00D52ED5" w14:paraId="5445EEB0" w14:textId="77777777" w:rsidTr="00F87D9A">
        <w:trPr>
          <w:trHeight w:val="197"/>
          <w:jc w:val="center"/>
        </w:trPr>
        <w:tc>
          <w:tcPr>
            <w:tcW w:w="10642" w:type="dxa"/>
            <w:gridSpan w:val="11"/>
            <w:tcBorders>
              <w:top w:val="single" w:sz="12" w:space="0" w:color="22274D"/>
              <w:left w:val="single" w:sz="12" w:space="0" w:color="22274D"/>
              <w:bottom w:val="single" w:sz="2" w:space="0" w:color="ADB2DB"/>
              <w:right w:val="single" w:sz="12" w:space="0" w:color="22274D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31F67EF" w14:textId="77777777" w:rsidR="002C4CA0" w:rsidRDefault="002C4CA0" w:rsidP="002C4CA0">
            <w:pPr>
              <w:pStyle w:val="Quote"/>
              <w:ind w:left="-14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 xml:space="preserve">Are you 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currently or ha</w:t>
            </w:r>
            <w:r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ve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 </w:t>
            </w:r>
            <w:r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 xml:space="preserve">you 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 xml:space="preserve">recently been in 'Fuel Debt' with </w:t>
            </w:r>
            <w:r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your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 xml:space="preserve"> energy provider?</w:t>
            </w:r>
          </w:p>
          <w:p w14:paraId="2F93CDAB" w14:textId="46E320C1" w:rsidR="002C4CA0" w:rsidRPr="00CA1701" w:rsidRDefault="002C4CA0" w:rsidP="002C4CA0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sz w:val="20"/>
                <w:szCs w:val="20"/>
              </w:rPr>
              <w:t>If the client has previously used emergency credit from their supplier, please select yes.</w:t>
            </w:r>
          </w:p>
        </w:tc>
      </w:tr>
      <w:tr w:rsidR="004D7A21" w:rsidRPr="00D52ED5" w14:paraId="15D25766" w14:textId="77777777" w:rsidTr="00F87D9A">
        <w:trPr>
          <w:trHeight w:val="340"/>
          <w:jc w:val="center"/>
        </w:trPr>
        <w:tc>
          <w:tcPr>
            <w:tcW w:w="3804" w:type="dxa"/>
            <w:gridSpan w:val="3"/>
            <w:tcBorders>
              <w:top w:val="single" w:sz="4" w:space="0" w:color="ADB2DB"/>
              <w:left w:val="single" w:sz="12" w:space="0" w:color="22274D"/>
              <w:bottom w:val="single" w:sz="4" w:space="0" w:color="ADB2DB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B5ACE06" w14:textId="35B2D1F5" w:rsidR="004D7A21" w:rsidRPr="00D52ED5" w:rsidRDefault="004D7A21" w:rsidP="004D7A21">
            <w:pPr>
              <w:pStyle w:val="Quote"/>
              <w:rPr>
                <w:rFonts w:ascii="Verdana Pro Cond" w:hAnsi="Verdana Pro Cond"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i w:val="0"/>
                <w:iCs w:val="0"/>
                <w:sz w:val="20"/>
                <w:szCs w:val="20"/>
              </w:rPr>
              <w:t>Yes</w:t>
            </w:r>
          </w:p>
        </w:tc>
        <w:sdt>
          <w:sdtPr>
            <w:rPr>
              <w:rFonts w:ascii="Verdana Pro Cond" w:hAnsi="Verdana Pro Cond"/>
              <w:i w:val="0"/>
              <w:iCs w:val="0"/>
              <w:sz w:val="24"/>
              <w:szCs w:val="24"/>
            </w:rPr>
            <w:id w:val="10686924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20" w:type="dxa"/>
                <w:gridSpan w:val="2"/>
                <w:tcBorders>
                  <w:top w:val="single" w:sz="2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259E9E56" w14:textId="5AB79D18" w:rsidR="004D7A21" w:rsidRPr="00D52ED5" w:rsidRDefault="004D7A21" w:rsidP="004D7A21">
                <w:pPr>
                  <w:pStyle w:val="Quote"/>
                  <w:jc w:val="center"/>
                  <w:rPr>
                    <w:rFonts w:ascii="Verdana Pro Cond" w:hAnsi="Verdana Pro Cond"/>
                    <w:i w:val="0"/>
                    <w:iCs w:val="0"/>
                    <w:sz w:val="20"/>
                    <w:szCs w:val="20"/>
                  </w:rPr>
                </w:pPr>
                <w:r w:rsidRPr="00D52ED5">
                  <w:rPr>
                    <w:rFonts w:ascii="Segoe UI Symbol" w:eastAsia="MS Gothic" w:hAnsi="Segoe UI Symbol" w:cs="Segoe UI Symbol"/>
                    <w:i w:val="0"/>
                    <w:iCs w:val="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4277" w:type="dxa"/>
            <w:gridSpan w:val="4"/>
            <w:tcBorders>
              <w:top w:val="single" w:sz="2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512D2122" w14:textId="70B54201" w:rsidR="004D7A21" w:rsidRPr="00D52ED5" w:rsidRDefault="004D7A21" w:rsidP="004D7A21">
            <w:pPr>
              <w:pStyle w:val="Quote"/>
              <w:rPr>
                <w:rFonts w:ascii="Verdana Pro Cond" w:hAnsi="Verdana Pro Cond"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i w:val="0"/>
                <w:iCs w:val="0"/>
                <w:sz w:val="20"/>
                <w:szCs w:val="20"/>
              </w:rPr>
              <w:t>No</w:t>
            </w:r>
          </w:p>
        </w:tc>
        <w:sdt>
          <w:sdtPr>
            <w:rPr>
              <w:rFonts w:ascii="Verdana Pro Cond" w:hAnsi="Verdana Pro Cond"/>
              <w:i w:val="0"/>
              <w:iCs w:val="0"/>
              <w:sz w:val="24"/>
              <w:szCs w:val="24"/>
            </w:rPr>
            <w:id w:val="18221507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41" w:type="dxa"/>
                <w:gridSpan w:val="2"/>
                <w:tcBorders>
                  <w:top w:val="single" w:sz="2" w:space="0" w:color="ADB2DB"/>
                  <w:left w:val="single" w:sz="4" w:space="0" w:color="ADB2DB"/>
                  <w:bottom w:val="single" w:sz="2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01D2FA20" w14:textId="3D31B288" w:rsidR="004D7A21" w:rsidRPr="00D52ED5" w:rsidRDefault="004D7A21" w:rsidP="004D7A21">
                <w:pPr>
                  <w:pStyle w:val="Quote"/>
                  <w:jc w:val="center"/>
                  <w:rPr>
                    <w:rFonts w:ascii="Verdana Pro Cond" w:hAnsi="Verdana Pro Cond"/>
                    <w:i w:val="0"/>
                    <w:iCs w:val="0"/>
                    <w:sz w:val="20"/>
                    <w:szCs w:val="20"/>
                  </w:rPr>
                </w:pPr>
                <w:r w:rsidRPr="00D52ED5">
                  <w:rPr>
                    <w:rFonts w:ascii="Segoe UI Symbol" w:eastAsia="MS Gothic" w:hAnsi="Segoe UI Symbol" w:cs="Segoe UI Symbol"/>
                    <w:i w:val="0"/>
                    <w:iCs w:val="0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D7A21" w:rsidRPr="00D52ED5" w14:paraId="2F21A1AC" w14:textId="77777777" w:rsidTr="00F87D9A">
        <w:trPr>
          <w:trHeight w:val="340"/>
          <w:jc w:val="center"/>
        </w:trPr>
        <w:tc>
          <w:tcPr>
            <w:tcW w:w="5224" w:type="dxa"/>
            <w:gridSpan w:val="5"/>
            <w:tcBorders>
              <w:top w:val="single" w:sz="4" w:space="0" w:color="ADB2DB"/>
              <w:left w:val="single" w:sz="12" w:space="0" w:color="22274D"/>
              <w:bottom w:val="single" w:sz="12" w:space="0" w:color="22274D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1D93915" w14:textId="0D7F3219" w:rsidR="004D7A21" w:rsidRPr="00D52ED5" w:rsidRDefault="004D7A21" w:rsidP="004D7A21">
            <w:pPr>
              <w:pStyle w:val="Quote"/>
              <w:rPr>
                <w:rFonts w:ascii="Verdana Pro Cond" w:hAnsi="Verdana Pro Cond"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i w:val="0"/>
                <w:iCs w:val="0"/>
                <w:sz w:val="20"/>
                <w:szCs w:val="20"/>
              </w:rPr>
              <w:t>If yes, please provide approx. cost, if known:</w:t>
            </w:r>
          </w:p>
        </w:tc>
        <w:tc>
          <w:tcPr>
            <w:tcW w:w="5418" w:type="dxa"/>
            <w:gridSpan w:val="6"/>
            <w:tcBorders>
              <w:top w:val="single" w:sz="4" w:space="0" w:color="ADB2DB"/>
              <w:left w:val="single" w:sz="4" w:space="0" w:color="ADB2DB"/>
              <w:bottom w:val="single" w:sz="12" w:space="0" w:color="22274D"/>
              <w:right w:val="single" w:sz="12" w:space="0" w:color="22274D"/>
            </w:tcBorders>
            <w:shd w:val="clear" w:color="auto" w:fill="auto"/>
            <w:vAlign w:val="center"/>
          </w:tcPr>
          <w:p w14:paraId="44A2A85C" w14:textId="480BAB11" w:rsidR="004D7A21" w:rsidRPr="00D52ED5" w:rsidRDefault="004D7A21" w:rsidP="004D7A21">
            <w:pPr>
              <w:pStyle w:val="Quote"/>
              <w:rPr>
                <w:rFonts w:ascii="Verdana Pro Cond" w:hAnsi="Verdana Pro Cond"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4"/>
                <w:szCs w:val="24"/>
              </w:rPr>
              <w:t>£</w:t>
            </w:r>
          </w:p>
        </w:tc>
      </w:tr>
      <w:tr w:rsidR="00C2505A" w:rsidRPr="00D52ED5" w14:paraId="33AB6598" w14:textId="77777777" w:rsidTr="00A01635">
        <w:trPr>
          <w:trHeight w:val="369"/>
          <w:jc w:val="center"/>
        </w:trPr>
        <w:tc>
          <w:tcPr>
            <w:tcW w:w="2384" w:type="dxa"/>
            <w:vMerge w:val="restart"/>
            <w:tcBorders>
              <w:top w:val="single" w:sz="12" w:space="0" w:color="22274D"/>
              <w:left w:val="single" w:sz="12" w:space="0" w:color="22274D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7206FB6" w14:textId="10A3D4C1" w:rsidR="00C2505A" w:rsidRPr="00D52ED5" w:rsidRDefault="00C2505A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 xml:space="preserve">What </w:t>
            </w:r>
            <w:r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is the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 xml:space="preserve"> approximate </w:t>
            </w:r>
            <w:r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 xml:space="preserve">household 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income</w:t>
            </w:r>
            <w:r w:rsidR="003C42A7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?</w:t>
            </w:r>
          </w:p>
        </w:tc>
        <w:sdt>
          <w:sdtPr>
            <w:rPr>
              <w:rFonts w:ascii="Verdana Pro Cond" w:hAnsi="Verdana Pro Cond" w:cs="Arial"/>
              <w:sz w:val="20"/>
              <w:szCs w:val="20"/>
            </w:rPr>
            <w:id w:val="-493021951"/>
            <w:placeholder>
              <w:docPart w:val="098C4DB9EF0548858A56AE42F8ACEF18"/>
            </w:placeholder>
          </w:sdtPr>
          <w:sdtEndPr/>
          <w:sdtContent>
            <w:tc>
              <w:tcPr>
                <w:tcW w:w="1420" w:type="dxa"/>
                <w:gridSpan w:val="2"/>
                <w:tcBorders>
                  <w:top w:val="single" w:sz="12" w:space="0" w:color="22274D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tcMar>
                  <w:top w:w="72" w:type="dxa"/>
                  <w:left w:w="144" w:type="dxa"/>
                  <w:bottom w:w="72" w:type="dxa"/>
                  <w:right w:w="144" w:type="dxa"/>
                </w:tcMar>
                <w:vAlign w:val="center"/>
              </w:tcPr>
              <w:p w14:paraId="56DA2713" w14:textId="0EA4ED7F" w:rsidR="00C2505A" w:rsidRPr="00D52ED5" w:rsidRDefault="00C2505A" w:rsidP="00C2505A">
                <w:pPr>
                  <w:jc w:val="center"/>
                  <w:rPr>
                    <w:rFonts w:ascii="Verdana Pro Cond" w:hAnsi="Verdana Pro Cond" w:cs="Arial"/>
                    <w:sz w:val="20"/>
                    <w:szCs w:val="20"/>
                  </w:rPr>
                </w:pPr>
                <w:r w:rsidRPr="00D52ED5">
                  <w:rPr>
                    <w:rFonts w:ascii="Verdana Pro Cond" w:hAnsi="Verdana Pro Cond" w:cs="Arial"/>
                    <w:sz w:val="20"/>
                    <w:szCs w:val="20"/>
                  </w:rPr>
                  <w:t>Under £8,000</w:t>
                </w:r>
              </w:p>
            </w:tc>
          </w:sdtContent>
        </w:sdt>
        <w:tc>
          <w:tcPr>
            <w:tcW w:w="1420" w:type="dxa"/>
            <w:gridSpan w:val="2"/>
            <w:tcBorders>
              <w:top w:val="single" w:sz="12" w:space="0" w:color="22274D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0A19F5B9" w14:textId="0A2D200D" w:rsidR="00C2505A" w:rsidRPr="00D52ED5" w:rsidRDefault="00C2505A" w:rsidP="00C2505A">
            <w:pPr>
              <w:jc w:val="center"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£8,001 – £12,000</w:t>
            </w:r>
          </w:p>
        </w:tc>
        <w:tc>
          <w:tcPr>
            <w:tcW w:w="1416" w:type="dxa"/>
            <w:gridSpan w:val="2"/>
            <w:tcBorders>
              <w:top w:val="single" w:sz="12" w:space="0" w:color="22274D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20F46A50" w14:textId="1D1D21AF" w:rsidR="00C2505A" w:rsidRPr="00D52ED5" w:rsidRDefault="00C2505A" w:rsidP="00C2505A">
            <w:pPr>
              <w:jc w:val="center"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£12,001 – £16,286</w:t>
            </w:r>
          </w:p>
        </w:tc>
        <w:tc>
          <w:tcPr>
            <w:tcW w:w="1395" w:type="dxa"/>
            <w:tcBorders>
              <w:top w:val="single" w:sz="12" w:space="0" w:color="22274D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5B9F4A10" w14:textId="528B95B9" w:rsidR="00C2505A" w:rsidRPr="00D52ED5" w:rsidRDefault="00C2505A" w:rsidP="00C2505A">
            <w:pPr>
              <w:jc w:val="center"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£16,287 – £20,000</w:t>
            </w:r>
          </w:p>
        </w:tc>
        <w:tc>
          <w:tcPr>
            <w:tcW w:w="1466" w:type="dxa"/>
            <w:tcBorders>
              <w:top w:val="single" w:sz="12" w:space="0" w:color="22274D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08E94133" w14:textId="766C3B3D" w:rsidR="00C2505A" w:rsidRPr="00D52ED5" w:rsidRDefault="00C2505A" w:rsidP="00C2505A">
            <w:pPr>
              <w:jc w:val="center"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£20,001 – £30,000</w:t>
            </w:r>
          </w:p>
        </w:tc>
        <w:tc>
          <w:tcPr>
            <w:tcW w:w="1141" w:type="dxa"/>
            <w:gridSpan w:val="2"/>
            <w:tcBorders>
              <w:top w:val="single" w:sz="12" w:space="0" w:color="22274D"/>
              <w:left w:val="single" w:sz="4" w:space="0" w:color="ADB2DB"/>
              <w:bottom w:val="single" w:sz="4" w:space="0" w:color="ADB2DB"/>
              <w:right w:val="single" w:sz="12" w:space="0" w:color="22274D"/>
            </w:tcBorders>
            <w:shd w:val="clear" w:color="auto" w:fill="auto"/>
            <w:vAlign w:val="center"/>
          </w:tcPr>
          <w:p w14:paraId="7503F3C3" w14:textId="592C0E4A" w:rsidR="00C2505A" w:rsidRPr="00D52ED5" w:rsidRDefault="00C2505A" w:rsidP="00C2505A">
            <w:pPr>
              <w:jc w:val="center"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Above £30,000</w:t>
            </w:r>
          </w:p>
        </w:tc>
      </w:tr>
      <w:tr w:rsidR="004D7A21" w:rsidRPr="00D52ED5" w14:paraId="67F1FCF6" w14:textId="77777777" w:rsidTr="00F87D9A">
        <w:trPr>
          <w:trHeight w:val="369"/>
          <w:jc w:val="center"/>
        </w:trPr>
        <w:tc>
          <w:tcPr>
            <w:tcW w:w="2384" w:type="dxa"/>
            <w:vMerge/>
            <w:tcBorders>
              <w:left w:val="single" w:sz="12" w:space="0" w:color="22274D"/>
              <w:bottom w:val="single" w:sz="12" w:space="0" w:color="22274D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F1AE2D9" w14:textId="77777777" w:rsidR="004D7A21" w:rsidRPr="00D52ED5" w:rsidRDefault="004D7A21" w:rsidP="004D7A21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162565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20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12" w:space="0" w:color="22274D"/>
                  <w:right w:val="single" w:sz="4" w:space="0" w:color="ADB2DB"/>
                </w:tcBorders>
                <w:shd w:val="clear" w:color="auto" w:fill="auto"/>
                <w:tcMar>
                  <w:top w:w="72" w:type="dxa"/>
                  <w:left w:w="144" w:type="dxa"/>
                  <w:bottom w:w="72" w:type="dxa"/>
                  <w:right w:w="144" w:type="dxa"/>
                </w:tcMar>
                <w:vAlign w:val="center"/>
              </w:tcPr>
              <w:p w14:paraId="057D6EEF" w14:textId="2A483B3E" w:rsidR="004D7A21" w:rsidRPr="00D52ED5" w:rsidRDefault="004D7A21" w:rsidP="004D7A21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sz w:val="24"/>
              <w:szCs w:val="24"/>
            </w:rPr>
            <w:id w:val="-1211494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20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12" w:space="0" w:color="22274D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381580F8" w14:textId="6134DB71" w:rsidR="004D7A21" w:rsidRPr="00D52ED5" w:rsidRDefault="004D7A21" w:rsidP="004D7A21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sz w:val="24"/>
              <w:szCs w:val="24"/>
            </w:rPr>
            <w:id w:val="-1055783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6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12" w:space="0" w:color="22274D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2C018223" w14:textId="508C1D53" w:rsidR="004D7A21" w:rsidRPr="00D52ED5" w:rsidRDefault="004D7A21" w:rsidP="004D7A21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sz w:val="24"/>
              <w:szCs w:val="24"/>
            </w:rPr>
            <w:id w:val="8550081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95" w:type="dxa"/>
                <w:tcBorders>
                  <w:top w:val="single" w:sz="4" w:space="0" w:color="ADB2DB"/>
                  <w:left w:val="single" w:sz="4" w:space="0" w:color="ADB2DB"/>
                  <w:bottom w:val="single" w:sz="12" w:space="0" w:color="22274D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50EA3C99" w14:textId="3E60ED83" w:rsidR="004D7A21" w:rsidRPr="00D52ED5" w:rsidRDefault="004D7A21" w:rsidP="004D7A21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sz w:val="24"/>
              <w:szCs w:val="24"/>
            </w:rPr>
            <w:id w:val="-4265100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66" w:type="dxa"/>
                <w:tcBorders>
                  <w:top w:val="single" w:sz="4" w:space="0" w:color="ADB2DB"/>
                  <w:left w:val="single" w:sz="4" w:space="0" w:color="ADB2DB"/>
                  <w:bottom w:val="single" w:sz="12" w:space="0" w:color="22274D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4523A926" w14:textId="575A461F" w:rsidR="004D7A21" w:rsidRPr="00D52ED5" w:rsidRDefault="004D7A21" w:rsidP="004D7A21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sz w:val="24"/>
              <w:szCs w:val="24"/>
            </w:rPr>
            <w:id w:val="-7645272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41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12" w:space="0" w:color="22274D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041D0268" w14:textId="48CF2F1C" w:rsidR="004D7A21" w:rsidRPr="00D52ED5" w:rsidRDefault="004D7A21" w:rsidP="004D7A21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838ED" w:rsidRPr="00D52ED5" w14:paraId="096223C4" w14:textId="77777777" w:rsidTr="00E66F67">
        <w:trPr>
          <w:trHeight w:val="794"/>
          <w:jc w:val="center"/>
        </w:trPr>
        <w:tc>
          <w:tcPr>
            <w:tcW w:w="3813" w:type="dxa"/>
            <w:gridSpan w:val="4"/>
            <w:tcBorders>
              <w:top w:val="single" w:sz="12" w:space="0" w:color="22274D"/>
              <w:left w:val="single" w:sz="12" w:space="0" w:color="22274D"/>
              <w:bottom w:val="single" w:sz="12" w:space="0" w:color="22274D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6858084" w14:textId="77777777" w:rsidR="000838ED" w:rsidRDefault="000838ED" w:rsidP="000838ED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Are you/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any household occupant in receipt of benefits?</w:t>
            </w:r>
          </w:p>
          <w:p w14:paraId="49838BC8" w14:textId="4A9FF80F" w:rsidR="000838ED" w:rsidRPr="00D52ED5" w:rsidRDefault="000838ED" w:rsidP="000838ED">
            <w:pPr>
              <w:pStyle w:val="Quote"/>
              <w:rPr>
                <w:rFonts w:ascii="Verdana Pro Cond" w:hAnsi="Verdana Pro Cond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sz w:val="18"/>
                <w:szCs w:val="18"/>
              </w:rPr>
              <w:t>(Please include benefits for each ind</w:t>
            </w:r>
            <w:r>
              <w:rPr>
                <w:rFonts w:ascii="Verdana Pro Cond" w:hAnsi="Verdana Pro Cond"/>
                <w:sz w:val="18"/>
                <w:szCs w:val="18"/>
              </w:rPr>
              <w:t>ivi</w:t>
            </w:r>
            <w:r w:rsidRPr="00D52ED5">
              <w:rPr>
                <w:rFonts w:ascii="Verdana Pro Cond" w:hAnsi="Verdana Pro Cond"/>
                <w:sz w:val="18"/>
                <w:szCs w:val="18"/>
              </w:rPr>
              <w:t>dual household occupant)</w:t>
            </w:r>
          </w:p>
        </w:tc>
        <w:tc>
          <w:tcPr>
            <w:tcW w:w="6829" w:type="dxa"/>
            <w:gridSpan w:val="7"/>
            <w:tcBorders>
              <w:top w:val="single" w:sz="12" w:space="0" w:color="22274D"/>
              <w:left w:val="single" w:sz="4" w:space="0" w:color="ADB2DB"/>
              <w:bottom w:val="single" w:sz="12" w:space="0" w:color="22274D"/>
              <w:right w:val="single" w:sz="12" w:space="0" w:color="22274D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7364E2E" w14:textId="30894937" w:rsidR="000838ED" w:rsidRPr="00D52ED5" w:rsidRDefault="000838ED" w:rsidP="000838ED">
            <w:pPr>
              <w:rPr>
                <w:rFonts w:ascii="Verdana Pro Cond" w:hAnsi="Verdana Pro Cond" w:cs="Arial"/>
                <w:sz w:val="20"/>
                <w:szCs w:val="20"/>
              </w:rPr>
            </w:pPr>
          </w:p>
        </w:tc>
      </w:tr>
      <w:tr w:rsidR="004D7A21" w:rsidRPr="00D52ED5" w14:paraId="56645A09" w14:textId="77777777" w:rsidTr="00A01635">
        <w:trPr>
          <w:trHeight w:val="1134"/>
          <w:jc w:val="center"/>
        </w:trPr>
        <w:tc>
          <w:tcPr>
            <w:tcW w:w="3813" w:type="dxa"/>
            <w:gridSpan w:val="4"/>
            <w:tcBorders>
              <w:top w:val="single" w:sz="12" w:space="0" w:color="22274D"/>
              <w:left w:val="single" w:sz="12" w:space="0" w:color="22274D"/>
              <w:bottom w:val="single" w:sz="12" w:space="0" w:color="22274D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CFB5A22" w14:textId="03058E2E" w:rsidR="004D7A21" w:rsidRPr="00D52ED5" w:rsidRDefault="004D7A21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Please provide a reason for</w:t>
            </w:r>
            <w:r w:rsidR="003C42A7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 xml:space="preserve"> this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 xml:space="preserve"> referral:</w:t>
            </w:r>
          </w:p>
        </w:tc>
        <w:tc>
          <w:tcPr>
            <w:tcW w:w="6829" w:type="dxa"/>
            <w:gridSpan w:val="7"/>
            <w:tcBorders>
              <w:top w:val="single" w:sz="12" w:space="0" w:color="22274D"/>
              <w:left w:val="single" w:sz="4" w:space="0" w:color="ADB2DB"/>
              <w:bottom w:val="single" w:sz="12" w:space="0" w:color="22274D"/>
              <w:right w:val="single" w:sz="12" w:space="0" w:color="22274D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1BDB8B9" w14:textId="1DCA849F" w:rsidR="004D7A21" w:rsidRPr="00D52ED5" w:rsidRDefault="004D7A21" w:rsidP="004D7A21">
            <w:pPr>
              <w:rPr>
                <w:rFonts w:ascii="Verdana Pro Cond" w:hAnsi="Verdana Pro Cond" w:cs="Arial"/>
                <w:sz w:val="20"/>
                <w:szCs w:val="20"/>
              </w:rPr>
            </w:pPr>
          </w:p>
        </w:tc>
      </w:tr>
    </w:tbl>
    <w:p w14:paraId="1CDFF3A1" w14:textId="77777777" w:rsidR="00F87D9A" w:rsidRDefault="00F87D9A" w:rsidP="00797994">
      <w:pPr>
        <w:jc w:val="center"/>
        <w:rPr>
          <w:rFonts w:ascii="Verdana Pro Cond" w:hAnsi="Verdana Pro Cond"/>
          <w:sz w:val="20"/>
          <w:szCs w:val="20"/>
        </w:rPr>
        <w:sectPr w:rsidR="00F87D9A" w:rsidSect="003D08AB">
          <w:footerReference w:type="default" r:id="rId15"/>
          <w:footerReference w:type="first" r:id="rId16"/>
          <w:pgSz w:w="12240" w:h="15840" w:code="1"/>
          <w:pgMar w:top="851" w:right="567" w:bottom="851" w:left="567" w:header="142" w:footer="454" w:gutter="0"/>
          <w:cols w:space="708"/>
          <w:titlePg/>
          <w:docGrid w:linePitch="360"/>
        </w:sectPr>
      </w:pPr>
    </w:p>
    <w:tbl>
      <w:tblPr>
        <w:tblW w:w="4790" w:type="pct"/>
        <w:jc w:val="center"/>
        <w:tblLayout w:type="fixed"/>
        <w:tblCellMar>
          <w:top w:w="72" w:type="dxa"/>
          <w:left w:w="144" w:type="dxa"/>
          <w:bottom w:w="72" w:type="dxa"/>
          <w:right w:w="144" w:type="dxa"/>
        </w:tblCellMar>
        <w:tblLook w:val="0600" w:firstRow="0" w:lastRow="0" w:firstColumn="0" w:lastColumn="0" w:noHBand="1" w:noVBand="1"/>
      </w:tblPr>
      <w:tblGrid>
        <w:gridCol w:w="3037"/>
        <w:gridCol w:w="2903"/>
        <w:gridCol w:w="9"/>
        <w:gridCol w:w="841"/>
        <w:gridCol w:w="2949"/>
        <w:gridCol w:w="8"/>
        <w:gridCol w:w="864"/>
      </w:tblGrid>
      <w:tr w:rsidR="00797994" w:rsidRPr="00D52ED5" w14:paraId="20A332BF" w14:textId="77777777" w:rsidTr="00D75439">
        <w:trPr>
          <w:trHeight w:val="567"/>
          <w:jc w:val="center"/>
        </w:trPr>
        <w:tc>
          <w:tcPr>
            <w:tcW w:w="10611" w:type="dxa"/>
            <w:gridSpan w:val="7"/>
            <w:tcBorders>
              <w:top w:val="single" w:sz="12" w:space="0" w:color="22274D"/>
              <w:left w:val="single" w:sz="12" w:space="0" w:color="22274D"/>
              <w:bottom w:val="single" w:sz="12" w:space="0" w:color="22274D"/>
              <w:right w:val="single" w:sz="12" w:space="0" w:color="22274D"/>
            </w:tcBorders>
            <w:shd w:val="clear" w:color="auto" w:fill="22274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072D6B2" w14:textId="7CE2C440" w:rsidR="00797994" w:rsidRPr="0014025B" w:rsidRDefault="008B4E34" w:rsidP="00797994">
            <w:pPr>
              <w:jc w:val="center"/>
              <w:rPr>
                <w:rFonts w:ascii="Verdana Pro" w:hAnsi="Verdana Pro" w:cs="Arial"/>
                <w:spacing w:val="20"/>
                <w:sz w:val="20"/>
                <w:szCs w:val="20"/>
              </w:rPr>
            </w:pPr>
            <w:r w:rsidRPr="0014025B">
              <w:rPr>
                <w:rFonts w:ascii="Verdana Pro" w:hAnsi="Verdana Pro"/>
                <w:spacing w:val="20"/>
                <w:sz w:val="20"/>
                <w:szCs w:val="20"/>
              </w:rPr>
              <w:lastRenderedPageBreak/>
              <w:br w:type="page"/>
            </w:r>
            <w:r w:rsidR="004D7A21" w:rsidRPr="0014025B">
              <w:rPr>
                <w:rFonts w:ascii="Verdana Pro" w:hAnsi="Verdana Pro" w:cs="Arial"/>
                <w:b/>
                <w:bCs/>
                <w:spacing w:val="20"/>
                <w:sz w:val="36"/>
                <w:szCs w:val="36"/>
              </w:rPr>
              <w:t>SECTION 75 – MANDATORY</w:t>
            </w:r>
          </w:p>
        </w:tc>
      </w:tr>
      <w:tr w:rsidR="001630C1" w:rsidRPr="00D52ED5" w14:paraId="6921DB35" w14:textId="77777777" w:rsidTr="00D75439">
        <w:trPr>
          <w:trHeight w:val="340"/>
          <w:jc w:val="center"/>
        </w:trPr>
        <w:tc>
          <w:tcPr>
            <w:tcW w:w="3037" w:type="dxa"/>
            <w:vMerge w:val="restart"/>
            <w:tcBorders>
              <w:top w:val="single" w:sz="12" w:space="0" w:color="22274D"/>
              <w:left w:val="single" w:sz="12" w:space="0" w:color="22274D"/>
              <w:right w:val="single" w:sz="2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4F884F7" w14:textId="77777777" w:rsidR="001630C1" w:rsidRPr="00D52ED5" w:rsidRDefault="001630C1" w:rsidP="001630C1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 xml:space="preserve">How would </w:t>
            </w:r>
            <w:r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you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 xml:space="preserve"> describe </w:t>
            </w:r>
            <w:r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your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 xml:space="preserve"> caring responsibilities?</w:t>
            </w:r>
          </w:p>
          <w:p w14:paraId="7D11DBAE" w14:textId="77777777" w:rsidR="001630C1" w:rsidRPr="00D52ED5" w:rsidRDefault="001630C1" w:rsidP="001630C1">
            <w:pPr>
              <w:pStyle w:val="Quote"/>
              <w:rPr>
                <w:rFonts w:ascii="Verdana Pro Cond" w:hAnsi="Verdana Pro Cond"/>
                <w:sz w:val="18"/>
                <w:szCs w:val="18"/>
              </w:rPr>
            </w:pPr>
            <w:r w:rsidRPr="00D52ED5">
              <w:rPr>
                <w:rFonts w:ascii="Verdana Pro Cond" w:hAnsi="Verdana Pro Cond"/>
                <w:sz w:val="18"/>
                <w:szCs w:val="18"/>
              </w:rPr>
              <w:t>Please tick all that apply.</w:t>
            </w:r>
          </w:p>
          <w:p w14:paraId="0BA8D205" w14:textId="3125AE67" w:rsidR="001630C1" w:rsidRPr="00D52ED5" w:rsidRDefault="001630C1" w:rsidP="001630C1">
            <w:pPr>
              <w:pStyle w:val="Quote"/>
              <w:rPr>
                <w:rFonts w:ascii="Verdana Pro Cond" w:hAnsi="Verdana Pro Cond"/>
                <w:sz w:val="18"/>
                <w:szCs w:val="18"/>
              </w:rPr>
            </w:pPr>
            <w:r w:rsidRPr="00D52ED5">
              <w:rPr>
                <w:rFonts w:ascii="Verdana Pro Cond" w:hAnsi="Verdana Pro Cond"/>
                <w:sz w:val="18"/>
                <w:szCs w:val="18"/>
              </w:rPr>
              <w:t>(S75)</w:t>
            </w:r>
          </w:p>
        </w:tc>
        <w:tc>
          <w:tcPr>
            <w:tcW w:w="2903" w:type="dxa"/>
            <w:tcBorders>
              <w:top w:val="single" w:sz="12" w:space="0" w:color="22274D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BA5F4B9" w14:textId="48BD17AE" w:rsidR="001630C1" w:rsidRPr="00D52ED5" w:rsidRDefault="001630C1" w:rsidP="001630C1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Child(ren) under 18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0058200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tcBorders>
                  <w:top w:val="single" w:sz="12" w:space="0" w:color="22274D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78AA104E" w14:textId="2FF52B37" w:rsidR="001630C1" w:rsidRPr="00D52ED5" w:rsidRDefault="001630C1" w:rsidP="001630C1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2"/>
            <w:tcBorders>
              <w:top w:val="single" w:sz="12" w:space="0" w:color="22274D"/>
              <w:left w:val="single" w:sz="2" w:space="0" w:color="ADB2DB"/>
              <w:bottom w:val="single" w:sz="2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2F407BE5" w14:textId="30226C0D" w:rsidR="001630C1" w:rsidRPr="00D52ED5" w:rsidRDefault="001630C1" w:rsidP="001630C1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An older person(s)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869030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12" w:space="0" w:color="22274D"/>
                  <w:left w:val="single" w:sz="4" w:space="0" w:color="ADB2DB"/>
                  <w:bottom w:val="single" w:sz="2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668DCDED" w14:textId="7FCBBFA3" w:rsidR="001630C1" w:rsidRPr="00D52ED5" w:rsidRDefault="001630C1" w:rsidP="001630C1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6F1FF2" w:rsidRPr="00D52ED5" w14:paraId="44FC75D6" w14:textId="77777777" w:rsidTr="00D75439">
        <w:trPr>
          <w:trHeight w:val="340"/>
          <w:jc w:val="center"/>
        </w:trPr>
        <w:tc>
          <w:tcPr>
            <w:tcW w:w="3037" w:type="dxa"/>
            <w:vMerge/>
            <w:tcBorders>
              <w:top w:val="single" w:sz="12" w:space="0" w:color="7F7F7F" w:themeColor="text1" w:themeTint="80"/>
              <w:left w:val="single" w:sz="12" w:space="0" w:color="22274D"/>
              <w:right w:val="single" w:sz="2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E28A846" w14:textId="77777777" w:rsidR="00797994" w:rsidRPr="00D52ED5" w:rsidRDefault="00797994" w:rsidP="00797994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</w:p>
        </w:tc>
        <w:tc>
          <w:tcPr>
            <w:tcW w:w="2903" w:type="dxa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8CC3F59" w14:textId="157400A3" w:rsidR="00797994" w:rsidRPr="00D52ED5" w:rsidRDefault="00797994" w:rsidP="00797994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A person with a disability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7275147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5EA722D4" w14:textId="630DB0CF" w:rsidR="00797994" w:rsidRPr="00D52ED5" w:rsidRDefault="000A0EF3" w:rsidP="00797994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2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4CF015A0" w14:textId="2FF1DE3A" w:rsidR="00797994" w:rsidRPr="00D52ED5" w:rsidRDefault="00797994" w:rsidP="00797994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None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0689219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2" w:space="0" w:color="ADB2DB"/>
                  <w:left w:val="single" w:sz="4" w:space="0" w:color="ADB2DB"/>
                  <w:bottom w:val="single" w:sz="4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317A8992" w14:textId="47871D13" w:rsidR="00797994" w:rsidRPr="00D52ED5" w:rsidRDefault="00DA01A0" w:rsidP="00797994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D531A" w:rsidRPr="00D52ED5" w14:paraId="3C82E0EB" w14:textId="77777777" w:rsidTr="00D75439">
        <w:trPr>
          <w:trHeight w:val="340"/>
          <w:jc w:val="center"/>
        </w:trPr>
        <w:tc>
          <w:tcPr>
            <w:tcW w:w="3037" w:type="dxa"/>
            <w:vMerge/>
            <w:tcBorders>
              <w:top w:val="single" w:sz="12" w:space="0" w:color="7F7F7F" w:themeColor="text1" w:themeTint="80"/>
              <w:left w:val="single" w:sz="12" w:space="0" w:color="22274D"/>
              <w:right w:val="single" w:sz="2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32C8280" w14:textId="77777777" w:rsidR="00FD531A" w:rsidRPr="00D52ED5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</w:p>
        </w:tc>
        <w:tc>
          <w:tcPr>
            <w:tcW w:w="6710" w:type="dxa"/>
            <w:gridSpan w:val="5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CCDFA7F" w14:textId="6A7BFA7C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Prefer not to say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9948701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2" w:space="0" w:color="ADB2DB"/>
                  <w:left w:val="single" w:sz="4" w:space="0" w:color="ADB2DB"/>
                  <w:bottom w:val="single" w:sz="4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350FDC4A" w14:textId="3CE6FB50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D626F" w:rsidRPr="00D52ED5" w14:paraId="765115CE" w14:textId="77777777" w:rsidTr="00D75439">
        <w:trPr>
          <w:trHeight w:val="340"/>
          <w:jc w:val="center"/>
        </w:trPr>
        <w:tc>
          <w:tcPr>
            <w:tcW w:w="3037" w:type="dxa"/>
            <w:vMerge w:val="restart"/>
            <w:tcBorders>
              <w:top w:val="single" w:sz="12" w:space="0" w:color="22274D"/>
              <w:left w:val="single" w:sz="12" w:space="0" w:color="22274D"/>
              <w:right w:val="single" w:sz="2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CE36F4A" w14:textId="77777777" w:rsidR="000D626F" w:rsidRPr="00D52ED5" w:rsidRDefault="000D626F" w:rsidP="000D626F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 xml:space="preserve">What is </w:t>
            </w:r>
            <w:r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your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 xml:space="preserve"> country of birth?</w:t>
            </w:r>
          </w:p>
          <w:p w14:paraId="0BE97DA4" w14:textId="0C31260E" w:rsidR="000D626F" w:rsidRPr="00D52ED5" w:rsidRDefault="000D626F" w:rsidP="000D626F">
            <w:pPr>
              <w:rPr>
                <w:rFonts w:ascii="Verdana Pro Cond" w:hAnsi="Verdana Pro Cond" w:cs="Arial"/>
                <w:i/>
                <w:iCs/>
              </w:rPr>
            </w:pPr>
            <w:r w:rsidRPr="00D52ED5">
              <w:rPr>
                <w:rFonts w:ascii="Verdana Pro Cond" w:hAnsi="Verdana Pro Cond" w:cs="Arial"/>
                <w:i/>
                <w:iCs/>
                <w:sz w:val="18"/>
                <w:szCs w:val="18"/>
              </w:rPr>
              <w:t>(S75)</w:t>
            </w:r>
          </w:p>
        </w:tc>
        <w:tc>
          <w:tcPr>
            <w:tcW w:w="2903" w:type="dxa"/>
            <w:tcBorders>
              <w:top w:val="single" w:sz="12" w:space="0" w:color="22274D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785BE85" w14:textId="1BD66E78" w:rsidR="000D626F" w:rsidRPr="00D52ED5" w:rsidRDefault="000D626F" w:rsidP="000D626F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Northern Ireland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6941624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tcBorders>
                  <w:top w:val="single" w:sz="12" w:space="0" w:color="22274D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00EAA1CD" w14:textId="4E2CD7B3" w:rsidR="000D626F" w:rsidRPr="00D52ED5" w:rsidRDefault="000D626F" w:rsidP="000D626F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2"/>
            <w:tcBorders>
              <w:top w:val="single" w:sz="12" w:space="0" w:color="22274D"/>
              <w:left w:val="single" w:sz="2" w:space="0" w:color="ADB2DB"/>
              <w:bottom w:val="single" w:sz="2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444DF2C4" w14:textId="5666C8A6" w:rsidR="000D626F" w:rsidRPr="00D52ED5" w:rsidRDefault="000D626F" w:rsidP="000D626F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England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8219221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12" w:space="0" w:color="22274D"/>
                  <w:left w:val="single" w:sz="4" w:space="0" w:color="ADB2DB"/>
                  <w:bottom w:val="single" w:sz="2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7D671301" w14:textId="70E9E3AF" w:rsidR="000D626F" w:rsidRPr="00D52ED5" w:rsidRDefault="000D626F" w:rsidP="000D626F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D531A" w:rsidRPr="00D52ED5" w14:paraId="49CCC776" w14:textId="77777777" w:rsidTr="00D75439">
        <w:trPr>
          <w:trHeight w:val="340"/>
          <w:jc w:val="center"/>
        </w:trPr>
        <w:tc>
          <w:tcPr>
            <w:tcW w:w="3037" w:type="dxa"/>
            <w:vMerge/>
            <w:tcBorders>
              <w:left w:val="single" w:sz="12" w:space="0" w:color="22274D"/>
              <w:right w:val="single" w:sz="2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C1565" w14:textId="77777777" w:rsidR="00FD531A" w:rsidRPr="00D52ED5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</w:p>
        </w:tc>
        <w:tc>
          <w:tcPr>
            <w:tcW w:w="2903" w:type="dxa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A9D66D5" w14:textId="653A017A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Republic of Ireland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7136484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337EDA7D" w14:textId="7DDA3F82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2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2490BE1C" w14:textId="2849BA09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Scotland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3484067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2" w:space="0" w:color="ADB2DB"/>
                  <w:left w:val="single" w:sz="4" w:space="0" w:color="ADB2DB"/>
                  <w:bottom w:val="single" w:sz="2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5FDA03B3" w14:textId="30F7494B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D531A" w:rsidRPr="00D52ED5" w14:paraId="1E45FBAB" w14:textId="77777777" w:rsidTr="00D75439">
        <w:trPr>
          <w:trHeight w:val="340"/>
          <w:jc w:val="center"/>
        </w:trPr>
        <w:tc>
          <w:tcPr>
            <w:tcW w:w="3037" w:type="dxa"/>
            <w:vMerge/>
            <w:tcBorders>
              <w:left w:val="single" w:sz="12" w:space="0" w:color="22274D"/>
              <w:right w:val="single" w:sz="2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E309056" w14:textId="77777777" w:rsidR="00FD531A" w:rsidRPr="00D52ED5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</w:p>
        </w:tc>
        <w:tc>
          <w:tcPr>
            <w:tcW w:w="2903" w:type="dxa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1E2CED" w14:textId="4FC23D01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Wales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9046352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28AE5957" w14:textId="71C539EE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2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43A61EE5" w14:textId="10EFB4B9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Prefer not to say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8644854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2" w:space="0" w:color="ADB2DB"/>
                  <w:left w:val="single" w:sz="4" w:space="0" w:color="ADB2DB"/>
                  <w:bottom w:val="single" w:sz="2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56FC0B2F" w14:textId="31C36176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D531A" w:rsidRPr="00D52ED5" w14:paraId="4092FAD1" w14:textId="77777777" w:rsidTr="00D75439">
        <w:trPr>
          <w:trHeight w:val="340"/>
          <w:jc w:val="center"/>
        </w:trPr>
        <w:tc>
          <w:tcPr>
            <w:tcW w:w="3037" w:type="dxa"/>
            <w:vMerge/>
            <w:tcBorders>
              <w:left w:val="single" w:sz="12" w:space="0" w:color="22274D"/>
              <w:bottom w:val="single" w:sz="12" w:space="0" w:color="22274D"/>
              <w:right w:val="single" w:sz="2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A0B6DE3" w14:textId="77777777" w:rsidR="00FD531A" w:rsidRPr="00D52ED5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</w:p>
        </w:tc>
        <w:tc>
          <w:tcPr>
            <w:tcW w:w="6710" w:type="dxa"/>
            <w:gridSpan w:val="5"/>
            <w:tcBorders>
              <w:top w:val="single" w:sz="2" w:space="0" w:color="ADB2DB"/>
              <w:left w:val="single" w:sz="2" w:space="0" w:color="ADB2DB"/>
              <w:bottom w:val="single" w:sz="12" w:space="0" w:color="22274D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00948D" w14:textId="3454CD02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Other (Please specify):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9061716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2" w:space="0" w:color="ADB2DB"/>
                  <w:left w:val="single" w:sz="4" w:space="0" w:color="ADB2DB"/>
                  <w:bottom w:val="single" w:sz="12" w:space="0" w:color="22274D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394FAC55" w14:textId="0796372A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CE2B37" w:rsidRPr="00D52ED5" w14:paraId="648CF0AE" w14:textId="77777777" w:rsidTr="00D75439">
        <w:trPr>
          <w:trHeight w:val="340"/>
          <w:jc w:val="center"/>
        </w:trPr>
        <w:tc>
          <w:tcPr>
            <w:tcW w:w="3037" w:type="dxa"/>
            <w:vMerge w:val="restart"/>
            <w:tcBorders>
              <w:top w:val="single" w:sz="12" w:space="0" w:color="22274D"/>
              <w:left w:val="single" w:sz="12" w:space="0" w:color="22274D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74F0B01" w14:textId="77777777" w:rsidR="00CE2B37" w:rsidRPr="00D52ED5" w:rsidRDefault="00CE2B37" w:rsidP="00CE2B37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 xml:space="preserve">Please indicate </w:t>
            </w:r>
            <w:r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your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 xml:space="preserve"> marital status:</w:t>
            </w:r>
          </w:p>
          <w:p w14:paraId="08EDB868" w14:textId="6E65FAEE" w:rsidR="00CE2B37" w:rsidRPr="00D52ED5" w:rsidRDefault="00CE2B37" w:rsidP="00CE2B37">
            <w:pPr>
              <w:pStyle w:val="Quote"/>
              <w:rPr>
                <w:rFonts w:ascii="Verdana Pro Cond" w:hAnsi="Verdana Pro Cond"/>
                <w:b/>
                <w:bCs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sz w:val="18"/>
                <w:szCs w:val="18"/>
              </w:rPr>
              <w:t>(S75)</w:t>
            </w:r>
          </w:p>
        </w:tc>
        <w:tc>
          <w:tcPr>
            <w:tcW w:w="2903" w:type="dxa"/>
            <w:tcBorders>
              <w:top w:val="single" w:sz="12" w:space="0" w:color="22274D"/>
              <w:left w:val="single" w:sz="4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C82DEC" w14:textId="1401BC05" w:rsidR="00CE2B37" w:rsidRPr="00D52ED5" w:rsidRDefault="00CE2B37" w:rsidP="00CE2B37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Single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1270469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tcBorders>
                  <w:top w:val="single" w:sz="12" w:space="0" w:color="22274D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74967CCA" w14:textId="408B2745" w:rsidR="00CE2B37" w:rsidRPr="00D52ED5" w:rsidRDefault="00CE2B37" w:rsidP="00CE2B37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2"/>
            <w:tcBorders>
              <w:top w:val="single" w:sz="12" w:space="0" w:color="22274D"/>
              <w:left w:val="single" w:sz="2" w:space="0" w:color="ADB2DB"/>
              <w:bottom w:val="single" w:sz="2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4C3E4B37" w14:textId="6D7BAE76" w:rsidR="00CE2B37" w:rsidRPr="00D52ED5" w:rsidRDefault="00CE2B37" w:rsidP="00CE2B37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Married/Civil Partnership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21302728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12" w:space="0" w:color="22274D"/>
                  <w:left w:val="single" w:sz="4" w:space="0" w:color="ADB2DB"/>
                  <w:bottom w:val="single" w:sz="2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0CD8644F" w14:textId="4DBBB9CB" w:rsidR="00CE2B37" w:rsidRPr="00D52ED5" w:rsidRDefault="00CE2B37" w:rsidP="00CE2B37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D531A" w:rsidRPr="00D52ED5" w14:paraId="34CEFC6C" w14:textId="77777777" w:rsidTr="00D75439">
        <w:trPr>
          <w:trHeight w:val="340"/>
          <w:jc w:val="center"/>
        </w:trPr>
        <w:tc>
          <w:tcPr>
            <w:tcW w:w="3037" w:type="dxa"/>
            <w:vMerge/>
            <w:tcBorders>
              <w:left w:val="single" w:sz="12" w:space="0" w:color="22274D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C7FB0CA" w14:textId="77777777" w:rsidR="00FD531A" w:rsidRPr="00D52ED5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</w:p>
        </w:tc>
        <w:tc>
          <w:tcPr>
            <w:tcW w:w="2903" w:type="dxa"/>
            <w:tcBorders>
              <w:top w:val="single" w:sz="2" w:space="0" w:color="ADB2DB"/>
              <w:left w:val="single" w:sz="4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9AE221A" w14:textId="221A01B7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Cohabiting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2498818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385F2EDD" w14:textId="16FFCED4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2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3695B1F2" w14:textId="6EAE5AED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Divorced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6739800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2" w:space="0" w:color="ADB2DB"/>
                  <w:left w:val="single" w:sz="4" w:space="0" w:color="ADB2DB"/>
                  <w:bottom w:val="single" w:sz="2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27D86CB4" w14:textId="6A3D35B8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D531A" w:rsidRPr="00D52ED5" w14:paraId="1A5E3D65" w14:textId="77777777" w:rsidTr="00D75439">
        <w:trPr>
          <w:trHeight w:val="340"/>
          <w:jc w:val="center"/>
        </w:trPr>
        <w:tc>
          <w:tcPr>
            <w:tcW w:w="3037" w:type="dxa"/>
            <w:vMerge/>
            <w:tcBorders>
              <w:left w:val="single" w:sz="12" w:space="0" w:color="22274D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0BA0E3D" w14:textId="77777777" w:rsidR="00FD531A" w:rsidRPr="00D52ED5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</w:p>
        </w:tc>
        <w:tc>
          <w:tcPr>
            <w:tcW w:w="2903" w:type="dxa"/>
            <w:tcBorders>
              <w:top w:val="single" w:sz="2" w:space="0" w:color="ADB2DB"/>
              <w:left w:val="single" w:sz="4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CC1168D" w14:textId="4942BCF8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Dissolved Civil Partnership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0853366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668AD146" w14:textId="58384162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2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768B5127" w14:textId="013122D9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Separated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4404460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2" w:space="0" w:color="ADB2DB"/>
                  <w:left w:val="single" w:sz="4" w:space="0" w:color="ADB2DB"/>
                  <w:bottom w:val="single" w:sz="2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59B5467E" w14:textId="1EFF458A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D531A" w:rsidRPr="00D52ED5" w14:paraId="175CCA25" w14:textId="77777777" w:rsidTr="00D75439">
        <w:trPr>
          <w:trHeight w:val="340"/>
          <w:jc w:val="center"/>
        </w:trPr>
        <w:tc>
          <w:tcPr>
            <w:tcW w:w="3037" w:type="dxa"/>
            <w:vMerge/>
            <w:tcBorders>
              <w:left w:val="single" w:sz="12" w:space="0" w:color="22274D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1AF71EF" w14:textId="77777777" w:rsidR="00FD531A" w:rsidRPr="00D52ED5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</w:p>
        </w:tc>
        <w:tc>
          <w:tcPr>
            <w:tcW w:w="2903" w:type="dxa"/>
            <w:tcBorders>
              <w:top w:val="single" w:sz="2" w:space="0" w:color="ADB2DB"/>
              <w:left w:val="single" w:sz="4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2B2A622" w14:textId="7D68F34C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Widowed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20901155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0A9C24B2" w14:textId="7D655CD8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2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233878F0" w14:textId="34A7CC52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Prefer not to say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2192453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2" w:space="0" w:color="ADB2DB"/>
                  <w:left w:val="single" w:sz="4" w:space="0" w:color="ADB2DB"/>
                  <w:bottom w:val="single" w:sz="2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48845279" w14:textId="4663DF50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D531A" w:rsidRPr="00D52ED5" w14:paraId="3E862421" w14:textId="77777777" w:rsidTr="00D75439">
        <w:trPr>
          <w:trHeight w:val="340"/>
          <w:jc w:val="center"/>
        </w:trPr>
        <w:tc>
          <w:tcPr>
            <w:tcW w:w="3037" w:type="dxa"/>
            <w:vMerge/>
            <w:tcBorders>
              <w:left w:val="single" w:sz="12" w:space="0" w:color="22274D"/>
              <w:bottom w:val="single" w:sz="12" w:space="0" w:color="22274D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A47A221" w14:textId="77777777" w:rsidR="00FD531A" w:rsidRPr="00D52ED5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</w:p>
        </w:tc>
        <w:tc>
          <w:tcPr>
            <w:tcW w:w="6710" w:type="dxa"/>
            <w:gridSpan w:val="5"/>
            <w:tcBorders>
              <w:top w:val="single" w:sz="2" w:space="0" w:color="ADB2DB"/>
              <w:left w:val="single" w:sz="4" w:space="0" w:color="ADB2DB"/>
              <w:bottom w:val="single" w:sz="12" w:space="0" w:color="22274D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06C5CF0" w14:textId="27CB6216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Other (Please specify):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4897112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2" w:space="0" w:color="ADB2DB"/>
                  <w:left w:val="single" w:sz="4" w:space="0" w:color="ADB2DB"/>
                  <w:bottom w:val="single" w:sz="12" w:space="0" w:color="22274D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283619BD" w14:textId="6BC1F694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8D4DB3" w:rsidRPr="00D52ED5" w14:paraId="0B34BFA7" w14:textId="77777777" w:rsidTr="00D75439">
        <w:trPr>
          <w:trHeight w:val="340"/>
          <w:jc w:val="center"/>
        </w:trPr>
        <w:tc>
          <w:tcPr>
            <w:tcW w:w="3037" w:type="dxa"/>
            <w:vMerge w:val="restart"/>
            <w:tcBorders>
              <w:top w:val="single" w:sz="12" w:space="0" w:color="22274D"/>
              <w:left w:val="single" w:sz="12" w:space="0" w:color="22274D"/>
              <w:bottom w:val="single" w:sz="12" w:space="0" w:color="676767"/>
              <w:right w:val="single" w:sz="8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82BA9E" w14:textId="77777777" w:rsidR="008D4DB3" w:rsidRPr="00D52ED5" w:rsidRDefault="008D4DB3" w:rsidP="008D4DB3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 xml:space="preserve">What is </w:t>
            </w:r>
            <w:r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your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 xml:space="preserve"> ethnic group?</w:t>
            </w:r>
          </w:p>
          <w:p w14:paraId="39B6BB35" w14:textId="323DF1C0" w:rsidR="008D4DB3" w:rsidRPr="00D52ED5" w:rsidRDefault="008D4DB3" w:rsidP="008D4DB3">
            <w:pPr>
              <w:rPr>
                <w:rFonts w:ascii="Verdana Pro Cond" w:hAnsi="Verdana Pro Cond"/>
                <w:i/>
                <w:iCs/>
              </w:rPr>
            </w:pPr>
            <w:r w:rsidRPr="00D52ED5">
              <w:rPr>
                <w:rFonts w:ascii="Verdana Pro Cond" w:hAnsi="Verdana Pro Cond" w:cs="Arial"/>
                <w:i/>
                <w:iCs/>
                <w:sz w:val="18"/>
                <w:szCs w:val="18"/>
              </w:rPr>
              <w:t>(S75)</w:t>
            </w:r>
          </w:p>
        </w:tc>
        <w:tc>
          <w:tcPr>
            <w:tcW w:w="2903" w:type="dxa"/>
            <w:tcBorders>
              <w:top w:val="single" w:sz="12" w:space="0" w:color="22274D"/>
              <w:left w:val="single" w:sz="8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238B8BF" w14:textId="41D5D36F" w:rsidR="008D4DB3" w:rsidRPr="00D52ED5" w:rsidRDefault="008D4DB3" w:rsidP="008D4DB3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White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09619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tcBorders>
                  <w:top w:val="single" w:sz="12" w:space="0" w:color="22274D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45143EB8" w14:textId="2DF2EACA" w:rsidR="008D4DB3" w:rsidRPr="00D52ED5" w:rsidRDefault="008D4DB3" w:rsidP="008D4DB3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2"/>
            <w:tcBorders>
              <w:top w:val="single" w:sz="12" w:space="0" w:color="22274D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34B6EFB0" w14:textId="7EF99C08" w:rsidR="008D4DB3" w:rsidRPr="00D52ED5" w:rsidRDefault="008D4DB3" w:rsidP="008D4DB3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Chinese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8453667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12" w:space="0" w:color="22274D"/>
                  <w:left w:val="single" w:sz="2" w:space="0" w:color="ADB2DB"/>
                  <w:bottom w:val="single" w:sz="2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6915FA6B" w14:textId="3A5D5BDF" w:rsidR="008D4DB3" w:rsidRPr="00D52ED5" w:rsidRDefault="008D4DB3" w:rsidP="008D4DB3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D531A" w:rsidRPr="00D52ED5" w14:paraId="7F3CB071" w14:textId="77777777" w:rsidTr="00D75439">
        <w:trPr>
          <w:trHeight w:val="340"/>
          <w:jc w:val="center"/>
        </w:trPr>
        <w:tc>
          <w:tcPr>
            <w:tcW w:w="3037" w:type="dxa"/>
            <w:vMerge/>
            <w:tcBorders>
              <w:top w:val="single" w:sz="2" w:space="0" w:color="D9D9D9" w:themeColor="background1" w:themeShade="D9"/>
              <w:left w:val="single" w:sz="12" w:space="0" w:color="22274D"/>
              <w:bottom w:val="single" w:sz="12" w:space="0" w:color="676767"/>
              <w:right w:val="single" w:sz="8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FF169E1" w14:textId="77777777" w:rsidR="00FD531A" w:rsidRPr="00D52ED5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</w:p>
        </w:tc>
        <w:tc>
          <w:tcPr>
            <w:tcW w:w="2903" w:type="dxa"/>
            <w:tcBorders>
              <w:top w:val="single" w:sz="2" w:space="0" w:color="ADB2DB"/>
              <w:left w:val="single" w:sz="8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B77B2E8" w14:textId="6C13E0D0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Irish Traveller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853302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2A1743C7" w14:textId="351E3714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2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598FE66F" w14:textId="072320FA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Black African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4295341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0088128F" w14:textId="12E493F0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D531A" w:rsidRPr="00D52ED5" w14:paraId="4E51D133" w14:textId="77777777" w:rsidTr="00D75439">
        <w:trPr>
          <w:trHeight w:val="340"/>
          <w:jc w:val="center"/>
        </w:trPr>
        <w:tc>
          <w:tcPr>
            <w:tcW w:w="3037" w:type="dxa"/>
            <w:vMerge/>
            <w:tcBorders>
              <w:top w:val="single" w:sz="2" w:space="0" w:color="D9D9D9" w:themeColor="background1" w:themeShade="D9"/>
              <w:left w:val="single" w:sz="12" w:space="0" w:color="22274D"/>
              <w:bottom w:val="single" w:sz="12" w:space="0" w:color="676767"/>
              <w:right w:val="single" w:sz="8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609BA15" w14:textId="77777777" w:rsidR="00FD531A" w:rsidRPr="00D52ED5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</w:p>
        </w:tc>
        <w:tc>
          <w:tcPr>
            <w:tcW w:w="2903" w:type="dxa"/>
            <w:tcBorders>
              <w:top w:val="single" w:sz="2" w:space="0" w:color="ADB2DB"/>
              <w:left w:val="single" w:sz="8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34AEFE" w14:textId="489D1D6C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Black Other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160698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662A074F" w14:textId="418806B8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2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75675503" w14:textId="373A2F22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Roma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8708455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183542D6" w14:textId="57FDCCBB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D531A" w:rsidRPr="00D52ED5" w14:paraId="0F2B8B8E" w14:textId="77777777" w:rsidTr="00D75439">
        <w:trPr>
          <w:trHeight w:val="340"/>
          <w:jc w:val="center"/>
        </w:trPr>
        <w:tc>
          <w:tcPr>
            <w:tcW w:w="3037" w:type="dxa"/>
            <w:vMerge/>
            <w:tcBorders>
              <w:top w:val="single" w:sz="2" w:space="0" w:color="D9D9D9" w:themeColor="background1" w:themeShade="D9"/>
              <w:left w:val="single" w:sz="12" w:space="0" w:color="22274D"/>
              <w:bottom w:val="single" w:sz="12" w:space="0" w:color="676767"/>
              <w:right w:val="single" w:sz="8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8B859F0" w14:textId="77777777" w:rsidR="00FD531A" w:rsidRPr="00D52ED5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</w:p>
        </w:tc>
        <w:tc>
          <w:tcPr>
            <w:tcW w:w="2903" w:type="dxa"/>
            <w:tcBorders>
              <w:top w:val="single" w:sz="2" w:space="0" w:color="ADB2DB"/>
              <w:left w:val="single" w:sz="8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35F025C" w14:textId="52F4AF13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Indian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8879236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1EEA69C7" w14:textId="08D037F7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2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21E8AF91" w14:textId="7A9DF4E9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Filipino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21018322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76A410F5" w14:textId="4A0B4B0F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D531A" w:rsidRPr="00D52ED5" w14:paraId="787D88B2" w14:textId="77777777" w:rsidTr="00D75439">
        <w:trPr>
          <w:trHeight w:val="340"/>
          <w:jc w:val="center"/>
        </w:trPr>
        <w:tc>
          <w:tcPr>
            <w:tcW w:w="3037" w:type="dxa"/>
            <w:vMerge/>
            <w:tcBorders>
              <w:top w:val="single" w:sz="2" w:space="0" w:color="D9D9D9" w:themeColor="background1" w:themeShade="D9"/>
              <w:left w:val="single" w:sz="12" w:space="0" w:color="22274D"/>
              <w:bottom w:val="single" w:sz="12" w:space="0" w:color="676767"/>
              <w:right w:val="single" w:sz="8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A91184A" w14:textId="77777777" w:rsidR="00FD531A" w:rsidRPr="00D52ED5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</w:p>
        </w:tc>
        <w:tc>
          <w:tcPr>
            <w:tcW w:w="6710" w:type="dxa"/>
            <w:gridSpan w:val="5"/>
            <w:tcBorders>
              <w:top w:val="single" w:sz="2" w:space="0" w:color="ADB2DB"/>
              <w:left w:val="single" w:sz="8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48075C" w14:textId="41943E10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Bi-Racial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5533472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0B4F33A9" w14:textId="44320484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D531A" w:rsidRPr="00D52ED5" w14:paraId="049442C4" w14:textId="77777777" w:rsidTr="00D75439">
        <w:trPr>
          <w:trHeight w:val="340"/>
          <w:jc w:val="center"/>
        </w:trPr>
        <w:tc>
          <w:tcPr>
            <w:tcW w:w="3037" w:type="dxa"/>
            <w:vMerge/>
            <w:tcBorders>
              <w:top w:val="single" w:sz="2" w:space="0" w:color="D9D9D9" w:themeColor="background1" w:themeShade="D9"/>
              <w:left w:val="single" w:sz="12" w:space="0" w:color="22274D"/>
              <w:bottom w:val="single" w:sz="12" w:space="0" w:color="676767"/>
              <w:right w:val="single" w:sz="8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4B01C2A" w14:textId="77777777" w:rsidR="00FD531A" w:rsidRPr="00D52ED5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</w:p>
        </w:tc>
        <w:tc>
          <w:tcPr>
            <w:tcW w:w="6710" w:type="dxa"/>
            <w:gridSpan w:val="5"/>
            <w:tcBorders>
              <w:top w:val="single" w:sz="2" w:space="0" w:color="ADB2DB"/>
              <w:left w:val="single" w:sz="8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9F4AED5" w14:textId="0597A717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Any Other Ethnic Group (Please specify):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6814239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2AE3E9FC" w14:textId="238D8CF2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D531A" w:rsidRPr="00D52ED5" w14:paraId="38DA2330" w14:textId="77777777" w:rsidTr="00D75439">
        <w:trPr>
          <w:trHeight w:val="340"/>
          <w:jc w:val="center"/>
        </w:trPr>
        <w:tc>
          <w:tcPr>
            <w:tcW w:w="3037" w:type="dxa"/>
            <w:vMerge/>
            <w:tcBorders>
              <w:top w:val="single" w:sz="2" w:space="0" w:color="D9D9D9" w:themeColor="background1" w:themeShade="D9"/>
              <w:left w:val="single" w:sz="12" w:space="0" w:color="22274D"/>
              <w:bottom w:val="single" w:sz="12" w:space="0" w:color="22274D"/>
              <w:right w:val="single" w:sz="8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CB13A7B" w14:textId="77777777" w:rsidR="00FD531A" w:rsidRPr="00D52ED5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</w:p>
        </w:tc>
        <w:tc>
          <w:tcPr>
            <w:tcW w:w="6710" w:type="dxa"/>
            <w:gridSpan w:val="5"/>
            <w:tcBorders>
              <w:top w:val="single" w:sz="2" w:space="0" w:color="ADB2DB"/>
              <w:left w:val="single" w:sz="8" w:space="0" w:color="ADB2DB"/>
              <w:bottom w:val="single" w:sz="12" w:space="0" w:color="22274D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61D2B2C" w14:textId="52EDC463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Prefer not to say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8760786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2" w:space="0" w:color="ADB2DB"/>
                  <w:left w:val="single" w:sz="2" w:space="0" w:color="ADB2DB"/>
                  <w:bottom w:val="single" w:sz="12" w:space="0" w:color="22274D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280DEA16" w14:textId="153BE773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CB23DB" w:rsidRPr="00D52ED5" w14:paraId="0E0D198A" w14:textId="77777777" w:rsidTr="00D75439">
        <w:trPr>
          <w:trHeight w:val="340"/>
          <w:jc w:val="center"/>
        </w:trPr>
        <w:tc>
          <w:tcPr>
            <w:tcW w:w="3037" w:type="dxa"/>
            <w:vMerge w:val="restart"/>
            <w:tcBorders>
              <w:top w:val="single" w:sz="12" w:space="0" w:color="22274D"/>
              <w:left w:val="single" w:sz="12" w:space="0" w:color="22274D"/>
              <w:right w:val="single" w:sz="8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87A35B4" w14:textId="77777777" w:rsidR="00CB23DB" w:rsidRPr="00D52ED5" w:rsidRDefault="00CB23DB" w:rsidP="00CB23DB">
            <w:pPr>
              <w:rPr>
                <w:rFonts w:ascii="Verdana Pro Cond" w:hAnsi="Verdana Pro Cond" w:cs="Arial"/>
                <w:b/>
                <w:bCs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b/>
                <w:bCs/>
                <w:sz w:val="20"/>
                <w:szCs w:val="20"/>
              </w:rPr>
              <w:t>What intervention(s) have been requested?</w:t>
            </w:r>
          </w:p>
          <w:p w14:paraId="4D9D29F7" w14:textId="536AE3E6" w:rsidR="00CB23DB" w:rsidRPr="00D52ED5" w:rsidRDefault="00CB23DB" w:rsidP="00CB23DB">
            <w:pPr>
              <w:rPr>
                <w:rFonts w:ascii="Verdana Pro Cond" w:hAnsi="Verdana Pro Cond" w:cs="Arial"/>
                <w:i/>
                <w:iCs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i/>
                <w:iCs/>
                <w:sz w:val="20"/>
                <w:szCs w:val="20"/>
              </w:rPr>
              <w:t>Please tick all that apply.</w:t>
            </w:r>
          </w:p>
        </w:tc>
        <w:tc>
          <w:tcPr>
            <w:tcW w:w="2912" w:type="dxa"/>
            <w:gridSpan w:val="2"/>
            <w:tcBorders>
              <w:top w:val="single" w:sz="12" w:space="0" w:color="22274D"/>
              <w:left w:val="single" w:sz="8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215FBD54" w14:textId="7796EEA3" w:rsidR="00CB23DB" w:rsidRPr="00D52ED5" w:rsidRDefault="00CB23DB" w:rsidP="00CB23DB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Electric Top Up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825350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1" w:type="dxa"/>
                <w:tcBorders>
                  <w:top w:val="single" w:sz="12" w:space="0" w:color="22274D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70EEF5C3" w14:textId="6561299B" w:rsidR="00CB23DB" w:rsidRPr="00D52ED5" w:rsidRDefault="00CB23DB" w:rsidP="00CB23DB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49" w:type="dxa"/>
            <w:tcBorders>
              <w:top w:val="single" w:sz="12" w:space="0" w:color="22274D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1A57272A" w14:textId="5661AF4F" w:rsidR="00CB23DB" w:rsidRPr="00D52ED5" w:rsidRDefault="00CB23DB" w:rsidP="00CB23DB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Gas Top Up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3885747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72" w:type="dxa"/>
                <w:gridSpan w:val="2"/>
                <w:tcBorders>
                  <w:top w:val="single" w:sz="12" w:space="0" w:color="22274D"/>
                  <w:left w:val="single" w:sz="2" w:space="0" w:color="ADB2DB"/>
                  <w:bottom w:val="single" w:sz="2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39A8713E" w14:textId="26EC3D46" w:rsidR="00CB23DB" w:rsidRPr="00D52ED5" w:rsidRDefault="00CB23DB" w:rsidP="00CB23DB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D531A" w:rsidRPr="00D52ED5" w14:paraId="31E2C0BD" w14:textId="77777777" w:rsidTr="00D75439">
        <w:trPr>
          <w:trHeight w:val="340"/>
          <w:jc w:val="center"/>
        </w:trPr>
        <w:tc>
          <w:tcPr>
            <w:tcW w:w="3037" w:type="dxa"/>
            <w:vMerge/>
            <w:tcBorders>
              <w:left w:val="single" w:sz="12" w:space="0" w:color="22274D"/>
              <w:right w:val="single" w:sz="8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664C501" w14:textId="77777777" w:rsidR="00FD531A" w:rsidRPr="00D52ED5" w:rsidRDefault="00FD531A" w:rsidP="00FD531A">
            <w:pPr>
              <w:rPr>
                <w:rFonts w:ascii="Verdana Pro Cond" w:hAnsi="Verdana Pro Cond" w:cs="Arial"/>
                <w:b/>
                <w:bCs/>
                <w:sz w:val="20"/>
                <w:szCs w:val="20"/>
              </w:rPr>
            </w:pPr>
          </w:p>
        </w:tc>
        <w:tc>
          <w:tcPr>
            <w:tcW w:w="2912" w:type="dxa"/>
            <w:gridSpan w:val="2"/>
            <w:tcBorders>
              <w:top w:val="single" w:sz="2" w:space="0" w:color="ADB2DB"/>
              <w:left w:val="single" w:sz="8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22E691BB" w14:textId="203079EB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Oil Fill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4695716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1" w:type="dxa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027168A9" w14:textId="1ADD43A7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49" w:type="dxa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53C8D7F0" w14:textId="6F393B63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Emergency Radiators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6778777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72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5B10E309" w14:textId="4ABC3EDF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D531A" w:rsidRPr="00D52ED5" w14:paraId="21B11DA8" w14:textId="77777777" w:rsidTr="00D75439">
        <w:trPr>
          <w:trHeight w:val="340"/>
          <w:jc w:val="center"/>
        </w:trPr>
        <w:tc>
          <w:tcPr>
            <w:tcW w:w="3037" w:type="dxa"/>
            <w:vMerge/>
            <w:tcBorders>
              <w:left w:val="single" w:sz="12" w:space="0" w:color="22274D"/>
              <w:right w:val="single" w:sz="8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9B68EDC" w14:textId="77777777" w:rsidR="00FD531A" w:rsidRPr="00D52ED5" w:rsidRDefault="00FD531A" w:rsidP="00FD531A">
            <w:pPr>
              <w:rPr>
                <w:rFonts w:ascii="Verdana Pro Cond" w:hAnsi="Verdana Pro Cond" w:cs="Arial"/>
                <w:b/>
                <w:bCs/>
                <w:sz w:val="20"/>
                <w:szCs w:val="20"/>
              </w:rPr>
            </w:pPr>
          </w:p>
        </w:tc>
        <w:tc>
          <w:tcPr>
            <w:tcW w:w="2912" w:type="dxa"/>
            <w:gridSpan w:val="2"/>
            <w:tcBorders>
              <w:top w:val="single" w:sz="2" w:space="0" w:color="ADB2DB"/>
              <w:left w:val="single" w:sz="8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1B937F11" w14:textId="697DAE03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Boiler Repair (incl parts)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7941804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1" w:type="dxa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047E6D4C" w14:textId="40A8C83F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49" w:type="dxa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01339FFB" w14:textId="479079DD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Boiler Report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7035126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72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348D0978" w14:textId="459D48A4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D531A" w:rsidRPr="00D52ED5" w14:paraId="47C9C487" w14:textId="77777777" w:rsidTr="00D75439">
        <w:trPr>
          <w:trHeight w:val="340"/>
          <w:jc w:val="center"/>
        </w:trPr>
        <w:tc>
          <w:tcPr>
            <w:tcW w:w="3037" w:type="dxa"/>
            <w:vMerge/>
            <w:tcBorders>
              <w:left w:val="single" w:sz="12" w:space="0" w:color="22274D"/>
              <w:right w:val="single" w:sz="8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30643F8" w14:textId="77777777" w:rsidR="00FD531A" w:rsidRPr="00D52ED5" w:rsidRDefault="00FD531A" w:rsidP="00FD531A">
            <w:pPr>
              <w:rPr>
                <w:rFonts w:ascii="Verdana Pro Cond" w:hAnsi="Verdana Pro Cond" w:cs="Arial"/>
                <w:b/>
                <w:bCs/>
                <w:sz w:val="20"/>
                <w:szCs w:val="20"/>
              </w:rPr>
            </w:pPr>
          </w:p>
        </w:tc>
        <w:tc>
          <w:tcPr>
            <w:tcW w:w="2912" w:type="dxa"/>
            <w:gridSpan w:val="2"/>
            <w:tcBorders>
              <w:top w:val="single" w:sz="2" w:space="0" w:color="ADB2DB"/>
              <w:left w:val="single" w:sz="8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426A5085" w14:textId="6CC87CCC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Boiler Service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7738994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1" w:type="dxa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039FC67A" w14:textId="2BCD65B4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49" w:type="dxa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238DE6BA" w14:textId="6B7A677C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Keep Warm Pack(s)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9897558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72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15D92E16" w14:textId="75AA8298" w:rsidR="00FD531A" w:rsidRPr="00D52ED5" w:rsidRDefault="00D75439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D75439" w:rsidRPr="00D52ED5" w14:paraId="151A149F" w14:textId="77777777" w:rsidTr="008972AB">
        <w:trPr>
          <w:trHeight w:val="340"/>
          <w:jc w:val="center"/>
        </w:trPr>
        <w:tc>
          <w:tcPr>
            <w:tcW w:w="3037" w:type="dxa"/>
            <w:vMerge/>
            <w:tcBorders>
              <w:left w:val="single" w:sz="12" w:space="0" w:color="22274D"/>
              <w:right w:val="single" w:sz="8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4FBF418" w14:textId="77777777" w:rsidR="00D75439" w:rsidRPr="00D52ED5" w:rsidRDefault="00D75439" w:rsidP="00FD531A">
            <w:pPr>
              <w:rPr>
                <w:rFonts w:ascii="Verdana Pro Cond" w:hAnsi="Verdana Pro Cond" w:cs="Arial"/>
                <w:b/>
                <w:bCs/>
                <w:sz w:val="20"/>
                <w:szCs w:val="20"/>
              </w:rPr>
            </w:pPr>
          </w:p>
        </w:tc>
        <w:tc>
          <w:tcPr>
            <w:tcW w:w="6702" w:type="dxa"/>
            <w:gridSpan w:val="4"/>
            <w:tcBorders>
              <w:top w:val="single" w:sz="2" w:space="0" w:color="ADB2DB"/>
              <w:left w:val="single" w:sz="8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24F57320" w14:textId="207FA5A7" w:rsidR="00D75439" w:rsidRPr="00D52ED5" w:rsidRDefault="00D75439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>
              <w:rPr>
                <w:rFonts w:ascii="Verdana Pro Cond" w:hAnsi="Verdana Pro Cond" w:cs="Arial"/>
                <w:sz w:val="20"/>
                <w:szCs w:val="20"/>
              </w:rPr>
              <w:t>Energy Advice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2494761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72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774E6232" w14:textId="399F674B" w:rsidR="00D75439" w:rsidRDefault="00D75439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D531A" w:rsidRPr="00D52ED5" w14:paraId="58BA3B31" w14:textId="77777777" w:rsidTr="00D75439">
        <w:trPr>
          <w:trHeight w:val="340"/>
          <w:jc w:val="center"/>
        </w:trPr>
        <w:tc>
          <w:tcPr>
            <w:tcW w:w="3037" w:type="dxa"/>
            <w:vMerge/>
            <w:tcBorders>
              <w:left w:val="single" w:sz="12" w:space="0" w:color="22274D"/>
              <w:bottom w:val="single" w:sz="12" w:space="0" w:color="22274D"/>
              <w:right w:val="single" w:sz="8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B8CE0B0" w14:textId="77777777" w:rsidR="00FD531A" w:rsidRPr="00D52ED5" w:rsidRDefault="00FD531A" w:rsidP="00FD531A">
            <w:pPr>
              <w:rPr>
                <w:rFonts w:ascii="Verdana Pro Cond" w:hAnsi="Verdana Pro Cond" w:cs="Arial"/>
                <w:b/>
                <w:bCs/>
                <w:sz w:val="20"/>
                <w:szCs w:val="20"/>
              </w:rPr>
            </w:pPr>
          </w:p>
        </w:tc>
        <w:tc>
          <w:tcPr>
            <w:tcW w:w="6702" w:type="dxa"/>
            <w:gridSpan w:val="4"/>
            <w:tcBorders>
              <w:top w:val="single" w:sz="2" w:space="0" w:color="ADB2DB"/>
              <w:left w:val="single" w:sz="8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6238F896" w14:textId="77777777" w:rsidR="00FD531A" w:rsidRPr="00D52ED5" w:rsidRDefault="00FD531A" w:rsidP="00F87D9A">
            <w:pPr>
              <w:rPr>
                <w:rFonts w:ascii="Verdana Pro Cond" w:hAnsi="Verdana Pro Cond" w:cs="Arial"/>
                <w:sz w:val="2"/>
                <w:szCs w:val="2"/>
              </w:rPr>
            </w:pPr>
          </w:p>
          <w:p w14:paraId="38337EA5" w14:textId="77777777" w:rsidR="00FD531A" w:rsidRDefault="00FD531A" w:rsidP="00F87D9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Onward Referral (Please specify):</w:t>
            </w:r>
          </w:p>
          <w:p w14:paraId="475115C8" w14:textId="11CA63E5" w:rsidR="00D75439" w:rsidRPr="00D52ED5" w:rsidRDefault="00D75439" w:rsidP="00F87D9A">
            <w:pPr>
              <w:rPr>
                <w:rFonts w:ascii="Verdana Pro Cond" w:hAnsi="Verdana Pro Cond" w:cs="Arial"/>
                <w:sz w:val="20"/>
                <w:szCs w:val="20"/>
              </w:rPr>
            </w:pP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8680614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72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0CBD6437" w14:textId="61DC099B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D531A" w:rsidRPr="00D52ED5" w14:paraId="51A955F1" w14:textId="77777777" w:rsidTr="00D75439">
        <w:trPr>
          <w:trHeight w:val="340"/>
          <w:jc w:val="center"/>
        </w:trPr>
        <w:tc>
          <w:tcPr>
            <w:tcW w:w="3037" w:type="dxa"/>
            <w:vMerge/>
            <w:tcBorders>
              <w:top w:val="single" w:sz="12" w:space="0" w:color="22274D"/>
              <w:left w:val="single" w:sz="12" w:space="0" w:color="22274D"/>
              <w:bottom w:val="single" w:sz="12" w:space="0" w:color="22274D"/>
              <w:right w:val="single" w:sz="8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E7B25AA" w14:textId="77777777" w:rsidR="00FD531A" w:rsidRPr="00D52ED5" w:rsidRDefault="00FD531A" w:rsidP="00FD531A">
            <w:pPr>
              <w:rPr>
                <w:rFonts w:ascii="Verdana Pro Cond" w:hAnsi="Verdana Pro Cond" w:cs="Arial"/>
                <w:b/>
                <w:bCs/>
                <w:sz w:val="20"/>
                <w:szCs w:val="20"/>
              </w:rPr>
            </w:pPr>
          </w:p>
        </w:tc>
        <w:tc>
          <w:tcPr>
            <w:tcW w:w="6702" w:type="dxa"/>
            <w:gridSpan w:val="4"/>
            <w:tcBorders>
              <w:top w:val="single" w:sz="2" w:space="0" w:color="ADB2DB"/>
              <w:left w:val="single" w:sz="8" w:space="0" w:color="ADB2DB"/>
              <w:bottom w:val="single" w:sz="12" w:space="0" w:color="22274D"/>
              <w:right w:val="single" w:sz="2" w:space="0" w:color="ADB2DB"/>
            </w:tcBorders>
            <w:shd w:val="clear" w:color="auto" w:fill="auto"/>
            <w:vAlign w:val="center"/>
          </w:tcPr>
          <w:p w14:paraId="2E542AA7" w14:textId="77777777" w:rsidR="00EA601E" w:rsidRDefault="00FD531A" w:rsidP="00F87D9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EA601E">
              <w:rPr>
                <w:rFonts w:ascii="Verdana Pro Cond" w:hAnsi="Verdana Pro Cond" w:cs="Arial"/>
                <w:sz w:val="20"/>
                <w:szCs w:val="20"/>
              </w:rPr>
              <w:t>Other (Please specify):</w:t>
            </w:r>
          </w:p>
          <w:p w14:paraId="2560AA99" w14:textId="2AB841E5" w:rsidR="00D75439" w:rsidRPr="00EA601E" w:rsidRDefault="00D75439" w:rsidP="00F87D9A">
            <w:pPr>
              <w:rPr>
                <w:rFonts w:ascii="Verdana Pro Cond" w:hAnsi="Verdana Pro Cond" w:cs="Arial"/>
                <w:sz w:val="20"/>
                <w:szCs w:val="20"/>
              </w:rPr>
            </w:pP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20223513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72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12" w:space="0" w:color="22274D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087D8022" w14:textId="0EF51236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</w:tbl>
    <w:p w14:paraId="09838A9D" w14:textId="77777777" w:rsidR="00D75439" w:rsidRDefault="00D75439"/>
    <w:p w14:paraId="66421A67" w14:textId="77777777" w:rsidR="00D75439" w:rsidRDefault="00D75439"/>
    <w:p w14:paraId="2670ABF3" w14:textId="77777777" w:rsidR="00D75439" w:rsidRDefault="00D75439" w:rsidP="00EA3AC8">
      <w:pPr>
        <w:jc w:val="center"/>
      </w:pPr>
    </w:p>
    <w:tbl>
      <w:tblPr>
        <w:tblW w:w="4790" w:type="pct"/>
        <w:jc w:val="center"/>
        <w:tblLayout w:type="fixed"/>
        <w:tblCellMar>
          <w:top w:w="72" w:type="dxa"/>
          <w:left w:w="144" w:type="dxa"/>
          <w:bottom w:w="72" w:type="dxa"/>
          <w:right w:w="144" w:type="dxa"/>
        </w:tblCellMar>
        <w:tblLook w:val="0600" w:firstRow="0" w:lastRow="0" w:firstColumn="0" w:lastColumn="0" w:noHBand="1" w:noVBand="1"/>
      </w:tblPr>
      <w:tblGrid>
        <w:gridCol w:w="3037"/>
        <w:gridCol w:w="7574"/>
      </w:tblGrid>
      <w:tr w:rsidR="00FD531A" w:rsidRPr="00D52ED5" w14:paraId="5D1824DD" w14:textId="77777777" w:rsidTr="00D75439">
        <w:trPr>
          <w:trHeight w:val="567"/>
          <w:jc w:val="center"/>
        </w:trPr>
        <w:tc>
          <w:tcPr>
            <w:tcW w:w="10611" w:type="dxa"/>
            <w:gridSpan w:val="2"/>
            <w:tcBorders>
              <w:top w:val="single" w:sz="12" w:space="0" w:color="22274D"/>
              <w:left w:val="single" w:sz="12" w:space="0" w:color="22274D"/>
              <w:bottom w:val="single" w:sz="12" w:space="0" w:color="22274D"/>
              <w:right w:val="single" w:sz="12" w:space="0" w:color="22274D"/>
            </w:tcBorders>
            <w:shd w:val="clear" w:color="auto" w:fill="22274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09C0928" w14:textId="1A7D37E9" w:rsidR="00FD531A" w:rsidRPr="0014025B" w:rsidRDefault="00FD531A" w:rsidP="00FD531A">
            <w:pPr>
              <w:jc w:val="center"/>
              <w:rPr>
                <w:rFonts w:ascii="Verdana Pro" w:hAnsi="Verdana Pro" w:cs="Arial"/>
                <w:b/>
                <w:bCs/>
                <w:color w:val="FFFFFF" w:themeColor="background1"/>
                <w:spacing w:val="20"/>
                <w:sz w:val="20"/>
                <w:szCs w:val="20"/>
              </w:rPr>
            </w:pPr>
            <w:r w:rsidRPr="0014025B">
              <w:rPr>
                <w:rFonts w:ascii="Verdana Pro" w:hAnsi="Verdana Pro" w:cs="Arial"/>
                <w:b/>
                <w:bCs/>
                <w:color w:val="FFFFFF" w:themeColor="background1"/>
                <w:spacing w:val="20"/>
                <w:sz w:val="36"/>
                <w:szCs w:val="36"/>
              </w:rPr>
              <w:lastRenderedPageBreak/>
              <w:t>NEA OFFICE USE ONLY</w:t>
            </w:r>
          </w:p>
        </w:tc>
      </w:tr>
      <w:tr w:rsidR="00FD531A" w:rsidRPr="00D52ED5" w14:paraId="1B7026F4" w14:textId="77777777" w:rsidTr="00D75439">
        <w:trPr>
          <w:trHeight w:val="567"/>
          <w:jc w:val="center"/>
        </w:trPr>
        <w:tc>
          <w:tcPr>
            <w:tcW w:w="3037" w:type="dxa"/>
            <w:tcBorders>
              <w:top w:val="single" w:sz="12" w:space="0" w:color="22274D"/>
              <w:left w:val="single" w:sz="12" w:space="0" w:color="22274D"/>
              <w:bottom w:val="single" w:sz="12" w:space="0" w:color="22274D"/>
              <w:right w:val="single" w:sz="8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781CA2C" w14:textId="69EAD200" w:rsidR="00FD531A" w:rsidRPr="00332749" w:rsidRDefault="00FD531A" w:rsidP="00FD531A">
            <w:pPr>
              <w:rPr>
                <w:rFonts w:ascii="Verdana Pro Cond" w:hAnsi="Verdana Pro Cond" w:cs="Arial"/>
                <w:b/>
                <w:bCs/>
                <w:sz w:val="22"/>
                <w:szCs w:val="22"/>
              </w:rPr>
            </w:pPr>
            <w:r w:rsidRPr="00332749">
              <w:rPr>
                <w:rFonts w:ascii="Verdana Pro Cond" w:hAnsi="Verdana Pro Cond" w:cs="Arial"/>
                <w:b/>
                <w:bCs/>
                <w:sz w:val="22"/>
                <w:szCs w:val="22"/>
              </w:rPr>
              <w:t>Cost of Intervention(s):</w:t>
            </w:r>
          </w:p>
        </w:tc>
        <w:tc>
          <w:tcPr>
            <w:tcW w:w="7574" w:type="dxa"/>
            <w:tcBorders>
              <w:top w:val="single" w:sz="12" w:space="0" w:color="22274D"/>
              <w:left w:val="single" w:sz="8" w:space="0" w:color="ADB2DB"/>
              <w:bottom w:val="single" w:sz="12" w:space="0" w:color="22274D"/>
              <w:right w:val="single" w:sz="12" w:space="0" w:color="22274D"/>
            </w:tcBorders>
            <w:shd w:val="clear" w:color="auto" w:fill="auto"/>
            <w:vAlign w:val="center"/>
          </w:tcPr>
          <w:p w14:paraId="6DF642DE" w14:textId="190A54E4" w:rsidR="00FD531A" w:rsidRPr="00332749" w:rsidRDefault="00FD531A" w:rsidP="00FD531A">
            <w:pPr>
              <w:rPr>
                <w:rFonts w:ascii="Verdana Pro Cond" w:hAnsi="Verdana Pro Cond" w:cs="Arial"/>
                <w:b/>
                <w:bCs/>
                <w:sz w:val="22"/>
                <w:szCs w:val="22"/>
              </w:rPr>
            </w:pPr>
            <w:r w:rsidRPr="00332749">
              <w:rPr>
                <w:rFonts w:ascii="Verdana Pro Cond" w:hAnsi="Verdana Pro Cond" w:cs="Arial"/>
                <w:b/>
                <w:bCs/>
                <w:sz w:val="22"/>
                <w:szCs w:val="22"/>
              </w:rPr>
              <w:t xml:space="preserve">£ </w:t>
            </w:r>
          </w:p>
        </w:tc>
      </w:tr>
      <w:tr w:rsidR="00FD531A" w:rsidRPr="00D52ED5" w14:paraId="64352063" w14:textId="77777777" w:rsidTr="00D75439">
        <w:trPr>
          <w:trHeight w:val="850"/>
          <w:jc w:val="center"/>
        </w:trPr>
        <w:tc>
          <w:tcPr>
            <w:tcW w:w="3037" w:type="dxa"/>
            <w:tcBorders>
              <w:top w:val="single" w:sz="12" w:space="0" w:color="22274D"/>
              <w:left w:val="single" w:sz="12" w:space="0" w:color="22274D"/>
              <w:bottom w:val="single" w:sz="12" w:space="0" w:color="22274D"/>
              <w:right w:val="single" w:sz="8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07E00D7" w14:textId="119DA5F9" w:rsidR="00FD531A" w:rsidRPr="007F1508" w:rsidRDefault="00FD531A" w:rsidP="00D75439">
            <w:pPr>
              <w:rPr>
                <w:rFonts w:ascii="Verdana Pro Cond" w:hAnsi="Verdana Pro Cond" w:cs="Arial"/>
                <w:b/>
                <w:bCs/>
                <w:sz w:val="22"/>
                <w:szCs w:val="22"/>
              </w:rPr>
            </w:pPr>
            <w:r w:rsidRPr="007F1508">
              <w:rPr>
                <w:rFonts w:ascii="Verdana Pro Cond" w:hAnsi="Verdana Pro Cond" w:cs="Arial"/>
                <w:b/>
                <w:bCs/>
                <w:sz w:val="22"/>
                <w:szCs w:val="22"/>
              </w:rPr>
              <w:t>Additional Notes:</w:t>
            </w:r>
          </w:p>
        </w:tc>
        <w:tc>
          <w:tcPr>
            <w:tcW w:w="7574" w:type="dxa"/>
            <w:tcBorders>
              <w:top w:val="single" w:sz="12" w:space="0" w:color="22274D"/>
              <w:left w:val="single" w:sz="8" w:space="0" w:color="ADB2DB"/>
              <w:bottom w:val="single" w:sz="12" w:space="0" w:color="22274D"/>
              <w:right w:val="single" w:sz="12" w:space="0" w:color="22274D"/>
            </w:tcBorders>
            <w:shd w:val="clear" w:color="auto" w:fill="auto"/>
          </w:tcPr>
          <w:p w14:paraId="0CF31339" w14:textId="5FA80B0B" w:rsidR="00FD531A" w:rsidRPr="007F1508" w:rsidRDefault="00FD531A" w:rsidP="00D75439">
            <w:pPr>
              <w:rPr>
                <w:rFonts w:ascii="Verdana Pro Cond" w:hAnsi="Verdana Pro Cond" w:cs="Arial"/>
                <w:b/>
                <w:bCs/>
                <w:sz w:val="22"/>
                <w:szCs w:val="22"/>
              </w:rPr>
            </w:pPr>
          </w:p>
        </w:tc>
      </w:tr>
    </w:tbl>
    <w:p w14:paraId="71F9E816" w14:textId="1B4977F3" w:rsidR="00D16283" w:rsidRDefault="00D16283" w:rsidP="00F87D9A">
      <w:pPr>
        <w:tabs>
          <w:tab w:val="left" w:pos="6450"/>
        </w:tabs>
        <w:rPr>
          <w:rFonts w:ascii="Verdana Pro Cond" w:hAnsi="Verdana Pro Cond" w:cs="Arial"/>
          <w:sz w:val="22"/>
          <w:szCs w:val="22"/>
        </w:rPr>
      </w:pPr>
    </w:p>
    <w:p w14:paraId="4F935BA3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2886D9F6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20392EE8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61C42568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5E3BB7C8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713C6E48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0DF3EE2E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79681D4D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6A035E21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74F78853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45E561CF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18AB7C54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34D57B80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14A3E768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3A17AF7D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4F4AF2FE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2E1F019B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2BD009C1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5D2E2BA0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4697D4BA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3270D557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1A4406CD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3F64BD4B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2CE7B42B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6A3BA8BF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707677A6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213530AB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51A29E96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40A0EAB2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76853986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508BECD4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3BE07359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5AF22F00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20405F3E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6F493039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593DFE3E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1334A905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7DA87EB2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6A067C20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1C248E58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54E023A4" w14:textId="77777777" w:rsidR="00D75439" w:rsidRPr="00D75439" w:rsidRDefault="00D75439" w:rsidP="00D75439">
      <w:pPr>
        <w:jc w:val="center"/>
        <w:rPr>
          <w:rFonts w:ascii="Verdana Pro Cond" w:hAnsi="Verdana Pro Cond" w:cs="Arial"/>
          <w:sz w:val="22"/>
          <w:szCs w:val="22"/>
        </w:rPr>
      </w:pPr>
    </w:p>
    <w:sectPr w:rsidR="00D75439" w:rsidRPr="00D75439" w:rsidSect="00D75439">
      <w:pgSz w:w="12240" w:h="15840" w:code="1"/>
      <w:pgMar w:top="567" w:right="567" w:bottom="567" w:left="567" w:header="142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9CFF4A" w14:textId="77777777" w:rsidR="00000C98" w:rsidRPr="00D52ED5" w:rsidRDefault="00000C98" w:rsidP="001A0130">
      <w:r w:rsidRPr="00D52ED5">
        <w:separator/>
      </w:r>
    </w:p>
  </w:endnote>
  <w:endnote w:type="continuationSeparator" w:id="0">
    <w:p w14:paraId="2C885DE9" w14:textId="77777777" w:rsidR="00000C98" w:rsidRPr="00D52ED5" w:rsidRDefault="00000C98" w:rsidP="001A0130">
      <w:r w:rsidRPr="00D52ED5">
        <w:continuationSeparator/>
      </w:r>
    </w:p>
  </w:endnote>
  <w:endnote w:type="continuationNotice" w:id="1">
    <w:p w14:paraId="38C68368" w14:textId="77777777" w:rsidR="002758DC" w:rsidRPr="00D52ED5" w:rsidRDefault="002758D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 Pro Cond">
    <w:charset w:val="00"/>
    <w:family w:val="swiss"/>
    <w:pitch w:val="variable"/>
    <w:sig w:usb0="80000287" w:usb1="00000043" w:usb2="00000000" w:usb3="00000000" w:csb0="0000009F" w:csb1="00000000"/>
  </w:font>
  <w:font w:name="Verdana Pro">
    <w:charset w:val="00"/>
    <w:family w:val="swiss"/>
    <w:pitch w:val="variable"/>
    <w:sig w:usb0="80000287" w:usb1="00000043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Verdana Pro Cond" w:hAnsi="Verdana Pro Cond"/>
        <w:color w:val="676767" w:themeColor="accent6" w:themeShade="BF"/>
        <w:sz w:val="18"/>
        <w:szCs w:val="18"/>
      </w:rPr>
      <w:id w:val="-1947063994"/>
      <w:docPartObj>
        <w:docPartGallery w:val="Page Numbers (Bottom of Page)"/>
        <w:docPartUnique/>
      </w:docPartObj>
    </w:sdtPr>
    <w:sdtEndPr/>
    <w:sdtContent>
      <w:sdt>
        <w:sdtPr>
          <w:rPr>
            <w:rFonts w:ascii="Verdana Pro Cond" w:hAnsi="Verdana Pro Cond"/>
            <w:color w:val="676767" w:themeColor="accent6" w:themeShade="BF"/>
            <w:sz w:val="18"/>
            <w:szCs w:val="18"/>
          </w:rPr>
          <w:id w:val="-1338761324"/>
          <w:docPartObj>
            <w:docPartGallery w:val="Page Numbers (Top of Page)"/>
            <w:docPartUnique/>
          </w:docPartObj>
        </w:sdtPr>
        <w:sdtEndPr/>
        <w:sdtContent>
          <w:p w14:paraId="7508B4B2" w14:textId="5A4758C8" w:rsidR="00D75439" w:rsidRPr="009321C1" w:rsidRDefault="009321C1" w:rsidP="009321C1">
            <w:pPr>
              <w:pStyle w:val="Footer"/>
              <w:tabs>
                <w:tab w:val="left" w:pos="9925"/>
              </w:tabs>
              <w:ind w:left="238" w:right="229"/>
              <w:rPr>
                <w:rFonts w:ascii="Verdana Pro Cond" w:hAnsi="Verdana Pro Cond"/>
                <w:color w:val="676767" w:themeColor="accent6" w:themeShade="BF"/>
                <w:sz w:val="18"/>
                <w:szCs w:val="18"/>
              </w:rPr>
            </w:pPr>
            <w:r w:rsidRPr="00F7727E">
              <w:rPr>
                <w:rFonts w:ascii="Verdana Pro Cond" w:hAnsi="Verdana Pro Cond"/>
                <w:color w:val="676767" w:themeColor="accent6" w:themeShade="BF"/>
                <w:sz w:val="18"/>
                <w:szCs w:val="18"/>
              </w:rPr>
              <w:t xml:space="preserve">Belfast Warm and Well </w:t>
            </w:r>
            <w:proofErr w:type="spellStart"/>
            <w:r w:rsidR="003F00EE">
              <w:rPr>
                <w:rFonts w:ascii="Verdana Pro Cond" w:hAnsi="Verdana Pro Cond"/>
                <w:color w:val="676767" w:themeColor="accent6" w:themeShade="BF"/>
                <w:sz w:val="18"/>
                <w:szCs w:val="18"/>
              </w:rPr>
              <w:t>Self</w:t>
            </w:r>
            <w:r w:rsidRPr="00F7727E">
              <w:rPr>
                <w:rFonts w:ascii="Verdana Pro Cond" w:hAnsi="Verdana Pro Cond"/>
                <w:color w:val="676767" w:themeColor="accent6" w:themeShade="BF"/>
                <w:sz w:val="18"/>
                <w:szCs w:val="18"/>
              </w:rPr>
              <w:t xml:space="preserve"> Referral</w:t>
            </w:r>
            <w:proofErr w:type="spellEnd"/>
            <w:r w:rsidRPr="00F7727E">
              <w:rPr>
                <w:rFonts w:ascii="Verdana Pro Cond" w:hAnsi="Verdana Pro Cond"/>
                <w:color w:val="676767" w:themeColor="accent6" w:themeShade="BF"/>
                <w:sz w:val="18"/>
                <w:szCs w:val="18"/>
              </w:rPr>
              <w:t xml:space="preserve"> Form – </w:t>
            </w:r>
            <w:r w:rsidR="004B0413">
              <w:rPr>
                <w:rFonts w:ascii="Verdana Pro Cond" w:hAnsi="Verdana Pro Cond"/>
                <w:color w:val="676767" w:themeColor="accent6" w:themeShade="BF"/>
                <w:sz w:val="18"/>
                <w:szCs w:val="18"/>
              </w:rPr>
              <w:t xml:space="preserve">V1.0 </w:t>
            </w:r>
            <w:r w:rsidR="004B0413" w:rsidRPr="00F7727E">
              <w:rPr>
                <w:rFonts w:ascii="Verdana Pro Cond" w:hAnsi="Verdana Pro Cond"/>
                <w:color w:val="676767" w:themeColor="accent6" w:themeShade="BF"/>
                <w:sz w:val="18"/>
                <w:szCs w:val="18"/>
              </w:rPr>
              <w:t>July 2025</w:t>
            </w:r>
            <w:r w:rsidRPr="00F7727E">
              <w:rPr>
                <w:rFonts w:ascii="Verdana Pro Cond" w:hAnsi="Verdana Pro Cond"/>
                <w:color w:val="676767" w:themeColor="accent6" w:themeShade="BF"/>
                <w:sz w:val="18"/>
                <w:szCs w:val="18"/>
              </w:rPr>
              <w:tab/>
              <w:t xml:space="preserve">Page </w:t>
            </w:r>
            <w:r w:rsidRPr="00F7727E">
              <w:rPr>
                <w:rFonts w:ascii="Verdana Pro Cond" w:hAnsi="Verdana Pro Cond"/>
                <w:b/>
                <w:bCs/>
                <w:color w:val="676767" w:themeColor="accent6" w:themeShade="BF"/>
                <w:sz w:val="18"/>
                <w:szCs w:val="18"/>
              </w:rPr>
              <w:fldChar w:fldCharType="begin"/>
            </w:r>
            <w:r w:rsidRPr="00F7727E">
              <w:rPr>
                <w:rFonts w:ascii="Verdana Pro Cond" w:hAnsi="Verdana Pro Cond"/>
                <w:b/>
                <w:bCs/>
                <w:color w:val="676767" w:themeColor="accent6" w:themeShade="BF"/>
                <w:sz w:val="18"/>
                <w:szCs w:val="18"/>
              </w:rPr>
              <w:instrText xml:space="preserve"> PAGE </w:instrText>
            </w:r>
            <w:r w:rsidRPr="00F7727E">
              <w:rPr>
                <w:rFonts w:ascii="Verdana Pro Cond" w:hAnsi="Verdana Pro Cond"/>
                <w:b/>
                <w:bCs/>
                <w:color w:val="676767" w:themeColor="accent6" w:themeShade="BF"/>
                <w:sz w:val="18"/>
                <w:szCs w:val="18"/>
              </w:rPr>
              <w:fldChar w:fldCharType="separate"/>
            </w:r>
            <w:r>
              <w:rPr>
                <w:rFonts w:ascii="Verdana Pro Cond" w:hAnsi="Verdana Pro Cond"/>
                <w:b/>
                <w:bCs/>
                <w:color w:val="676767" w:themeColor="accent6" w:themeShade="BF"/>
                <w:sz w:val="18"/>
                <w:szCs w:val="18"/>
              </w:rPr>
              <w:t>1</w:t>
            </w:r>
            <w:r w:rsidRPr="00F7727E">
              <w:rPr>
                <w:rFonts w:ascii="Verdana Pro Cond" w:hAnsi="Verdana Pro Cond"/>
                <w:b/>
                <w:bCs/>
                <w:color w:val="676767" w:themeColor="accent6" w:themeShade="BF"/>
                <w:sz w:val="18"/>
                <w:szCs w:val="18"/>
              </w:rPr>
              <w:fldChar w:fldCharType="end"/>
            </w:r>
            <w:r w:rsidRPr="00F7727E">
              <w:rPr>
                <w:rFonts w:ascii="Verdana Pro Cond" w:hAnsi="Verdana Pro Cond"/>
                <w:color w:val="676767" w:themeColor="accent6" w:themeShade="BF"/>
                <w:sz w:val="18"/>
                <w:szCs w:val="18"/>
              </w:rPr>
              <w:t xml:space="preserve"> of </w:t>
            </w:r>
            <w:r w:rsidRPr="00F7727E">
              <w:rPr>
                <w:rFonts w:ascii="Verdana Pro Cond" w:hAnsi="Verdana Pro Cond"/>
                <w:b/>
                <w:bCs/>
                <w:color w:val="676767" w:themeColor="accent6" w:themeShade="BF"/>
                <w:sz w:val="18"/>
                <w:szCs w:val="18"/>
              </w:rPr>
              <w:fldChar w:fldCharType="begin"/>
            </w:r>
            <w:r w:rsidRPr="00F7727E">
              <w:rPr>
                <w:rFonts w:ascii="Verdana Pro Cond" w:hAnsi="Verdana Pro Cond"/>
                <w:b/>
                <w:bCs/>
                <w:color w:val="676767" w:themeColor="accent6" w:themeShade="BF"/>
                <w:sz w:val="18"/>
                <w:szCs w:val="18"/>
              </w:rPr>
              <w:instrText xml:space="preserve"> NUMPAGES  </w:instrText>
            </w:r>
            <w:r w:rsidRPr="00F7727E">
              <w:rPr>
                <w:rFonts w:ascii="Verdana Pro Cond" w:hAnsi="Verdana Pro Cond"/>
                <w:b/>
                <w:bCs/>
                <w:color w:val="676767" w:themeColor="accent6" w:themeShade="BF"/>
                <w:sz w:val="18"/>
                <w:szCs w:val="18"/>
              </w:rPr>
              <w:fldChar w:fldCharType="separate"/>
            </w:r>
            <w:r>
              <w:rPr>
                <w:rFonts w:ascii="Verdana Pro Cond" w:hAnsi="Verdana Pro Cond"/>
                <w:b/>
                <w:bCs/>
                <w:color w:val="676767" w:themeColor="accent6" w:themeShade="BF"/>
                <w:sz w:val="18"/>
                <w:szCs w:val="18"/>
              </w:rPr>
              <w:t>5</w:t>
            </w:r>
            <w:r w:rsidRPr="00F7727E">
              <w:rPr>
                <w:rFonts w:ascii="Verdana Pro Cond" w:hAnsi="Verdana Pro Cond"/>
                <w:b/>
                <w:bCs/>
                <w:color w:val="676767" w:themeColor="accent6" w:themeShade="BF"/>
                <w:sz w:val="18"/>
                <w:szCs w:val="18"/>
              </w:rPr>
              <w:fldChar w:fldCharType="end"/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Verdana Pro Cond" w:hAnsi="Verdana Pro Cond"/>
        <w:color w:val="676767" w:themeColor="accent6" w:themeShade="BF"/>
        <w:sz w:val="18"/>
        <w:szCs w:val="18"/>
      </w:rPr>
      <w:id w:val="224113591"/>
      <w:docPartObj>
        <w:docPartGallery w:val="Page Numbers (Bottom of Page)"/>
        <w:docPartUnique/>
      </w:docPartObj>
    </w:sdtPr>
    <w:sdtEndPr/>
    <w:sdtContent>
      <w:sdt>
        <w:sdtPr>
          <w:rPr>
            <w:rFonts w:ascii="Verdana Pro Cond" w:hAnsi="Verdana Pro Cond"/>
            <w:color w:val="676767" w:themeColor="accent6" w:themeShade="BF"/>
            <w:sz w:val="18"/>
            <w:szCs w:val="18"/>
          </w:r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1DF39E71" w14:textId="43653857" w:rsidR="00D75439" w:rsidRPr="009321C1" w:rsidRDefault="009321C1" w:rsidP="009321C1">
            <w:pPr>
              <w:pStyle w:val="Footer"/>
              <w:tabs>
                <w:tab w:val="left" w:pos="9925"/>
              </w:tabs>
              <w:ind w:left="238" w:right="229"/>
              <w:rPr>
                <w:rFonts w:ascii="Verdana Pro Cond" w:hAnsi="Verdana Pro Cond"/>
                <w:color w:val="676767" w:themeColor="accent6" w:themeShade="BF"/>
                <w:sz w:val="18"/>
                <w:szCs w:val="18"/>
              </w:rPr>
            </w:pPr>
            <w:r w:rsidRPr="00F7727E">
              <w:rPr>
                <w:rFonts w:ascii="Verdana Pro Cond" w:hAnsi="Verdana Pro Cond"/>
                <w:color w:val="676767" w:themeColor="accent6" w:themeShade="BF"/>
                <w:sz w:val="18"/>
                <w:szCs w:val="18"/>
              </w:rPr>
              <w:t xml:space="preserve">Belfast Warm and Well </w:t>
            </w:r>
            <w:proofErr w:type="spellStart"/>
            <w:r w:rsidR="003F00EE">
              <w:rPr>
                <w:rFonts w:ascii="Verdana Pro Cond" w:hAnsi="Verdana Pro Cond"/>
                <w:color w:val="676767" w:themeColor="accent6" w:themeShade="BF"/>
                <w:sz w:val="18"/>
                <w:szCs w:val="18"/>
              </w:rPr>
              <w:t>Self</w:t>
            </w:r>
            <w:r w:rsidRPr="00F7727E">
              <w:rPr>
                <w:rFonts w:ascii="Verdana Pro Cond" w:hAnsi="Verdana Pro Cond"/>
                <w:color w:val="676767" w:themeColor="accent6" w:themeShade="BF"/>
                <w:sz w:val="18"/>
                <w:szCs w:val="18"/>
              </w:rPr>
              <w:t xml:space="preserve"> Referral</w:t>
            </w:r>
            <w:proofErr w:type="spellEnd"/>
            <w:r w:rsidRPr="00F7727E">
              <w:rPr>
                <w:rFonts w:ascii="Verdana Pro Cond" w:hAnsi="Verdana Pro Cond"/>
                <w:color w:val="676767" w:themeColor="accent6" w:themeShade="BF"/>
                <w:sz w:val="18"/>
                <w:szCs w:val="18"/>
              </w:rPr>
              <w:t xml:space="preserve"> Form – </w:t>
            </w:r>
            <w:r w:rsidR="004B0413">
              <w:rPr>
                <w:rFonts w:ascii="Verdana Pro Cond" w:hAnsi="Verdana Pro Cond"/>
                <w:color w:val="676767" w:themeColor="accent6" w:themeShade="BF"/>
                <w:sz w:val="18"/>
                <w:szCs w:val="18"/>
              </w:rPr>
              <w:t xml:space="preserve">V1.0 </w:t>
            </w:r>
            <w:r w:rsidR="004B0413" w:rsidRPr="00F7727E">
              <w:rPr>
                <w:rFonts w:ascii="Verdana Pro Cond" w:hAnsi="Verdana Pro Cond"/>
                <w:color w:val="676767" w:themeColor="accent6" w:themeShade="BF"/>
                <w:sz w:val="18"/>
                <w:szCs w:val="18"/>
              </w:rPr>
              <w:t>July 2025</w:t>
            </w:r>
            <w:r w:rsidRPr="00F7727E">
              <w:rPr>
                <w:rFonts w:ascii="Verdana Pro Cond" w:hAnsi="Verdana Pro Cond"/>
                <w:color w:val="676767" w:themeColor="accent6" w:themeShade="BF"/>
                <w:sz w:val="18"/>
                <w:szCs w:val="18"/>
              </w:rPr>
              <w:tab/>
              <w:t xml:space="preserve">Page </w:t>
            </w:r>
            <w:r w:rsidRPr="00F7727E">
              <w:rPr>
                <w:rFonts w:ascii="Verdana Pro Cond" w:hAnsi="Verdana Pro Cond"/>
                <w:b/>
                <w:bCs/>
                <w:color w:val="676767" w:themeColor="accent6" w:themeShade="BF"/>
                <w:sz w:val="18"/>
                <w:szCs w:val="18"/>
              </w:rPr>
              <w:fldChar w:fldCharType="begin"/>
            </w:r>
            <w:r w:rsidRPr="00F7727E">
              <w:rPr>
                <w:rFonts w:ascii="Verdana Pro Cond" w:hAnsi="Verdana Pro Cond"/>
                <w:b/>
                <w:bCs/>
                <w:color w:val="676767" w:themeColor="accent6" w:themeShade="BF"/>
                <w:sz w:val="18"/>
                <w:szCs w:val="18"/>
              </w:rPr>
              <w:instrText xml:space="preserve"> PAGE </w:instrText>
            </w:r>
            <w:r w:rsidRPr="00F7727E">
              <w:rPr>
                <w:rFonts w:ascii="Verdana Pro Cond" w:hAnsi="Verdana Pro Cond"/>
                <w:b/>
                <w:bCs/>
                <w:color w:val="676767" w:themeColor="accent6" w:themeShade="BF"/>
                <w:sz w:val="18"/>
                <w:szCs w:val="18"/>
              </w:rPr>
              <w:fldChar w:fldCharType="separate"/>
            </w:r>
            <w:r>
              <w:rPr>
                <w:rFonts w:ascii="Verdana Pro Cond" w:hAnsi="Verdana Pro Cond"/>
                <w:b/>
                <w:bCs/>
                <w:color w:val="676767" w:themeColor="accent6" w:themeShade="BF"/>
                <w:sz w:val="18"/>
                <w:szCs w:val="18"/>
              </w:rPr>
              <w:t>1</w:t>
            </w:r>
            <w:r w:rsidRPr="00F7727E">
              <w:rPr>
                <w:rFonts w:ascii="Verdana Pro Cond" w:hAnsi="Verdana Pro Cond"/>
                <w:b/>
                <w:bCs/>
                <w:color w:val="676767" w:themeColor="accent6" w:themeShade="BF"/>
                <w:sz w:val="18"/>
                <w:szCs w:val="18"/>
              </w:rPr>
              <w:fldChar w:fldCharType="end"/>
            </w:r>
            <w:r w:rsidRPr="00F7727E">
              <w:rPr>
                <w:rFonts w:ascii="Verdana Pro Cond" w:hAnsi="Verdana Pro Cond"/>
                <w:color w:val="676767" w:themeColor="accent6" w:themeShade="BF"/>
                <w:sz w:val="18"/>
                <w:szCs w:val="18"/>
              </w:rPr>
              <w:t xml:space="preserve"> of </w:t>
            </w:r>
            <w:r w:rsidRPr="00F7727E">
              <w:rPr>
                <w:rFonts w:ascii="Verdana Pro Cond" w:hAnsi="Verdana Pro Cond"/>
                <w:b/>
                <w:bCs/>
                <w:color w:val="676767" w:themeColor="accent6" w:themeShade="BF"/>
                <w:sz w:val="18"/>
                <w:szCs w:val="18"/>
              </w:rPr>
              <w:fldChar w:fldCharType="begin"/>
            </w:r>
            <w:r w:rsidRPr="00F7727E">
              <w:rPr>
                <w:rFonts w:ascii="Verdana Pro Cond" w:hAnsi="Verdana Pro Cond"/>
                <w:b/>
                <w:bCs/>
                <w:color w:val="676767" w:themeColor="accent6" w:themeShade="BF"/>
                <w:sz w:val="18"/>
                <w:szCs w:val="18"/>
              </w:rPr>
              <w:instrText xml:space="preserve"> NUMPAGES  </w:instrText>
            </w:r>
            <w:r w:rsidRPr="00F7727E">
              <w:rPr>
                <w:rFonts w:ascii="Verdana Pro Cond" w:hAnsi="Verdana Pro Cond"/>
                <w:b/>
                <w:bCs/>
                <w:color w:val="676767" w:themeColor="accent6" w:themeShade="BF"/>
                <w:sz w:val="18"/>
                <w:szCs w:val="18"/>
              </w:rPr>
              <w:fldChar w:fldCharType="separate"/>
            </w:r>
            <w:r>
              <w:rPr>
                <w:rFonts w:ascii="Verdana Pro Cond" w:hAnsi="Verdana Pro Cond"/>
                <w:b/>
                <w:bCs/>
                <w:color w:val="676767" w:themeColor="accent6" w:themeShade="BF"/>
                <w:sz w:val="18"/>
                <w:szCs w:val="18"/>
              </w:rPr>
              <w:t>5</w:t>
            </w:r>
            <w:r w:rsidRPr="00F7727E">
              <w:rPr>
                <w:rFonts w:ascii="Verdana Pro Cond" w:hAnsi="Verdana Pro Cond"/>
                <w:b/>
                <w:bCs/>
                <w:color w:val="676767" w:themeColor="accent6" w:themeShade="BF"/>
                <w:sz w:val="18"/>
                <w:szCs w:val="18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DC2160" w14:textId="77777777" w:rsidR="00000C98" w:rsidRPr="00D52ED5" w:rsidRDefault="00000C98" w:rsidP="001A0130">
      <w:r w:rsidRPr="00D52ED5">
        <w:separator/>
      </w:r>
    </w:p>
  </w:footnote>
  <w:footnote w:type="continuationSeparator" w:id="0">
    <w:p w14:paraId="7CA641F3" w14:textId="77777777" w:rsidR="00000C98" w:rsidRPr="00D52ED5" w:rsidRDefault="00000C98" w:rsidP="001A0130">
      <w:r w:rsidRPr="00D52ED5">
        <w:continuationSeparator/>
      </w:r>
    </w:p>
  </w:footnote>
  <w:footnote w:type="continuationNotice" w:id="1">
    <w:p w14:paraId="3FABF46B" w14:textId="77777777" w:rsidR="002758DC" w:rsidRPr="00D52ED5" w:rsidRDefault="002758DC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BB1810"/>
    <w:multiLevelType w:val="hybridMultilevel"/>
    <w:tmpl w:val="D820CE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7C6AFB"/>
    <w:multiLevelType w:val="hybridMultilevel"/>
    <w:tmpl w:val="DC22853E"/>
    <w:lvl w:ilvl="0" w:tplc="1A6AC5D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98ED9B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86ED95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13446B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3E40F3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17012F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E40013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C0AEF6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CE25A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49908295">
    <w:abstractNumId w:val="1"/>
  </w:num>
  <w:num w:numId="2" w16cid:durableId="5400905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NDQ1MLAwMjIAUpYWRko6SsGpxcWZ+XkgBYYGtQBZoIKsLQAAAA=="/>
  </w:docVars>
  <w:rsids>
    <w:rsidRoot w:val="00682B63"/>
    <w:rsid w:val="00000C98"/>
    <w:rsid w:val="00004BD7"/>
    <w:rsid w:val="000061CC"/>
    <w:rsid w:val="000178E6"/>
    <w:rsid w:val="0002448C"/>
    <w:rsid w:val="00025F5A"/>
    <w:rsid w:val="0003273F"/>
    <w:rsid w:val="00040783"/>
    <w:rsid w:val="00040CD9"/>
    <w:rsid w:val="0004115D"/>
    <w:rsid w:val="00041C4D"/>
    <w:rsid w:val="00042AA6"/>
    <w:rsid w:val="000448B2"/>
    <w:rsid w:val="00046BC6"/>
    <w:rsid w:val="00052B3D"/>
    <w:rsid w:val="000545E3"/>
    <w:rsid w:val="00056447"/>
    <w:rsid w:val="00057A01"/>
    <w:rsid w:val="0006314B"/>
    <w:rsid w:val="00064962"/>
    <w:rsid w:val="00064EC7"/>
    <w:rsid w:val="00065D7C"/>
    <w:rsid w:val="0007025E"/>
    <w:rsid w:val="00071C9B"/>
    <w:rsid w:val="00074530"/>
    <w:rsid w:val="00082712"/>
    <w:rsid w:val="00082A05"/>
    <w:rsid w:val="000838ED"/>
    <w:rsid w:val="00084878"/>
    <w:rsid w:val="000874CD"/>
    <w:rsid w:val="000907B2"/>
    <w:rsid w:val="00090BFE"/>
    <w:rsid w:val="000932DB"/>
    <w:rsid w:val="00096A87"/>
    <w:rsid w:val="000971DF"/>
    <w:rsid w:val="000977D6"/>
    <w:rsid w:val="00097869"/>
    <w:rsid w:val="000A0A39"/>
    <w:rsid w:val="000A0EF3"/>
    <w:rsid w:val="000A230C"/>
    <w:rsid w:val="000A4406"/>
    <w:rsid w:val="000A5ED5"/>
    <w:rsid w:val="000B0454"/>
    <w:rsid w:val="000B0BAC"/>
    <w:rsid w:val="000B62CB"/>
    <w:rsid w:val="000B7ADD"/>
    <w:rsid w:val="000B7D73"/>
    <w:rsid w:val="000D1AF3"/>
    <w:rsid w:val="000D4553"/>
    <w:rsid w:val="000D626F"/>
    <w:rsid w:val="000E15CC"/>
    <w:rsid w:val="000E1E5F"/>
    <w:rsid w:val="000E2E38"/>
    <w:rsid w:val="000E52EC"/>
    <w:rsid w:val="000F57FE"/>
    <w:rsid w:val="000F7A24"/>
    <w:rsid w:val="001017F7"/>
    <w:rsid w:val="0010311B"/>
    <w:rsid w:val="00106F32"/>
    <w:rsid w:val="00110EA2"/>
    <w:rsid w:val="00111745"/>
    <w:rsid w:val="0011299B"/>
    <w:rsid w:val="00113C8C"/>
    <w:rsid w:val="00117344"/>
    <w:rsid w:val="0012185B"/>
    <w:rsid w:val="00123E5F"/>
    <w:rsid w:val="001241C6"/>
    <w:rsid w:val="0014025B"/>
    <w:rsid w:val="00141C41"/>
    <w:rsid w:val="00144F1A"/>
    <w:rsid w:val="001526BE"/>
    <w:rsid w:val="00153B42"/>
    <w:rsid w:val="00153E3C"/>
    <w:rsid w:val="001563A4"/>
    <w:rsid w:val="001567BB"/>
    <w:rsid w:val="0016034A"/>
    <w:rsid w:val="00161B1C"/>
    <w:rsid w:val="001630C1"/>
    <w:rsid w:val="001647D6"/>
    <w:rsid w:val="00174904"/>
    <w:rsid w:val="001757AF"/>
    <w:rsid w:val="001829D4"/>
    <w:rsid w:val="001830B0"/>
    <w:rsid w:val="001871D1"/>
    <w:rsid w:val="001945C1"/>
    <w:rsid w:val="001A0130"/>
    <w:rsid w:val="001A0EEB"/>
    <w:rsid w:val="001D576E"/>
    <w:rsid w:val="001D6714"/>
    <w:rsid w:val="001E20A3"/>
    <w:rsid w:val="001E70F5"/>
    <w:rsid w:val="001E74B4"/>
    <w:rsid w:val="001F0B1C"/>
    <w:rsid w:val="001F38D7"/>
    <w:rsid w:val="001F3C8A"/>
    <w:rsid w:val="00217CE1"/>
    <w:rsid w:val="002212CE"/>
    <w:rsid w:val="00225256"/>
    <w:rsid w:val="00226EE9"/>
    <w:rsid w:val="00233B2B"/>
    <w:rsid w:val="00233B37"/>
    <w:rsid w:val="00234DA0"/>
    <w:rsid w:val="00240D32"/>
    <w:rsid w:val="00240F9E"/>
    <w:rsid w:val="002423EE"/>
    <w:rsid w:val="0024321B"/>
    <w:rsid w:val="0024726D"/>
    <w:rsid w:val="00252000"/>
    <w:rsid w:val="00266426"/>
    <w:rsid w:val="00267116"/>
    <w:rsid w:val="00267825"/>
    <w:rsid w:val="00273192"/>
    <w:rsid w:val="00275106"/>
    <w:rsid w:val="002758DC"/>
    <w:rsid w:val="00291382"/>
    <w:rsid w:val="00295DE0"/>
    <w:rsid w:val="002A2D81"/>
    <w:rsid w:val="002A3931"/>
    <w:rsid w:val="002A573B"/>
    <w:rsid w:val="002A6611"/>
    <w:rsid w:val="002A6B88"/>
    <w:rsid w:val="002B1774"/>
    <w:rsid w:val="002B37F3"/>
    <w:rsid w:val="002B43E8"/>
    <w:rsid w:val="002B6F64"/>
    <w:rsid w:val="002C4CA0"/>
    <w:rsid w:val="002C75B1"/>
    <w:rsid w:val="002D6D80"/>
    <w:rsid w:val="002E672C"/>
    <w:rsid w:val="002F049F"/>
    <w:rsid w:val="002F1388"/>
    <w:rsid w:val="002F23F0"/>
    <w:rsid w:val="00302DD9"/>
    <w:rsid w:val="00303D02"/>
    <w:rsid w:val="00305025"/>
    <w:rsid w:val="003167AF"/>
    <w:rsid w:val="00325B8F"/>
    <w:rsid w:val="0033020D"/>
    <w:rsid w:val="00332749"/>
    <w:rsid w:val="00337CD2"/>
    <w:rsid w:val="00343972"/>
    <w:rsid w:val="00347709"/>
    <w:rsid w:val="003500BA"/>
    <w:rsid w:val="0035148C"/>
    <w:rsid w:val="00352B82"/>
    <w:rsid w:val="00356E15"/>
    <w:rsid w:val="0036074C"/>
    <w:rsid w:val="003609C0"/>
    <w:rsid w:val="003700E1"/>
    <w:rsid w:val="00371B12"/>
    <w:rsid w:val="0037237E"/>
    <w:rsid w:val="00373309"/>
    <w:rsid w:val="003770B6"/>
    <w:rsid w:val="0038687D"/>
    <w:rsid w:val="003915EA"/>
    <w:rsid w:val="00392D99"/>
    <w:rsid w:val="0039410F"/>
    <w:rsid w:val="00394EF0"/>
    <w:rsid w:val="003A6179"/>
    <w:rsid w:val="003B115C"/>
    <w:rsid w:val="003B2A13"/>
    <w:rsid w:val="003C10AE"/>
    <w:rsid w:val="003C16FC"/>
    <w:rsid w:val="003C242E"/>
    <w:rsid w:val="003C2900"/>
    <w:rsid w:val="003C42A7"/>
    <w:rsid w:val="003C480E"/>
    <w:rsid w:val="003C4AE8"/>
    <w:rsid w:val="003C6F35"/>
    <w:rsid w:val="003D08AB"/>
    <w:rsid w:val="003D1D05"/>
    <w:rsid w:val="003D2F59"/>
    <w:rsid w:val="003D3B5A"/>
    <w:rsid w:val="003D4856"/>
    <w:rsid w:val="003D644E"/>
    <w:rsid w:val="003D7090"/>
    <w:rsid w:val="003D7492"/>
    <w:rsid w:val="003E0F89"/>
    <w:rsid w:val="003E14D9"/>
    <w:rsid w:val="003E6C2C"/>
    <w:rsid w:val="003F00EE"/>
    <w:rsid w:val="003F624A"/>
    <w:rsid w:val="004018DB"/>
    <w:rsid w:val="00402433"/>
    <w:rsid w:val="004158A0"/>
    <w:rsid w:val="00417630"/>
    <w:rsid w:val="0042552D"/>
    <w:rsid w:val="0043196A"/>
    <w:rsid w:val="00442A79"/>
    <w:rsid w:val="00446509"/>
    <w:rsid w:val="00446C6A"/>
    <w:rsid w:val="00463B11"/>
    <w:rsid w:val="00465B75"/>
    <w:rsid w:val="0047391A"/>
    <w:rsid w:val="00481739"/>
    <w:rsid w:val="004848D8"/>
    <w:rsid w:val="00494D49"/>
    <w:rsid w:val="004A2203"/>
    <w:rsid w:val="004A3B6C"/>
    <w:rsid w:val="004A6DD3"/>
    <w:rsid w:val="004B0413"/>
    <w:rsid w:val="004B72C2"/>
    <w:rsid w:val="004C0757"/>
    <w:rsid w:val="004C26B5"/>
    <w:rsid w:val="004D119B"/>
    <w:rsid w:val="004D2CE6"/>
    <w:rsid w:val="004D42A7"/>
    <w:rsid w:val="004D44AC"/>
    <w:rsid w:val="004D7A21"/>
    <w:rsid w:val="004E1375"/>
    <w:rsid w:val="004E1B23"/>
    <w:rsid w:val="004E7232"/>
    <w:rsid w:val="004F1826"/>
    <w:rsid w:val="00501A30"/>
    <w:rsid w:val="0050450B"/>
    <w:rsid w:val="005056E9"/>
    <w:rsid w:val="00507703"/>
    <w:rsid w:val="00507E71"/>
    <w:rsid w:val="0052132E"/>
    <w:rsid w:val="005238A4"/>
    <w:rsid w:val="00526EB9"/>
    <w:rsid w:val="00527010"/>
    <w:rsid w:val="00532710"/>
    <w:rsid w:val="00534CAA"/>
    <w:rsid w:val="005370C5"/>
    <w:rsid w:val="00544DDB"/>
    <w:rsid w:val="0055648F"/>
    <w:rsid w:val="005626E1"/>
    <w:rsid w:val="00567DD5"/>
    <w:rsid w:val="00573ECC"/>
    <w:rsid w:val="005810A1"/>
    <w:rsid w:val="005825F2"/>
    <w:rsid w:val="00582F2F"/>
    <w:rsid w:val="005858A7"/>
    <w:rsid w:val="00591B56"/>
    <w:rsid w:val="005A0334"/>
    <w:rsid w:val="005A1F92"/>
    <w:rsid w:val="005A20B8"/>
    <w:rsid w:val="005A289E"/>
    <w:rsid w:val="005A64C6"/>
    <w:rsid w:val="005B087B"/>
    <w:rsid w:val="005B0D52"/>
    <w:rsid w:val="005B1ED9"/>
    <w:rsid w:val="005B5E6E"/>
    <w:rsid w:val="005C04E0"/>
    <w:rsid w:val="005D313A"/>
    <w:rsid w:val="005E2361"/>
    <w:rsid w:val="005E507D"/>
    <w:rsid w:val="005E6FA8"/>
    <w:rsid w:val="005E7870"/>
    <w:rsid w:val="005F15DE"/>
    <w:rsid w:val="005F2735"/>
    <w:rsid w:val="005F4F77"/>
    <w:rsid w:val="0060109A"/>
    <w:rsid w:val="00602644"/>
    <w:rsid w:val="0061076A"/>
    <w:rsid w:val="00610A3E"/>
    <w:rsid w:val="0061393B"/>
    <w:rsid w:val="00614E3A"/>
    <w:rsid w:val="00614ECC"/>
    <w:rsid w:val="0062139D"/>
    <w:rsid w:val="0062417D"/>
    <w:rsid w:val="00625C61"/>
    <w:rsid w:val="00632084"/>
    <w:rsid w:val="00632BB0"/>
    <w:rsid w:val="00634E8D"/>
    <w:rsid w:val="00636EC7"/>
    <w:rsid w:val="006425F3"/>
    <w:rsid w:val="0064412C"/>
    <w:rsid w:val="0065600E"/>
    <w:rsid w:val="00657E0C"/>
    <w:rsid w:val="00661812"/>
    <w:rsid w:val="00662333"/>
    <w:rsid w:val="006662D2"/>
    <w:rsid w:val="00666920"/>
    <w:rsid w:val="00670A78"/>
    <w:rsid w:val="006724CD"/>
    <w:rsid w:val="00672890"/>
    <w:rsid w:val="00682B63"/>
    <w:rsid w:val="006846CA"/>
    <w:rsid w:val="00685C67"/>
    <w:rsid w:val="006873EA"/>
    <w:rsid w:val="00690221"/>
    <w:rsid w:val="006904A2"/>
    <w:rsid w:val="00694B20"/>
    <w:rsid w:val="006A287C"/>
    <w:rsid w:val="006A5707"/>
    <w:rsid w:val="006A697B"/>
    <w:rsid w:val="006B31B2"/>
    <w:rsid w:val="006B5B41"/>
    <w:rsid w:val="006C1C50"/>
    <w:rsid w:val="006C41CA"/>
    <w:rsid w:val="006D2839"/>
    <w:rsid w:val="006E1680"/>
    <w:rsid w:val="006E3D85"/>
    <w:rsid w:val="006E5017"/>
    <w:rsid w:val="006E6479"/>
    <w:rsid w:val="006E785A"/>
    <w:rsid w:val="006F1FF2"/>
    <w:rsid w:val="00701FE1"/>
    <w:rsid w:val="007150BE"/>
    <w:rsid w:val="0071633F"/>
    <w:rsid w:val="00723E85"/>
    <w:rsid w:val="00726E83"/>
    <w:rsid w:val="0073001D"/>
    <w:rsid w:val="007323D4"/>
    <w:rsid w:val="00741046"/>
    <w:rsid w:val="00741496"/>
    <w:rsid w:val="007463F8"/>
    <w:rsid w:val="0074671C"/>
    <w:rsid w:val="007504BE"/>
    <w:rsid w:val="007518A7"/>
    <w:rsid w:val="00760C1C"/>
    <w:rsid w:val="00762EC1"/>
    <w:rsid w:val="00767CAF"/>
    <w:rsid w:val="00767EA3"/>
    <w:rsid w:val="007718C6"/>
    <w:rsid w:val="00775B38"/>
    <w:rsid w:val="00776DA2"/>
    <w:rsid w:val="00783F1B"/>
    <w:rsid w:val="00784DD3"/>
    <w:rsid w:val="0079242F"/>
    <w:rsid w:val="00794496"/>
    <w:rsid w:val="00794C84"/>
    <w:rsid w:val="007972D4"/>
    <w:rsid w:val="00797994"/>
    <w:rsid w:val="007B73A6"/>
    <w:rsid w:val="007C154E"/>
    <w:rsid w:val="007C21A8"/>
    <w:rsid w:val="007C2741"/>
    <w:rsid w:val="007D0CF1"/>
    <w:rsid w:val="007D2709"/>
    <w:rsid w:val="007D2A28"/>
    <w:rsid w:val="007D3AEB"/>
    <w:rsid w:val="007D442C"/>
    <w:rsid w:val="007D5106"/>
    <w:rsid w:val="007E304D"/>
    <w:rsid w:val="007E5A97"/>
    <w:rsid w:val="007E764B"/>
    <w:rsid w:val="007F05D8"/>
    <w:rsid w:val="007F1508"/>
    <w:rsid w:val="007F723D"/>
    <w:rsid w:val="008045C5"/>
    <w:rsid w:val="00815082"/>
    <w:rsid w:val="00822A94"/>
    <w:rsid w:val="00823DB0"/>
    <w:rsid w:val="00824454"/>
    <w:rsid w:val="008259C5"/>
    <w:rsid w:val="00826045"/>
    <w:rsid w:val="008316A0"/>
    <w:rsid w:val="008347F4"/>
    <w:rsid w:val="00834D4A"/>
    <w:rsid w:val="008356D0"/>
    <w:rsid w:val="00835F7E"/>
    <w:rsid w:val="00843599"/>
    <w:rsid w:val="00844786"/>
    <w:rsid w:val="0084518B"/>
    <w:rsid w:val="0085762D"/>
    <w:rsid w:val="00861F09"/>
    <w:rsid w:val="00865800"/>
    <w:rsid w:val="00866BB6"/>
    <w:rsid w:val="0087054F"/>
    <w:rsid w:val="00874B6B"/>
    <w:rsid w:val="00875EDC"/>
    <w:rsid w:val="00880C92"/>
    <w:rsid w:val="00881E27"/>
    <w:rsid w:val="0088256E"/>
    <w:rsid w:val="0088436A"/>
    <w:rsid w:val="00885604"/>
    <w:rsid w:val="0089004C"/>
    <w:rsid w:val="00893CE8"/>
    <w:rsid w:val="0089471E"/>
    <w:rsid w:val="00894D88"/>
    <w:rsid w:val="00894EEC"/>
    <w:rsid w:val="00896F72"/>
    <w:rsid w:val="008B4E34"/>
    <w:rsid w:val="008C064D"/>
    <w:rsid w:val="008C7EE0"/>
    <w:rsid w:val="008D204B"/>
    <w:rsid w:val="008D4DB3"/>
    <w:rsid w:val="008E2753"/>
    <w:rsid w:val="008E3FAD"/>
    <w:rsid w:val="008F56C3"/>
    <w:rsid w:val="009011FC"/>
    <w:rsid w:val="00904A75"/>
    <w:rsid w:val="0090625A"/>
    <w:rsid w:val="00911CAC"/>
    <w:rsid w:val="00913A88"/>
    <w:rsid w:val="00916F85"/>
    <w:rsid w:val="00927DC6"/>
    <w:rsid w:val="0093029C"/>
    <w:rsid w:val="009321C1"/>
    <w:rsid w:val="00934756"/>
    <w:rsid w:val="00943146"/>
    <w:rsid w:val="009468FB"/>
    <w:rsid w:val="00950258"/>
    <w:rsid w:val="00951D16"/>
    <w:rsid w:val="009630B7"/>
    <w:rsid w:val="00963AC7"/>
    <w:rsid w:val="009678AF"/>
    <w:rsid w:val="00976C6F"/>
    <w:rsid w:val="009805C3"/>
    <w:rsid w:val="0098281A"/>
    <w:rsid w:val="00982F8B"/>
    <w:rsid w:val="00983D8C"/>
    <w:rsid w:val="00985B11"/>
    <w:rsid w:val="00986172"/>
    <w:rsid w:val="009873F2"/>
    <w:rsid w:val="00991512"/>
    <w:rsid w:val="00994F99"/>
    <w:rsid w:val="0099570E"/>
    <w:rsid w:val="0099759D"/>
    <w:rsid w:val="009A1933"/>
    <w:rsid w:val="009A561D"/>
    <w:rsid w:val="009A669E"/>
    <w:rsid w:val="009A6DEE"/>
    <w:rsid w:val="009B317F"/>
    <w:rsid w:val="009B357E"/>
    <w:rsid w:val="009B4835"/>
    <w:rsid w:val="009B5D32"/>
    <w:rsid w:val="009B6E82"/>
    <w:rsid w:val="009C09B0"/>
    <w:rsid w:val="009C4621"/>
    <w:rsid w:val="009C4FEC"/>
    <w:rsid w:val="009C7529"/>
    <w:rsid w:val="009D3E9F"/>
    <w:rsid w:val="009D4994"/>
    <w:rsid w:val="009E02A7"/>
    <w:rsid w:val="009E218D"/>
    <w:rsid w:val="009E70CA"/>
    <w:rsid w:val="009F0CB1"/>
    <w:rsid w:val="009F61B8"/>
    <w:rsid w:val="00A01635"/>
    <w:rsid w:val="00A03619"/>
    <w:rsid w:val="00A06415"/>
    <w:rsid w:val="00A07720"/>
    <w:rsid w:val="00A07CAC"/>
    <w:rsid w:val="00A17FF9"/>
    <w:rsid w:val="00A23005"/>
    <w:rsid w:val="00A23083"/>
    <w:rsid w:val="00A235A9"/>
    <w:rsid w:val="00A24C17"/>
    <w:rsid w:val="00A41844"/>
    <w:rsid w:val="00A41E9C"/>
    <w:rsid w:val="00A45478"/>
    <w:rsid w:val="00A45DF4"/>
    <w:rsid w:val="00A5525F"/>
    <w:rsid w:val="00A5546A"/>
    <w:rsid w:val="00A620CA"/>
    <w:rsid w:val="00A70DC3"/>
    <w:rsid w:val="00A75DE3"/>
    <w:rsid w:val="00A77505"/>
    <w:rsid w:val="00A8639F"/>
    <w:rsid w:val="00A8736A"/>
    <w:rsid w:val="00A9244F"/>
    <w:rsid w:val="00A92585"/>
    <w:rsid w:val="00A94C44"/>
    <w:rsid w:val="00A95698"/>
    <w:rsid w:val="00AA0FB5"/>
    <w:rsid w:val="00AA1A0E"/>
    <w:rsid w:val="00AA562C"/>
    <w:rsid w:val="00AB1E6B"/>
    <w:rsid w:val="00AD449A"/>
    <w:rsid w:val="00AE7910"/>
    <w:rsid w:val="00AF2FB6"/>
    <w:rsid w:val="00AF5B55"/>
    <w:rsid w:val="00AF5E49"/>
    <w:rsid w:val="00B00637"/>
    <w:rsid w:val="00B02DE8"/>
    <w:rsid w:val="00B07293"/>
    <w:rsid w:val="00B128E0"/>
    <w:rsid w:val="00B1459D"/>
    <w:rsid w:val="00B2268D"/>
    <w:rsid w:val="00B24070"/>
    <w:rsid w:val="00B24523"/>
    <w:rsid w:val="00B24AB5"/>
    <w:rsid w:val="00B24BC4"/>
    <w:rsid w:val="00B24FDA"/>
    <w:rsid w:val="00B34EF9"/>
    <w:rsid w:val="00B4276C"/>
    <w:rsid w:val="00B52380"/>
    <w:rsid w:val="00B62DBF"/>
    <w:rsid w:val="00B6413A"/>
    <w:rsid w:val="00B65AF8"/>
    <w:rsid w:val="00B71391"/>
    <w:rsid w:val="00B71B5A"/>
    <w:rsid w:val="00B722FB"/>
    <w:rsid w:val="00B72B68"/>
    <w:rsid w:val="00B80984"/>
    <w:rsid w:val="00B8757C"/>
    <w:rsid w:val="00B87727"/>
    <w:rsid w:val="00B97948"/>
    <w:rsid w:val="00BA3D74"/>
    <w:rsid w:val="00BB5C0B"/>
    <w:rsid w:val="00BB61ED"/>
    <w:rsid w:val="00BC1B1A"/>
    <w:rsid w:val="00BC37E2"/>
    <w:rsid w:val="00BD0972"/>
    <w:rsid w:val="00BD1D65"/>
    <w:rsid w:val="00BD2198"/>
    <w:rsid w:val="00BE0192"/>
    <w:rsid w:val="00BE3065"/>
    <w:rsid w:val="00BE6E71"/>
    <w:rsid w:val="00BE7370"/>
    <w:rsid w:val="00BF336F"/>
    <w:rsid w:val="00BF7421"/>
    <w:rsid w:val="00C053D5"/>
    <w:rsid w:val="00C15780"/>
    <w:rsid w:val="00C163F8"/>
    <w:rsid w:val="00C22318"/>
    <w:rsid w:val="00C2505A"/>
    <w:rsid w:val="00C27EE2"/>
    <w:rsid w:val="00C32B51"/>
    <w:rsid w:val="00C4262B"/>
    <w:rsid w:val="00C567D4"/>
    <w:rsid w:val="00C577AD"/>
    <w:rsid w:val="00C62B0F"/>
    <w:rsid w:val="00C70E4C"/>
    <w:rsid w:val="00C741D1"/>
    <w:rsid w:val="00C75B0A"/>
    <w:rsid w:val="00C84380"/>
    <w:rsid w:val="00C8684F"/>
    <w:rsid w:val="00C868D1"/>
    <w:rsid w:val="00C903AE"/>
    <w:rsid w:val="00C93DA7"/>
    <w:rsid w:val="00C95C6C"/>
    <w:rsid w:val="00C9646B"/>
    <w:rsid w:val="00C97DB2"/>
    <w:rsid w:val="00CA1701"/>
    <w:rsid w:val="00CA2041"/>
    <w:rsid w:val="00CA3C5E"/>
    <w:rsid w:val="00CA5A6A"/>
    <w:rsid w:val="00CB23DB"/>
    <w:rsid w:val="00CB3AE4"/>
    <w:rsid w:val="00CC432D"/>
    <w:rsid w:val="00CC6BD1"/>
    <w:rsid w:val="00CC7A10"/>
    <w:rsid w:val="00CD1927"/>
    <w:rsid w:val="00CD5AAB"/>
    <w:rsid w:val="00CD5B0D"/>
    <w:rsid w:val="00CE02F7"/>
    <w:rsid w:val="00CE0996"/>
    <w:rsid w:val="00CE2B37"/>
    <w:rsid w:val="00CE2E0C"/>
    <w:rsid w:val="00CE44AF"/>
    <w:rsid w:val="00CE4838"/>
    <w:rsid w:val="00CE6D3F"/>
    <w:rsid w:val="00CF225E"/>
    <w:rsid w:val="00CF61A1"/>
    <w:rsid w:val="00D0459F"/>
    <w:rsid w:val="00D079FF"/>
    <w:rsid w:val="00D16283"/>
    <w:rsid w:val="00D1677C"/>
    <w:rsid w:val="00D23801"/>
    <w:rsid w:val="00D24661"/>
    <w:rsid w:val="00D25C34"/>
    <w:rsid w:val="00D26345"/>
    <w:rsid w:val="00D31CC1"/>
    <w:rsid w:val="00D37A1E"/>
    <w:rsid w:val="00D404A9"/>
    <w:rsid w:val="00D4158A"/>
    <w:rsid w:val="00D502F1"/>
    <w:rsid w:val="00D52ED5"/>
    <w:rsid w:val="00D55E1C"/>
    <w:rsid w:val="00D56F0A"/>
    <w:rsid w:val="00D622A8"/>
    <w:rsid w:val="00D645D2"/>
    <w:rsid w:val="00D70741"/>
    <w:rsid w:val="00D75439"/>
    <w:rsid w:val="00D763EC"/>
    <w:rsid w:val="00D76D76"/>
    <w:rsid w:val="00D77749"/>
    <w:rsid w:val="00D86325"/>
    <w:rsid w:val="00D8676C"/>
    <w:rsid w:val="00D91FF3"/>
    <w:rsid w:val="00D97C4A"/>
    <w:rsid w:val="00DA01A0"/>
    <w:rsid w:val="00DA380C"/>
    <w:rsid w:val="00DB1C06"/>
    <w:rsid w:val="00DC6723"/>
    <w:rsid w:val="00DD557D"/>
    <w:rsid w:val="00DD5E8C"/>
    <w:rsid w:val="00DD6B44"/>
    <w:rsid w:val="00DE7D4D"/>
    <w:rsid w:val="00DF2B14"/>
    <w:rsid w:val="00DF4118"/>
    <w:rsid w:val="00DF62B0"/>
    <w:rsid w:val="00DF6935"/>
    <w:rsid w:val="00DF73A5"/>
    <w:rsid w:val="00E01143"/>
    <w:rsid w:val="00E07F0A"/>
    <w:rsid w:val="00E1061F"/>
    <w:rsid w:val="00E155C3"/>
    <w:rsid w:val="00E22CB6"/>
    <w:rsid w:val="00E266EC"/>
    <w:rsid w:val="00E27B09"/>
    <w:rsid w:val="00E413DD"/>
    <w:rsid w:val="00E432BE"/>
    <w:rsid w:val="00E43A2D"/>
    <w:rsid w:val="00E50D36"/>
    <w:rsid w:val="00E53D4B"/>
    <w:rsid w:val="00E54A02"/>
    <w:rsid w:val="00E566DB"/>
    <w:rsid w:val="00E6253F"/>
    <w:rsid w:val="00E64B0E"/>
    <w:rsid w:val="00E67884"/>
    <w:rsid w:val="00E813B1"/>
    <w:rsid w:val="00E84EB2"/>
    <w:rsid w:val="00E85057"/>
    <w:rsid w:val="00E86D57"/>
    <w:rsid w:val="00E90C80"/>
    <w:rsid w:val="00E948B8"/>
    <w:rsid w:val="00E9573B"/>
    <w:rsid w:val="00EA3AC6"/>
    <w:rsid w:val="00EA3AC8"/>
    <w:rsid w:val="00EA5FAD"/>
    <w:rsid w:val="00EA601E"/>
    <w:rsid w:val="00EA61A3"/>
    <w:rsid w:val="00EA7C25"/>
    <w:rsid w:val="00EB0F2E"/>
    <w:rsid w:val="00EB153E"/>
    <w:rsid w:val="00EB2126"/>
    <w:rsid w:val="00EB4996"/>
    <w:rsid w:val="00EB546C"/>
    <w:rsid w:val="00EB586E"/>
    <w:rsid w:val="00EC4C70"/>
    <w:rsid w:val="00ED36BE"/>
    <w:rsid w:val="00ED7BA0"/>
    <w:rsid w:val="00EE1598"/>
    <w:rsid w:val="00EE1C67"/>
    <w:rsid w:val="00EF6327"/>
    <w:rsid w:val="00EF6389"/>
    <w:rsid w:val="00F02B73"/>
    <w:rsid w:val="00F02DB6"/>
    <w:rsid w:val="00F044F6"/>
    <w:rsid w:val="00F048FC"/>
    <w:rsid w:val="00F119BC"/>
    <w:rsid w:val="00F2221B"/>
    <w:rsid w:val="00F23FB1"/>
    <w:rsid w:val="00F25F65"/>
    <w:rsid w:val="00F33B58"/>
    <w:rsid w:val="00F3412A"/>
    <w:rsid w:val="00F4383A"/>
    <w:rsid w:val="00F43BAB"/>
    <w:rsid w:val="00F44389"/>
    <w:rsid w:val="00F5101B"/>
    <w:rsid w:val="00F526DC"/>
    <w:rsid w:val="00F55704"/>
    <w:rsid w:val="00F67B94"/>
    <w:rsid w:val="00F72524"/>
    <w:rsid w:val="00F7727E"/>
    <w:rsid w:val="00F80FC6"/>
    <w:rsid w:val="00F811B8"/>
    <w:rsid w:val="00F8311D"/>
    <w:rsid w:val="00F84BB7"/>
    <w:rsid w:val="00F85222"/>
    <w:rsid w:val="00F87D9A"/>
    <w:rsid w:val="00F910F2"/>
    <w:rsid w:val="00F9238F"/>
    <w:rsid w:val="00F97EFC"/>
    <w:rsid w:val="00FA2E72"/>
    <w:rsid w:val="00FA5193"/>
    <w:rsid w:val="00FA6B87"/>
    <w:rsid w:val="00FB1E44"/>
    <w:rsid w:val="00FB47EC"/>
    <w:rsid w:val="00FC0011"/>
    <w:rsid w:val="00FC198A"/>
    <w:rsid w:val="00FC1BE7"/>
    <w:rsid w:val="00FC1DEF"/>
    <w:rsid w:val="00FC2267"/>
    <w:rsid w:val="00FC7DC3"/>
    <w:rsid w:val="00FD197E"/>
    <w:rsid w:val="00FD1B71"/>
    <w:rsid w:val="00FD531A"/>
    <w:rsid w:val="00FE33A5"/>
    <w:rsid w:val="00FF3700"/>
    <w:rsid w:val="00FF5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C8C114"/>
  <w15:docId w15:val="{E969D8F7-B3ED-4893-B543-8A3D0A94E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16"/>
        <w:szCs w:val="16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3065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D76D76"/>
    <w:pPr>
      <w:outlineLvl w:val="0"/>
    </w:pPr>
    <w:rPr>
      <w:noProof/>
      <w:color w:val="1F497D" w:themeColor="text2"/>
      <w:sz w:val="18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qFormat/>
    <w:rsid w:val="00943146"/>
    <w:rPr>
      <w:i/>
      <w:color w:val="BFBFBF" w:themeColor="background1" w:themeShade="BF"/>
      <w:sz w:val="14"/>
    </w:rPr>
  </w:style>
  <w:style w:type="character" w:customStyle="1" w:styleId="HeaderChar">
    <w:name w:val="Header Char"/>
    <w:basedOn w:val="DefaultParagraphFont"/>
    <w:link w:val="Header"/>
    <w:uiPriority w:val="99"/>
    <w:rsid w:val="00943146"/>
    <w:rPr>
      <w:i/>
      <w:color w:val="BFBFBF" w:themeColor="background1" w:themeShade="BF"/>
      <w:sz w:val="14"/>
    </w:rPr>
  </w:style>
  <w:style w:type="paragraph" w:styleId="Footer">
    <w:name w:val="footer"/>
    <w:basedOn w:val="Normal"/>
    <w:link w:val="FooterChar"/>
    <w:uiPriority w:val="99"/>
    <w:rsid w:val="009B4835"/>
  </w:style>
  <w:style w:type="character" w:customStyle="1" w:styleId="FooterChar">
    <w:name w:val="Footer Char"/>
    <w:basedOn w:val="DefaultParagraphFont"/>
    <w:link w:val="Footer"/>
    <w:uiPriority w:val="99"/>
    <w:rsid w:val="00BE3065"/>
  </w:style>
  <w:style w:type="paragraph" w:styleId="NormalWeb">
    <w:name w:val="Normal (Web)"/>
    <w:basedOn w:val="Normal"/>
    <w:uiPriority w:val="99"/>
    <w:semiHidden/>
    <w:unhideWhenUsed/>
    <w:rsid w:val="001A0130"/>
    <w:pPr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semiHidden/>
    <w:rsid w:val="001A0130"/>
    <w:pPr>
      <w:ind w:left="720"/>
      <w:contextualSpacing/>
    </w:pPr>
    <w:rPr>
      <w:rFonts w:ascii="Times New Roman" w:eastAsiaTheme="minorEastAsia" w:hAnsi="Times New Roman" w:cs="Times New Roman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226EE9"/>
    <w:rPr>
      <w:rFonts w:asciiTheme="majorHAnsi" w:eastAsia="Times New Roman" w:hAnsiTheme="majorHAnsi" w:cs="Arial"/>
      <w:i/>
      <w:iCs/>
      <w:kern w:val="24"/>
      <w:sz w:val="22"/>
    </w:rPr>
  </w:style>
  <w:style w:type="character" w:customStyle="1" w:styleId="QuoteChar">
    <w:name w:val="Quote Char"/>
    <w:basedOn w:val="DefaultParagraphFont"/>
    <w:link w:val="Quote"/>
    <w:uiPriority w:val="29"/>
    <w:rsid w:val="00226EE9"/>
    <w:rPr>
      <w:rFonts w:asciiTheme="majorHAnsi" w:eastAsia="Times New Roman" w:hAnsiTheme="majorHAnsi" w:cs="Arial"/>
      <w:i/>
      <w:iCs/>
      <w:kern w:val="24"/>
      <w:sz w:val="22"/>
    </w:rPr>
  </w:style>
  <w:style w:type="character" w:customStyle="1" w:styleId="Heading1Char">
    <w:name w:val="Heading 1 Char"/>
    <w:basedOn w:val="DefaultParagraphFont"/>
    <w:link w:val="Heading1"/>
    <w:uiPriority w:val="9"/>
    <w:rsid w:val="00D76D76"/>
    <w:rPr>
      <w:noProof/>
      <w:color w:val="1F497D" w:themeColor="text2"/>
      <w:sz w:val="18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D76D76"/>
    <w:pPr>
      <w:spacing w:line="560" w:lineRule="exact"/>
      <w:contextualSpacing/>
    </w:pPr>
    <w:rPr>
      <w:rFonts w:asciiTheme="majorHAnsi" w:eastAsiaTheme="majorEastAsia" w:hAnsiTheme="majorHAnsi" w:cstheme="majorBidi"/>
      <w:b/>
      <w:color w:val="FFFFFF" w:themeColor="background1"/>
      <w:kern w:val="28"/>
      <w:sz w:val="60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6D76"/>
    <w:rPr>
      <w:rFonts w:asciiTheme="majorHAnsi" w:eastAsiaTheme="majorEastAsia" w:hAnsiTheme="majorHAnsi" w:cstheme="majorBidi"/>
      <w:b/>
      <w:color w:val="FFFFFF" w:themeColor="background1"/>
      <w:kern w:val="28"/>
      <w:sz w:val="60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rsid w:val="00071C9B"/>
    <w:pPr>
      <w:numPr>
        <w:ilvl w:val="1"/>
      </w:numPr>
      <w:spacing w:line="252" w:lineRule="auto"/>
      <w:ind w:left="3542"/>
    </w:pPr>
    <w:rPr>
      <w:rFonts w:eastAsiaTheme="minorEastAsia"/>
      <w:color w:val="FFFFFF" w:themeColor="background1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BE3065"/>
    <w:rPr>
      <w:rFonts w:eastAsiaTheme="minorEastAsia"/>
      <w:color w:val="FFFFFF" w:themeColor="background1"/>
    </w:rPr>
  </w:style>
  <w:style w:type="character" w:styleId="PlaceholderText">
    <w:name w:val="Placeholder Text"/>
    <w:basedOn w:val="DefaultParagraphFont"/>
    <w:uiPriority w:val="99"/>
    <w:semiHidden/>
    <w:rsid w:val="00ED7BA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168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168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75B0A"/>
    <w:rPr>
      <w:color w:val="0096D2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75B0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6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25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47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46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85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9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6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8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0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2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64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050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25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69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21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28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1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47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17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9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03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4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39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27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39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70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46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43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7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12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0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94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70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41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image" Target="media/image1.jpe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warmandwell@nea.org.uk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illespieL\AppData\Roaming\Microsoft\Templates\Client%20intake%20phone%20script%20small%20business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098C4DB9EF0548858A56AE42F8ACEF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549374-8AF4-4C6C-9AF6-DDC076250011}"/>
      </w:docPartPr>
      <w:docPartBody>
        <w:p w:rsidR="00FB0DD8" w:rsidRDefault="00FB0DD8" w:rsidP="00FB0DD8">
          <w:pPr>
            <w:pStyle w:val="098C4DB9EF0548858A56AE42F8ACEF18"/>
          </w:pPr>
          <w:r w:rsidRPr="00D26345">
            <w:t>Occupation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 Pro Cond">
    <w:charset w:val="00"/>
    <w:family w:val="swiss"/>
    <w:pitch w:val="variable"/>
    <w:sig w:usb0="80000287" w:usb1="00000043" w:usb2="00000000" w:usb3="00000000" w:csb0="0000009F" w:csb1="00000000"/>
  </w:font>
  <w:font w:name="Verdana Pro">
    <w:charset w:val="00"/>
    <w:family w:val="swiss"/>
    <w:pitch w:val="variable"/>
    <w:sig w:usb0="80000287" w:usb1="00000043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D5CCA"/>
    <w:rsid w:val="00037C35"/>
    <w:rsid w:val="000A4406"/>
    <w:rsid w:val="00127AA5"/>
    <w:rsid w:val="001A1C70"/>
    <w:rsid w:val="00201EBE"/>
    <w:rsid w:val="00243209"/>
    <w:rsid w:val="00252000"/>
    <w:rsid w:val="002665E8"/>
    <w:rsid w:val="002A3D8D"/>
    <w:rsid w:val="002C658C"/>
    <w:rsid w:val="00303803"/>
    <w:rsid w:val="00311FBA"/>
    <w:rsid w:val="003364D0"/>
    <w:rsid w:val="004104A0"/>
    <w:rsid w:val="004203FB"/>
    <w:rsid w:val="00427565"/>
    <w:rsid w:val="0045443E"/>
    <w:rsid w:val="00481739"/>
    <w:rsid w:val="00486608"/>
    <w:rsid w:val="00511C44"/>
    <w:rsid w:val="0054693C"/>
    <w:rsid w:val="005618D7"/>
    <w:rsid w:val="005964E1"/>
    <w:rsid w:val="005C2C74"/>
    <w:rsid w:val="005E1132"/>
    <w:rsid w:val="006425F3"/>
    <w:rsid w:val="00672890"/>
    <w:rsid w:val="006B1FD7"/>
    <w:rsid w:val="006E3E93"/>
    <w:rsid w:val="007527EC"/>
    <w:rsid w:val="00752B36"/>
    <w:rsid w:val="007556E0"/>
    <w:rsid w:val="00775B38"/>
    <w:rsid w:val="007D3AEB"/>
    <w:rsid w:val="008079EB"/>
    <w:rsid w:val="008D5CCA"/>
    <w:rsid w:val="00912308"/>
    <w:rsid w:val="009173CA"/>
    <w:rsid w:val="00940D2B"/>
    <w:rsid w:val="009A58F8"/>
    <w:rsid w:val="009B3FEC"/>
    <w:rsid w:val="00A81BCB"/>
    <w:rsid w:val="00A8639F"/>
    <w:rsid w:val="00AE6325"/>
    <w:rsid w:val="00AF0D71"/>
    <w:rsid w:val="00B26268"/>
    <w:rsid w:val="00BA3D74"/>
    <w:rsid w:val="00C43B85"/>
    <w:rsid w:val="00C62B0F"/>
    <w:rsid w:val="00CF61A1"/>
    <w:rsid w:val="00D1369A"/>
    <w:rsid w:val="00D6271B"/>
    <w:rsid w:val="00E50D36"/>
    <w:rsid w:val="00EE2275"/>
    <w:rsid w:val="00EE3A2E"/>
    <w:rsid w:val="00F210A4"/>
    <w:rsid w:val="00F579C0"/>
    <w:rsid w:val="00FB0DD8"/>
    <w:rsid w:val="00FD4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01EBE"/>
    <w:rPr>
      <w:color w:val="808080"/>
    </w:rPr>
  </w:style>
  <w:style w:type="paragraph" w:styleId="Quote">
    <w:name w:val="Quote"/>
    <w:basedOn w:val="Normal"/>
    <w:next w:val="Normal"/>
    <w:link w:val="QuoteChar"/>
    <w:uiPriority w:val="29"/>
    <w:qFormat/>
    <w:rsid w:val="008D5CCA"/>
    <w:pPr>
      <w:spacing w:after="0" w:line="240" w:lineRule="auto"/>
    </w:pPr>
    <w:rPr>
      <w:rFonts w:asciiTheme="majorHAnsi" w:eastAsia="Times New Roman" w:hAnsiTheme="majorHAnsi" w:cs="Arial"/>
      <w:i/>
      <w:iCs/>
      <w:kern w:val="24"/>
      <w:szCs w:val="16"/>
      <w:lang w:val="en-US" w:eastAsia="en-US"/>
    </w:rPr>
  </w:style>
  <w:style w:type="character" w:customStyle="1" w:styleId="QuoteChar">
    <w:name w:val="Quote Char"/>
    <w:basedOn w:val="DefaultParagraphFont"/>
    <w:link w:val="Quote"/>
    <w:uiPriority w:val="29"/>
    <w:rsid w:val="008D5CCA"/>
    <w:rPr>
      <w:rFonts w:asciiTheme="majorHAnsi" w:eastAsia="Times New Roman" w:hAnsiTheme="majorHAnsi" w:cs="Arial"/>
      <w:i/>
      <w:iCs/>
      <w:kern w:val="24"/>
      <w:szCs w:val="16"/>
      <w:lang w:val="en-US" w:eastAsia="en-US"/>
    </w:rPr>
  </w:style>
  <w:style w:type="paragraph" w:customStyle="1" w:styleId="098C4DB9EF0548858A56AE42F8ACEF18">
    <w:name w:val="098C4DB9EF0548858A56AE42F8ACEF18"/>
    <w:rsid w:val="00FB0DD8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Business Theme to use">
  <a:themeElements>
    <a:clrScheme name="BUS_Activity Based Cost Tracke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F7F5E6"/>
      </a:accent1>
      <a:accent2>
        <a:srgbClr val="333A56"/>
      </a:accent2>
      <a:accent3>
        <a:srgbClr val="52658F"/>
      </a:accent3>
      <a:accent4>
        <a:srgbClr val="E8E8E8"/>
      </a:accent4>
      <a:accent5>
        <a:srgbClr val="000000"/>
      </a:accent5>
      <a:accent6>
        <a:srgbClr val="8A8A8A"/>
      </a:accent6>
      <a:hlink>
        <a:srgbClr val="0096D2"/>
      </a:hlink>
      <a:folHlink>
        <a:srgbClr val="00578B"/>
      </a:folHlink>
    </a:clrScheme>
    <a:fontScheme name="BUS_Activity Based Cost Tracker">
      <a:majorFont>
        <a:latin typeface="Constantia"/>
        <a:ea typeface=""/>
        <a:cs typeface=""/>
      </a:majorFont>
      <a:minorFont>
        <a:latin typeface="Franklin Gothic Book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67000"/>
                <a:satMod val="105000"/>
                <a:lumMod val="110000"/>
              </a:schemeClr>
            </a:gs>
            <a:gs pos="50000">
              <a:schemeClr val="phClr">
                <a:tint val="73000"/>
                <a:satMod val="103000"/>
                <a:lumMod val="105000"/>
              </a:schemeClr>
            </a:gs>
            <a:gs pos="100000">
              <a:schemeClr val="phClr">
                <a:tint val="81000"/>
                <a:satMod val="109000"/>
                <a:lumMod val="105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8000"/>
                <a:satMod val="120000"/>
                <a:lumMod val="99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hade val="98000"/>
                <a:satMod val="150000"/>
                <a:lumMod val="102000"/>
              </a:schemeClr>
            </a:gs>
            <a:gs pos="50000">
              <a:schemeClr val="phClr">
                <a:tint val="98000"/>
                <a:shade val="90000"/>
                <a:satMod val="13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Dark" id="{D39323B7-B2D6-4C10-818B-A5CD4ACE85BD}" vid="{15FD9199-0511-4D87-8BFB-2FF3F0C5B55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DDD6B517C22643A81C5D4876A5C175" ma:contentTypeVersion="15" ma:contentTypeDescription="Create a new document." ma:contentTypeScope="" ma:versionID="b5917182f3f2d6234be8e30fd4533b6b">
  <xsd:schema xmlns:xsd="http://www.w3.org/2001/XMLSchema" xmlns:xs="http://www.w3.org/2001/XMLSchema" xmlns:p="http://schemas.microsoft.com/office/2006/metadata/properties" xmlns:ns2="a2f8847b-f33f-4f15-b379-80ac5e8769e3" xmlns:ns3="c4a46ee5-96ae-450a-aedd-6c612cad4b26" targetNamespace="http://schemas.microsoft.com/office/2006/metadata/properties" ma:root="true" ma:fieldsID="c0f5d3a0048845dbed8bf11c102f195e" ns2:_="" ns3:_="">
    <xsd:import namespace="a2f8847b-f33f-4f15-b379-80ac5e8769e3"/>
    <xsd:import namespace="c4a46ee5-96ae-450a-aedd-6c612cad4b2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f8847b-f33f-4f15-b379-80ac5e8769e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91bb4aa2-9933-453e-ba8d-b580060a968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a46ee5-96ae-450a-aedd-6c612cad4b26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73d13a7b-1762-4a72-8242-ba8c33a72d3f}" ma:internalName="TaxCatchAll" ma:showField="CatchAllData" ma:web="c4a46ee5-96ae-450a-aedd-6c612cad4b2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2f8847b-f33f-4f15-b379-80ac5e8769e3">
      <Terms xmlns="http://schemas.microsoft.com/office/infopath/2007/PartnerControls"/>
    </lcf76f155ced4ddcb4097134ff3c332f>
    <TaxCatchAll xmlns="c4a46ee5-96ae-450a-aedd-6c612cad4b26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C4172B9-C6F0-48ED-A249-685017C2BF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f8847b-f33f-4f15-b379-80ac5e8769e3"/>
    <ds:schemaRef ds:uri="c4a46ee5-96ae-450a-aedd-6c612cad4b2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F472605-B465-4954-81FC-D4429D3B85B6}">
  <ds:schemaRefs>
    <ds:schemaRef ds:uri="http://schemas.microsoft.com/office/2006/metadata/properties"/>
    <ds:schemaRef ds:uri="http://schemas.microsoft.com/office/infopath/2007/PartnerControls"/>
    <ds:schemaRef ds:uri="71af3243-3dd4-4a8d-8c0d-dd76da1f02a5"/>
    <ds:schemaRef ds:uri="a2f8847b-f33f-4f15-b379-80ac5e8769e3"/>
    <ds:schemaRef ds:uri="c4a46ee5-96ae-450a-aedd-6c612cad4b26"/>
  </ds:schemaRefs>
</ds:datastoreItem>
</file>

<file path=customXml/itemProps3.xml><?xml version="1.0" encoding="utf-8"?>
<ds:datastoreItem xmlns:ds="http://schemas.openxmlformats.org/officeDocument/2006/customXml" ds:itemID="{F7CCB4AD-C7F2-4A3A-9CC4-C96E7CBDDC8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Client intake phone script small business</Template>
  <TotalTime>129</TotalTime>
  <Pages>5</Pages>
  <Words>818</Words>
  <Characters>4664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Stephanie Ward</cp:lastModifiedBy>
  <cp:revision>66</cp:revision>
  <dcterms:created xsi:type="dcterms:W3CDTF">2022-12-02T16:21:00Z</dcterms:created>
  <dcterms:modified xsi:type="dcterms:W3CDTF">2025-06-30T14:44:00Z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0x010100AADDD6B517C22643A81C5D4876A5C175</vt:lpwstr>
  </property>
  <property fmtid="{D5CDD505-2E9C-101B-9397-08002B2CF9AE}" pid="3" name="MediaServiceImageTags">
    <vt:lpwstr/>
  </property>
</Properties>
</file>