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BAFD3" w14:textId="0A488CBD" w:rsidR="006E5017" w:rsidRPr="003B21F2" w:rsidRDefault="009321C1">
      <w:pPr>
        <w:contextualSpacing/>
        <w:rPr>
          <w:rFonts w:ascii="Verdana Pro Cond" w:hAnsi="Verdana Pro Cond"/>
          <w:sz w:val="36"/>
          <w:szCs w:val="36"/>
        </w:rPr>
      </w:pPr>
      <w:r w:rsidRPr="003B21F2">
        <w:rPr>
          <w:rFonts w:ascii="Verdana Pro Cond" w:hAnsi="Verdana Pro Cond"/>
          <w:b/>
          <w:bCs/>
          <w:i/>
          <w:iCs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8B36DA7" wp14:editId="274E9D75">
                <wp:simplePos x="0" y="0"/>
                <wp:positionH relativeFrom="margin">
                  <wp:align>center</wp:align>
                </wp:positionH>
                <wp:positionV relativeFrom="paragraph">
                  <wp:posOffset>-372745</wp:posOffset>
                </wp:positionV>
                <wp:extent cx="6766726" cy="822960"/>
                <wp:effectExtent l="0" t="0" r="0" b="0"/>
                <wp:wrapNone/>
                <wp:docPr id="138027934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6726" cy="822960"/>
                          <a:chOff x="0" y="0"/>
                          <a:chExt cx="6766726" cy="82296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6766726" cy="800100"/>
                            <a:chOff x="0" y="0"/>
                            <a:chExt cx="7287739" cy="1261857"/>
                          </a:xfrm>
                        </wpg:grpSpPr>
                        <wps:wsp>
                          <wps:cNvPr id="2" name="Rectangle: Single Corner Snipped 2"/>
                          <wps:cNvSpPr/>
                          <wps:spPr>
                            <a:xfrm>
                              <a:off x="0" y="0"/>
                              <a:ext cx="7287739" cy="1261857"/>
                            </a:xfrm>
                            <a:prstGeom prst="snip1Rect">
                              <a:avLst>
                                <a:gd name="adj" fmla="val 31427"/>
                              </a:avLst>
                            </a:prstGeo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Picture 19">
                              <a:extLst>
                                <a:ext uri="{FF2B5EF4-FFF2-40B4-BE49-F238E27FC236}">
                                  <a16:creationId xmlns:a16="http://schemas.microsoft.com/office/drawing/2014/main" id="{8DB9600B-F413-4EE7-81CF-84636C2F9AAE}"/>
                                </a:ex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/>
                          </pic:nvPicPr>
                          <pic:blipFill>
                            <a:blip r:embed="rId10" cstate="screen">
                              <a:grayscl/>
                              <a:alphaModFix amt="40000"/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7286625" cy="1261745"/>
                            </a:xfrm>
                            <a:prstGeom prst="snip1Rect">
                              <a:avLst>
                                <a:gd name="adj" fmla="val 31795"/>
                              </a:avLst>
                            </a:prstGeom>
                          </pic:spPr>
                        </pic:pic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0"/>
                            <a:ext cx="5772006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74B329" w14:textId="40617FB3" w:rsidR="00EA61A3" w:rsidRPr="009321C1" w:rsidRDefault="00EA61A3" w:rsidP="001F0B1C">
                              <w:pPr>
                                <w:ind w:right="279"/>
                                <w:contextualSpacing/>
                                <w:jc w:val="center"/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</w:pPr>
                              <w:r w:rsidRPr="009321C1"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BELFAST WARM AND WELL</w:t>
                              </w:r>
                              <w:r w:rsidR="00885604" w:rsidRPr="009321C1"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 xml:space="preserve"> </w:t>
                              </w:r>
                              <w:r w:rsidRPr="009321C1">
                                <w:rPr>
                                  <w:rFonts w:ascii="Verdana Pro" w:hAnsi="Verdana Pro" w:cs="Arial"/>
                                  <w:b/>
                                  <w:bCs/>
                                  <w:color w:val="FFFFFF" w:themeColor="background1"/>
                                  <w:spacing w:val="20"/>
                                  <w:sz w:val="42"/>
                                  <w:szCs w:val="42"/>
                                </w:rPr>
                                <w:t>AGENCY REFERRAL 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608320" y="30480"/>
                            <a:ext cx="772795" cy="755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8B36DA7" id="Group 2" o:spid="_x0000_s1026" style="position:absolute;margin-left:0;margin-top:-29.35pt;width:532.8pt;height:64.8pt;z-index:251659264;mso-position-horizontal:center;mso-position-horizontal-relative:margin;mso-width-relative:margin;mso-height-relative:margin" coordsize="67667,822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">
                <v:group id="Group 1" o:spid="_x0000_s1027" style="position:absolute;width:67667;height:8001" coordsize="72877,1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Rectangle: Single Corner Snipped 2" o:spid="_x0000_s1028" style="position:absolute;width:72877;height:12618;visibility:visible;mso-wrap-style:square;v-text-anchor:middle" coordsize="7287739,1261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" path="m,l6891175,r396564,396564l7287739,1261857,,1261857,,xe" fillcolor="#548dd4 [1951]" stroked="f" strokeweight="1pt">
                    <v:path arrowok="t" o:connecttype="custom" o:connectlocs="0,0;6891175,0;7287739,396564;7287739,1261857;0,1261857;0,0" o:connectangles="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29" type="#_x0000_t75" alt="&quot;&quot;" style="position:absolute;width:72866;height:12617;visibility:visible;mso-wrap-style:square" coordsize="7286625,1261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" path="m,l6885453,r401172,401172l7286625,1261745,,1261745,,xe">
                    <v:imagedata r:id="rId12" o:title="" grayscale="t"/>
                    <v:formulas/>
                    <v:path o:extrusionok="t" o:connecttype="custom" o:connectlocs="0,0;6885453,0;7286625,401172;7286625,1261745;0,1261745;0,0" o:connectangles="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762;width:57720;height:82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" filled="f" stroked="f">
                  <v:textbox>
                    <w:txbxContent>
                      <w:p w14:paraId="1874B329" w14:textId="40617FB3" w:rsidR="00EA61A3" w:rsidRPr="009321C1" w:rsidRDefault="00EA61A3" w:rsidP="001F0B1C">
                        <w:pPr>
                          <w:ind w:right="279"/>
                          <w:contextualSpacing/>
                          <w:jc w:val="center"/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</w:pPr>
                        <w:r w:rsidRPr="009321C1"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BELFAST WARM AND WELL</w:t>
                        </w:r>
                        <w:r w:rsidR="00885604" w:rsidRPr="009321C1"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 xml:space="preserve"> </w:t>
                        </w:r>
                        <w:r w:rsidRPr="009321C1">
                          <w:rPr>
                            <w:rFonts w:ascii="Verdana Pro" w:hAnsi="Verdana Pro" w:cs="Arial"/>
                            <w:b/>
                            <w:bCs/>
                            <w:color w:val="FFFFFF" w:themeColor="background1"/>
                            <w:spacing w:val="20"/>
                            <w:sz w:val="42"/>
                            <w:szCs w:val="42"/>
                          </w:rPr>
                          <w:t>AGENCY REFERRAL FORM</w:t>
                        </w:r>
                      </w:p>
                    </w:txbxContent>
                  </v:textbox>
                </v:shape>
                <v:shape id="Picture 1" o:spid="_x0000_s1031" type="#_x0000_t75" style="position:absolute;left:56083;top:304;width:7728;height:75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">
                  <v:imagedata r:id="rId13" o:title=""/>
                </v:shape>
                <w10:wrap anchorx="margin"/>
              </v:group>
            </w:pict>
          </mc:Fallback>
        </mc:AlternateContent>
      </w:r>
    </w:p>
    <w:p w14:paraId="16892EAA" w14:textId="37EED10C" w:rsidR="006E5017" w:rsidRPr="009321C1" w:rsidRDefault="006E5017">
      <w:pPr>
        <w:rPr>
          <w:rFonts w:ascii="Verdana Pro Cond" w:hAnsi="Verdana Pro Cond"/>
          <w:sz w:val="8"/>
          <w:szCs w:val="8"/>
        </w:rPr>
      </w:pPr>
    </w:p>
    <w:p w14:paraId="06D50A3B" w14:textId="77777777" w:rsidR="006E5017" w:rsidRPr="00D52ED5" w:rsidRDefault="006E5017">
      <w:pPr>
        <w:rPr>
          <w:rFonts w:ascii="Verdana Pro Cond" w:hAnsi="Verdana Pro Cond"/>
        </w:rPr>
      </w:pPr>
    </w:p>
    <w:tbl>
      <w:tblPr>
        <w:tblW w:w="4804" w:type="pct"/>
        <w:jc w:val="center"/>
        <w:tblBorders>
          <w:top w:val="single" w:sz="12" w:space="0" w:color="22274D"/>
          <w:left w:val="single" w:sz="12" w:space="0" w:color="22274D"/>
          <w:bottom w:val="single" w:sz="12" w:space="0" w:color="22274D"/>
          <w:right w:val="single" w:sz="12" w:space="0" w:color="22274D"/>
          <w:insideH w:val="single" w:sz="4" w:space="0" w:color="22274D"/>
          <w:insideV w:val="single" w:sz="4" w:space="0" w:color="22274D"/>
        </w:tblBorders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1956"/>
        <w:gridCol w:w="198"/>
        <w:gridCol w:w="221"/>
        <w:gridCol w:w="6"/>
        <w:gridCol w:w="156"/>
        <w:gridCol w:w="557"/>
        <w:gridCol w:w="1002"/>
        <w:gridCol w:w="545"/>
        <w:gridCol w:w="577"/>
        <w:gridCol w:w="10"/>
        <w:gridCol w:w="70"/>
        <w:gridCol w:w="200"/>
        <w:gridCol w:w="141"/>
        <w:gridCol w:w="288"/>
        <w:gridCol w:w="437"/>
        <w:gridCol w:w="268"/>
        <w:gridCol w:w="289"/>
        <w:gridCol w:w="291"/>
        <w:gridCol w:w="10"/>
        <w:gridCol w:w="112"/>
        <w:gridCol w:w="22"/>
        <w:gridCol w:w="602"/>
        <w:gridCol w:w="104"/>
        <w:gridCol w:w="1595"/>
        <w:gridCol w:w="74"/>
        <w:gridCol w:w="30"/>
        <w:gridCol w:w="265"/>
        <w:gridCol w:w="616"/>
      </w:tblGrid>
      <w:tr w:rsidR="00446C6A" w:rsidRPr="00D52ED5" w14:paraId="507B4115" w14:textId="77777777" w:rsidTr="009321C1">
        <w:trPr>
          <w:trHeight w:val="170"/>
          <w:jc w:val="center"/>
        </w:trPr>
        <w:tc>
          <w:tcPr>
            <w:tcW w:w="10642" w:type="dxa"/>
            <w:gridSpan w:val="28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8D3D71" w14:textId="4C8870A9" w:rsidR="00446C6A" w:rsidRPr="00313B28" w:rsidRDefault="00446C6A" w:rsidP="00670A78">
            <w:pPr>
              <w:jc w:val="center"/>
              <w:rPr>
                <w:rStyle w:val="Hyperlink"/>
                <w:rFonts w:ascii="Verdana Pro" w:hAnsi="Verdana Pro"/>
                <w:b/>
                <w:bCs/>
                <w:color w:val="CD2835"/>
                <w:sz w:val="24"/>
                <w:szCs w:val="24"/>
                <w:u w:val="none" w:color="FBC24E"/>
              </w:rPr>
            </w:pPr>
            <w:r w:rsidRPr="00313B28">
              <w:rPr>
                <w:rFonts w:ascii="Verdana Pro" w:hAnsi="Verdana Pro"/>
                <w:b/>
                <w:bCs/>
                <w:color w:val="CD2835"/>
                <w:sz w:val="24"/>
                <w:szCs w:val="24"/>
                <w:u w:color="FBC24E"/>
              </w:rPr>
              <w:t xml:space="preserve">PLEASE RETURN COMPLETED FORMS TO: </w:t>
            </w:r>
            <w:hyperlink r:id="rId14" w:history="1">
              <w:r w:rsidRPr="00313B28">
                <w:rPr>
                  <w:rStyle w:val="Hyperlink"/>
                  <w:rFonts w:ascii="Verdana Pro" w:hAnsi="Verdana Pro"/>
                  <w:b/>
                  <w:bCs/>
                  <w:color w:val="CD2835"/>
                  <w:sz w:val="24"/>
                  <w:szCs w:val="24"/>
                  <w:u w:color="000000" w:themeColor="text1"/>
                </w:rPr>
                <w:t>warmandwell@nea.org.uk</w:t>
              </w:r>
            </w:hyperlink>
          </w:p>
          <w:p w14:paraId="6485E714" w14:textId="45BC1B12" w:rsidR="00885604" w:rsidRPr="00313B28" w:rsidRDefault="009C4FEC" w:rsidP="00885604">
            <w:pPr>
              <w:jc w:val="center"/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</w:pP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>REFERRAL FORMS</w:t>
            </w:r>
            <w:r w:rsidR="00FE33A5"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</w:t>
            </w: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MUST</w:t>
            </w: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color="FBC24E"/>
              </w:rPr>
              <w:t xml:space="preserve"> BE SUBMITTED IN </w:t>
            </w: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WORD FORMA</w:t>
            </w:r>
            <w:r w:rsidR="00FD6FEF"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T</w:t>
            </w: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 xml:space="preserve"> ONLY</w:t>
            </w:r>
          </w:p>
          <w:p w14:paraId="44F0445B" w14:textId="5D462B62" w:rsidR="00670A78" w:rsidRPr="001F0B1C" w:rsidRDefault="009C4FEC" w:rsidP="00885604">
            <w:pPr>
              <w:jc w:val="center"/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</w:pPr>
            <w:r w:rsidRPr="00313B28">
              <w:rPr>
                <w:rFonts w:ascii="Verdana Pro" w:hAnsi="Verdana Pro" w:cs="Arial"/>
                <w:b/>
                <w:bCs/>
                <w:color w:val="CD2835"/>
                <w:sz w:val="24"/>
                <w:szCs w:val="24"/>
                <w:u w:val="single" w:color="000000" w:themeColor="text1"/>
              </w:rPr>
              <w:t>PDF FORMS WILL NOT BE ACCEPTED</w:t>
            </w:r>
          </w:p>
        </w:tc>
      </w:tr>
      <w:tr w:rsidR="00446C6A" w:rsidRPr="00D52ED5" w14:paraId="18F9D165" w14:textId="77777777" w:rsidTr="00FD197E">
        <w:trPr>
          <w:trHeight w:val="510"/>
          <w:jc w:val="center"/>
        </w:trPr>
        <w:tc>
          <w:tcPr>
            <w:tcW w:w="2154" w:type="dxa"/>
            <w:gridSpan w:val="2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763AB" w14:textId="23E15D2C" w:rsidR="00446C6A" w:rsidRPr="00D52ED5" w:rsidRDefault="00446C6A" w:rsidP="000545E3">
            <w:pPr>
              <w:rPr>
                <w:rFonts w:ascii="Verdana Pro Cond" w:hAnsi="Verdana Pro Cond"/>
                <w:b/>
                <w:bCs/>
                <w:i/>
                <w:iCs/>
                <w:color w:val="FF0000"/>
                <w:sz w:val="28"/>
                <w:szCs w:val="28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Warm and Well Ref</w:t>
            </w:r>
            <w:r w:rsidR="0010769B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 xml:space="preserve">: </w:t>
            </w:r>
            <w:r w:rsidRPr="00D52ED5">
              <w:rPr>
                <w:rFonts w:ascii="Verdana Pro Cond" w:hAnsi="Verdana Pro Cond" w:cs="Arial"/>
                <w:b/>
                <w:bCs/>
                <w:i/>
                <w:iCs/>
                <w:sz w:val="20"/>
                <w:szCs w:val="20"/>
              </w:rPr>
              <w:t>(NEA Only)</w:t>
            </w:r>
          </w:p>
        </w:tc>
        <w:tc>
          <w:tcPr>
            <w:tcW w:w="3074" w:type="dxa"/>
            <w:gridSpan w:val="8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0827AD9" w14:textId="039176ED" w:rsidR="00446C6A" w:rsidRPr="00D52ED5" w:rsidRDefault="00446C6A" w:rsidP="000545E3">
            <w:pPr>
              <w:rPr>
                <w:rFonts w:ascii="Verdana Pro Cond" w:hAnsi="Verdana Pro Cond"/>
                <w:sz w:val="20"/>
                <w:szCs w:val="20"/>
              </w:rPr>
            </w:pP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D4D7EC"/>
            <w:vAlign w:val="center"/>
          </w:tcPr>
          <w:p w14:paraId="08AFB193" w14:textId="7EE515AA" w:rsidR="00446C6A" w:rsidRPr="00D52ED5" w:rsidRDefault="00446C6A" w:rsidP="000545E3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Referral Date:</w:t>
            </w:r>
          </w:p>
        </w:tc>
        <w:tc>
          <w:tcPr>
            <w:tcW w:w="3420" w:type="dxa"/>
            <w:gridSpan w:val="9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12" w:space="0" w:color="22274D"/>
            </w:tcBorders>
            <w:shd w:val="clear" w:color="auto" w:fill="FFFFFF" w:themeFill="background1"/>
            <w:vAlign w:val="center"/>
          </w:tcPr>
          <w:p w14:paraId="34D6369C" w14:textId="56BEDA6F" w:rsidR="00446C6A" w:rsidRPr="00D52ED5" w:rsidRDefault="00446C6A" w:rsidP="00D8676C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FD197E" w:rsidRPr="00D52ED5" w14:paraId="5BE8248E" w14:textId="77777777" w:rsidTr="009321C1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87F1EC" w14:textId="50DEF91A" w:rsidR="00FD197E" w:rsidRPr="00D52ED5" w:rsidRDefault="00FD197E" w:rsidP="0010769B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Referral Agen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t</w:t>
            </w:r>
            <w:r w:rsidR="0010769B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: </w:t>
            </w:r>
            <w:r w:rsidRPr="0010769B">
              <w:rPr>
                <w:rFonts w:ascii="Verdana Pro Cond" w:hAnsi="Verdana Pro Cond"/>
                <w:b/>
                <w:bCs/>
                <w:sz w:val="20"/>
                <w:szCs w:val="20"/>
              </w:rPr>
              <w:t>(Please include name</w:t>
            </w:r>
            <w:r w:rsidR="0010769B" w:rsidRPr="0010769B">
              <w:rPr>
                <w:rFonts w:ascii="Verdana Pro Cond" w:hAnsi="Verdana Pro Cond"/>
                <w:b/>
                <w:bCs/>
                <w:sz w:val="20"/>
                <w:szCs w:val="20"/>
              </w:rPr>
              <w:t>, organisation</w:t>
            </w:r>
            <w:r w:rsidRPr="0010769B">
              <w:rPr>
                <w:rFonts w:ascii="Verdana Pro Cond" w:hAnsi="Verdana Pro Cond"/>
                <w:b/>
                <w:bCs/>
                <w:sz w:val="20"/>
                <w:szCs w:val="20"/>
              </w:rPr>
              <w:t xml:space="preserve"> and contact number</w:t>
            </w:r>
            <w:r w:rsidR="0010769B" w:rsidRPr="0010769B">
              <w:rPr>
                <w:rFonts w:ascii="Verdana Pro Cond" w:hAnsi="Verdana Pro Cond"/>
                <w:b/>
                <w:bCs/>
                <w:sz w:val="20"/>
                <w:szCs w:val="20"/>
              </w:rPr>
              <w:t xml:space="preserve"> and/or email address</w:t>
            </w:r>
            <w:r w:rsidRPr="0010769B">
              <w:rPr>
                <w:rFonts w:ascii="Verdana Pro Cond" w:hAnsi="Verdana Pro Cond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FFFFFF" w:themeFill="background1"/>
            <w:vAlign w:val="center"/>
          </w:tcPr>
          <w:p w14:paraId="0E227B7D" w14:textId="30DBC0BB" w:rsidR="00FD197E" w:rsidRPr="00D52ED5" w:rsidRDefault="00FD197E" w:rsidP="00A70DC3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3B21F2" w:rsidRPr="00D52ED5" w14:paraId="5092ED77" w14:textId="77777777" w:rsidTr="003B21F2">
        <w:trPr>
          <w:trHeight w:val="369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F8C50B" w14:textId="0039FC1A" w:rsidR="003B21F2" w:rsidRPr="00D52ED5" w:rsidRDefault="003B21F2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How did the client hear about the Project?</w:t>
            </w:r>
          </w:p>
        </w:tc>
        <w:tc>
          <w:tcPr>
            <w:tcW w:w="5424" w:type="dxa"/>
            <w:gridSpan w:val="19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FFFFFF" w:themeFill="background1"/>
            <w:vAlign w:val="center"/>
          </w:tcPr>
          <w:p w14:paraId="5CAC1448" w14:textId="77777777" w:rsidR="003B21F2" w:rsidRPr="00D52ED5" w:rsidRDefault="003B21F2" w:rsidP="00A70DC3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09D2B2EB" w14:textId="77777777" w:rsidTr="009321C1">
        <w:trPr>
          <w:trHeight w:val="510"/>
          <w:jc w:val="center"/>
        </w:trPr>
        <w:tc>
          <w:tcPr>
            <w:tcW w:w="5218" w:type="dxa"/>
            <w:gridSpan w:val="9"/>
            <w:tcBorders>
              <w:top w:val="single" w:sz="4" w:space="0" w:color="ADB2DB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8EC319" w14:textId="0F0E1EC2" w:rsidR="00446C6A" w:rsidRPr="00446C6A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446C6A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GDPR Consent for Referral Given?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</w:t>
            </w:r>
            <w:r w:rsidRPr="00FD197E">
              <w:rPr>
                <w:rFonts w:ascii="Verdana Pro Cond" w:hAnsi="Verdana Pro Cond"/>
                <w:b/>
                <w:bCs/>
                <w:sz w:val="20"/>
                <w:szCs w:val="20"/>
              </w:rPr>
              <w:t>(Please note we cannot continue unless approval is given)</w:t>
            </w:r>
          </w:p>
        </w:tc>
        <w:tc>
          <w:tcPr>
            <w:tcW w:w="1994" w:type="dxa"/>
            <w:gridSpan w:val="9"/>
            <w:tcBorders>
              <w:top w:val="single" w:sz="4" w:space="0" w:color="ADB2DB"/>
              <w:left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7DF72C4" w14:textId="16F03147" w:rsidR="00446C6A" w:rsidRPr="00D52ED5" w:rsidRDefault="00446C6A" w:rsidP="00FD197E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63742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5"/>
                <w:tcBorders>
                  <w:top w:val="single" w:sz="4" w:space="0" w:color="ADB2DB"/>
                  <w:left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242BD7E" w14:textId="327F321F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bCs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699" w:type="dxa"/>
            <w:gridSpan w:val="3"/>
            <w:tcBorders>
              <w:top w:val="single" w:sz="4" w:space="0" w:color="ADB2DB"/>
              <w:left w:val="single" w:sz="4" w:space="0" w:color="ADB2DB"/>
              <w:right w:val="single" w:sz="4" w:space="0" w:color="ADB2DB"/>
            </w:tcBorders>
            <w:shd w:val="clear" w:color="auto" w:fill="FFFFFF" w:themeFill="background1"/>
            <w:vAlign w:val="center"/>
          </w:tcPr>
          <w:p w14:paraId="36F2692A" w14:textId="77777777" w:rsidR="00446C6A" w:rsidRPr="00D52ED5" w:rsidRDefault="00446C6A" w:rsidP="00FD197E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97864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81" w:type="dxa"/>
                <w:gridSpan w:val="2"/>
                <w:tcBorders>
                  <w:top w:val="single" w:sz="4" w:space="0" w:color="ADB2DB"/>
                  <w:left w:val="single" w:sz="4" w:space="0" w:color="ADB2DB"/>
                  <w:right w:val="single" w:sz="12" w:space="0" w:color="22274D"/>
                </w:tcBorders>
                <w:shd w:val="clear" w:color="auto" w:fill="FFFFFF" w:themeFill="background1"/>
                <w:vAlign w:val="center"/>
              </w:tcPr>
              <w:p w14:paraId="656C6104" w14:textId="7E31452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15A3055" w14:textId="77777777" w:rsidTr="00760320">
        <w:trPr>
          <w:trHeight w:val="510"/>
          <w:jc w:val="center"/>
        </w:trPr>
        <w:tc>
          <w:tcPr>
            <w:tcW w:w="10642" w:type="dxa"/>
            <w:gridSpan w:val="28"/>
            <w:tcBorders>
              <w:left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DF5203" w14:textId="362655E7" w:rsidR="00446C6A" w:rsidRPr="00F7727E" w:rsidRDefault="00446C6A" w:rsidP="00446C6A">
            <w:pPr>
              <w:jc w:val="center"/>
              <w:rPr>
                <w:rFonts w:ascii="Verdana Pro" w:hAnsi="Verdana Pro" w:cs="Arial"/>
                <w:b/>
                <w:bCs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t>CLIENT INFORMATION</w:t>
            </w:r>
          </w:p>
        </w:tc>
      </w:tr>
      <w:tr w:rsidR="00446C6A" w:rsidRPr="00D52ED5" w14:paraId="686DAD2E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5A8F06" w14:textId="528FD3EA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Name:</w:t>
            </w:r>
          </w:p>
        </w:tc>
        <w:tc>
          <w:tcPr>
            <w:tcW w:w="8261" w:type="dxa"/>
            <w:gridSpan w:val="24"/>
            <w:tcBorders>
              <w:left w:val="single" w:sz="2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DA707" w14:textId="07CFB07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5BAB7339" w14:textId="77777777" w:rsidTr="009321C1">
        <w:trPr>
          <w:trHeight w:val="340"/>
          <w:jc w:val="center"/>
        </w:trPr>
        <w:tc>
          <w:tcPr>
            <w:tcW w:w="2381" w:type="dxa"/>
            <w:gridSpan w:val="4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99E71" w14:textId="603FB213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Address (Must include 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full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postcode):</w:t>
            </w:r>
          </w:p>
        </w:tc>
        <w:tc>
          <w:tcPr>
            <w:tcW w:w="8261" w:type="dxa"/>
            <w:gridSpan w:val="24"/>
            <w:tcBorders>
              <w:top w:val="single" w:sz="4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ED9EE" w14:textId="66952AA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182BF228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7043F9" w14:textId="4F6DF29A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Date of Birth:</w:t>
            </w:r>
          </w:p>
        </w:tc>
        <w:tc>
          <w:tcPr>
            <w:tcW w:w="3258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E9825F" w14:textId="4A59757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D4D7EC"/>
            <w:vAlign w:val="center"/>
          </w:tcPr>
          <w:p w14:paraId="233B3395" w14:textId="789FF349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Tel No:</w:t>
            </w:r>
          </w:p>
        </w:tc>
        <w:tc>
          <w:tcPr>
            <w:tcW w:w="4010" w:type="dxa"/>
            <w:gridSpan w:val="1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CEC815E" w14:textId="27B4450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2C9E0B7A" w14:textId="77777777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F59782" w14:textId="2D149944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Email Address:</w:t>
            </w:r>
          </w:p>
        </w:tc>
        <w:tc>
          <w:tcPr>
            <w:tcW w:w="8261" w:type="dxa"/>
            <w:gridSpan w:val="24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D6B302" w14:textId="57A4D6E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6EE9A190" w14:textId="4759026B" w:rsidTr="009321C1">
        <w:trPr>
          <w:trHeight w:val="369"/>
          <w:jc w:val="center"/>
        </w:trPr>
        <w:tc>
          <w:tcPr>
            <w:tcW w:w="2381" w:type="dxa"/>
            <w:gridSpan w:val="4"/>
            <w:tcBorders>
              <w:top w:val="single" w:sz="2" w:space="0" w:color="ADB2DB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8E1041" w14:textId="71E9E0DE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Gender:</w:t>
            </w:r>
          </w:p>
        </w:tc>
        <w:tc>
          <w:tcPr>
            <w:tcW w:w="3117" w:type="dxa"/>
            <w:gridSpan w:val="8"/>
            <w:tcBorders>
              <w:top w:val="single" w:sz="2" w:space="0" w:color="ADB2DB"/>
              <w:left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1295AE" w14:textId="77777777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Male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7020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gridSpan w:val="4"/>
                <w:tcBorders>
                  <w:top w:val="single" w:sz="2" w:space="0" w:color="ADB2DB"/>
                  <w:left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3D525E2" w14:textId="36F6059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025" w:type="dxa"/>
            <w:gridSpan w:val="8"/>
            <w:tcBorders>
              <w:top w:val="single" w:sz="2" w:space="0" w:color="ADB2DB"/>
              <w:left w:val="single" w:sz="2" w:space="0" w:color="ADB2DB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052F04" w14:textId="0E6D57FC" w:rsidR="00446C6A" w:rsidRPr="00D52ED5" w:rsidRDefault="00446C6A" w:rsidP="00446C6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Female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525337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5" w:type="dxa"/>
                <w:gridSpan w:val="4"/>
                <w:tcBorders>
                  <w:top w:val="single" w:sz="2" w:space="0" w:color="ADB2DB"/>
                  <w:left w:val="single" w:sz="2" w:space="0" w:color="ADB2DB"/>
                  <w:right w:val="single" w:sz="12" w:space="0" w:color="22274D"/>
                </w:tcBorders>
                <w:shd w:val="clear" w:color="auto" w:fill="FFFFFF"/>
                <w:vAlign w:val="center"/>
              </w:tcPr>
              <w:p w14:paraId="3CBE9E0F" w14:textId="47D664B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486ACCE8" w14:textId="77777777" w:rsidTr="00760320">
        <w:trPr>
          <w:trHeight w:val="510"/>
          <w:jc w:val="center"/>
        </w:trPr>
        <w:tc>
          <w:tcPr>
            <w:tcW w:w="10642" w:type="dxa"/>
            <w:gridSpan w:val="28"/>
            <w:tcBorders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E80DEC" w14:textId="320FAACB" w:rsidR="00446C6A" w:rsidRPr="00F7727E" w:rsidRDefault="00446C6A" w:rsidP="00446C6A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t>HEALTH &amp; WELL BEING</w:t>
            </w:r>
          </w:p>
        </w:tc>
      </w:tr>
      <w:tr w:rsidR="00446C6A" w:rsidRPr="00D52ED5" w14:paraId="29CE39A1" w14:textId="6A3A4F44" w:rsidTr="003B21F2">
        <w:trPr>
          <w:trHeight w:val="510"/>
          <w:jc w:val="center"/>
        </w:trPr>
        <w:tc>
          <w:tcPr>
            <w:tcW w:w="4096" w:type="dxa"/>
            <w:gridSpan w:val="7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43C6A2" w14:textId="48EEE257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 received the flu jab within the last year?</w:t>
            </w:r>
          </w:p>
        </w:tc>
        <w:tc>
          <w:tcPr>
            <w:tcW w:w="2268" w:type="dxa"/>
            <w:gridSpan w:val="8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AA5F4" w14:textId="74AF8AB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tc>
          <w:tcPr>
            <w:tcW w:w="992" w:type="dxa"/>
            <w:gridSpan w:val="6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vAlign w:val="center"/>
          </w:tcPr>
          <w:sdt>
            <w:sdtPr>
              <w:rPr>
                <w:rFonts w:ascii="Verdana Pro Cond" w:hAnsi="Verdana Pro Cond" w:cs="Arial"/>
                <w:sz w:val="24"/>
                <w:szCs w:val="24"/>
              </w:rPr>
              <w:id w:val="-6825188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47981F8" w14:textId="5F93D92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2301" w:type="dxa"/>
            <w:gridSpan w:val="3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2" w:space="0" w:color="ADB2DB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3D6812" w14:textId="142C59B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2210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5" w:type="dxa"/>
                <w:gridSpan w:val="4"/>
                <w:tcBorders>
                  <w:top w:val="single" w:sz="12" w:space="0" w:color="22274D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FFFFFF"/>
                <w:vAlign w:val="center"/>
              </w:tcPr>
              <w:p w14:paraId="59FFCB07" w14:textId="66C45364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797BAA3D" w14:textId="77777777" w:rsidTr="00F7727E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BB6AC" w14:textId="09D6A899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any household occupant suffer from any of the following Respiratory health conditions? </w:t>
            </w: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617DD88E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E4ACB" w14:textId="241EC22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Asthma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87713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CC828B6" w14:textId="04B8979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CE9539" w14:textId="393560D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Bronchitis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176330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3F9403" w14:textId="5815220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F1DE492" w14:textId="2D23C96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COPD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5083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8D698B2" w14:textId="4EFC282F" w:rsidR="00446C6A" w:rsidRPr="00D52ED5" w:rsidRDefault="00446C6A" w:rsidP="00446C6A">
                <w:pPr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BACAE77" w14:textId="3C998994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Cystic Fibrosis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946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AAE0836" w14:textId="003903E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3A247DFE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C10581" w14:textId="3BCECD0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Emphysema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4341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FD0D7D" w14:textId="659239CF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7FB5645" w14:textId="4674037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Pneumonia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37698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0295116" w14:textId="325D115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C187F6C" w14:textId="348D1DE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35057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2DD488D" w14:textId="24C20390" w:rsidR="00446C6A" w:rsidRPr="00D52ED5" w:rsidRDefault="00446C6A" w:rsidP="00446C6A">
                <w:pPr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34F580" w14:textId="420F657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80684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0BB3D1E" w14:textId="63B4118B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9CFE47F" w14:textId="77777777" w:rsidTr="003B21F2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AC144" w14:textId="62F37355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1A37CD69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24494DE7" w14:textId="77777777" w:rsidTr="00F7727E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93442" w14:textId="7D4051B7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Cardiovascular health conditions?</w:t>
            </w:r>
          </w:p>
          <w:p w14:paraId="3A8F3DF9" w14:textId="19B280DE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1378E90C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F4C949" w14:textId="326982F9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Angina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1925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5DAF37A" w14:textId="699A3097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BBB4FD6" w14:textId="305E6E9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Coronary Heart Disease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5568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BF28748" w14:textId="6AF6843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3C9405" w14:textId="66F3D0D6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Diabetes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952418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9076CDE" w14:textId="6DAE46B6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CE84D74" w14:textId="5A7BD05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Heart condition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981895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2" w:space="0" w:color="D4D7EC"/>
                  <w:left w:val="single" w:sz="2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6F01596" w14:textId="5F3787B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125C19FD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70994B" w14:textId="7F6EB57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High Blood Pressure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028393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5748F" w14:textId="5D4A2FA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E459980" w14:textId="33C1EF79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Stroke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57034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F1E72C7" w14:textId="72294534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E262DBB" w14:textId="5F6EB51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2033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9B55F70" w14:textId="3526C405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2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E1B12F1" w14:textId="2B3ACD48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89114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2" w:space="0" w:color="ADB2DB"/>
                  <w:bottom w:val="single" w:sz="2" w:space="0" w:color="D4D7EC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4FB29DC9" w14:textId="09E2185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8CE9D4D" w14:textId="77777777" w:rsidTr="003B21F2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D139BC" w14:textId="088903C2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4A9F355A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4F85A99C" w14:textId="77777777" w:rsidTr="00F7727E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9F9CC6" w14:textId="23C345F4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lastRenderedPageBreak/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Mental health conditions?</w:t>
            </w:r>
          </w:p>
          <w:p w14:paraId="72EB7F75" w14:textId="294E4853" w:rsidR="00446C6A" w:rsidRPr="00D52ED5" w:rsidRDefault="00446C6A" w:rsidP="00446C6A">
            <w:pPr>
              <w:pStyle w:val="Quote"/>
              <w:rPr>
                <w:rFonts w:ascii="Verdana Pro Cond" w:hAnsi="Verdana Pro Cond"/>
                <w:sz w:val="24"/>
                <w:szCs w:val="24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Please tick all that apply. If 'Other' has been selected, please provide further information below.</w:t>
            </w:r>
          </w:p>
        </w:tc>
      </w:tr>
      <w:tr w:rsidR="00446C6A" w:rsidRPr="00D52ED5" w14:paraId="2008432D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6A8D01" w14:textId="100195D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Anxiety Disorders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19088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AB00413" w14:textId="0D8816F4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D994D41" w14:textId="049E9DC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Bi-Polar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421616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D35964D" w14:textId="7EBBF02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D3B9B9" w14:textId="6339B25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Borderline Personality Disorder (BPD)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29132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488DF6C" w14:textId="6AA5AA73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1F01DAE" w14:textId="171A3053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Depression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19300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3AF882F" w14:textId="45B45ACB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E3EFA0A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DE9D28" w14:textId="5BC09C30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Obsessive–Compulsive Disorder (OCD)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06554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33FD8D5" w14:textId="7805F36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36E19ED" w14:textId="5ED9E20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Post-Traumatic Stress Disorder (PTSD)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58083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1E57BEE" w14:textId="283F686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BD02357" w14:textId="5082BD75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75225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AE89E30" w14:textId="42AB18D5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909929E" w14:textId="38E4695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290972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F4AA8E9" w14:textId="2DAAE14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FBF8DCC" w14:textId="77777777" w:rsidTr="003B21F2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DF858D" w14:textId="6E9FB4C9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1E86ADA0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5C21AAA1" w14:textId="77777777" w:rsidTr="00F7727E">
        <w:trPr>
          <w:trHeight w:val="454"/>
          <w:jc w:val="center"/>
        </w:trPr>
        <w:tc>
          <w:tcPr>
            <w:tcW w:w="10642" w:type="dxa"/>
            <w:gridSpan w:val="28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2F947" w14:textId="72EB0BCB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suffer from any of the following chronic health conditions?</w:t>
            </w:r>
          </w:p>
          <w:p w14:paraId="06AAA8FD" w14:textId="4D01D4F6" w:rsidR="00446C6A" w:rsidRPr="00D52ED5" w:rsidRDefault="00446C6A" w:rsidP="00446C6A">
            <w:pPr>
              <w:rPr>
                <w:rFonts w:ascii="Verdana Pro Cond" w:hAnsi="Verdana Pro Cond" w:cs="Arial"/>
                <w:sz w:val="24"/>
                <w:szCs w:val="24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Please tick all that apply.</w:t>
            </w:r>
            <w:r w:rsidRPr="00D52ED5">
              <w:rPr>
                <w:rFonts w:ascii="Verdana Pro Cond" w:hAnsi="Verdana Pro Cond"/>
                <w:i/>
                <w:iCs/>
                <w:sz w:val="20"/>
                <w:szCs w:val="20"/>
              </w:rPr>
              <w:t xml:space="preserve"> </w:t>
            </w:r>
            <w:r w:rsidRPr="00D52ED5">
              <w:rPr>
                <w:rFonts w:ascii="Verdana Pro Cond" w:hAnsi="Verdana Pro Cond"/>
                <w:sz w:val="20"/>
                <w:szCs w:val="20"/>
              </w:rPr>
              <w:t>If 'Other' has been selected, please provide further information below.</w:t>
            </w:r>
          </w:p>
        </w:tc>
      </w:tr>
      <w:tr w:rsidR="00446C6A" w:rsidRPr="00D52ED5" w14:paraId="4317E6F5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08CB2" w14:textId="468BBC6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ADHD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134157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B226B91" w14:textId="70B045D7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28590E2" w14:textId="56DA091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Alzheimer's Disease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1964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9142E02" w14:textId="3B94F128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635B899" w14:textId="349FC71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Arthritis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5695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5F7B66D" w14:textId="719F91EA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B1E3C33" w14:textId="7C35623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Autism spectrum disorder (ASD)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5883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1F8711B" w14:textId="2F5335C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050BEA70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93C591" w14:textId="6DED39F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Cancer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4489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60F261C" w14:textId="35744A22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E360997" w14:textId="6A11D1DD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Dementia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143519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A1AC4CA" w14:textId="5BF45FE6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FC588B" w14:textId="3B320E7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Fibromyalgia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405139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EDD9A31" w14:textId="11ADC1B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67157DE" w14:textId="6C064C1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Epilepsy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05878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544A21D" w14:textId="26420DB3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6E20B60" w14:textId="77777777" w:rsidTr="00FD6FEF">
        <w:trPr>
          <w:trHeight w:val="369"/>
          <w:jc w:val="center"/>
        </w:trPr>
        <w:tc>
          <w:tcPr>
            <w:tcW w:w="1956" w:type="dxa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888C32" w14:textId="1E23E55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Endometriosis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12231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81" w:type="dxa"/>
                <w:gridSpan w:val="4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976FE6D" w14:textId="494CCC1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104" w:type="dxa"/>
            <w:gridSpan w:val="3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50B9880" w14:textId="36EDF8EE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Osteoporosis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28576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gridSpan w:val="3"/>
                <w:tcBorders>
                  <w:top w:val="single" w:sz="4" w:space="0" w:color="ADB2DB"/>
                  <w:left w:val="single" w:sz="2" w:space="0" w:color="ADB2DB"/>
                  <w:bottom w:val="single" w:sz="4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8E65EEA" w14:textId="490FE8A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36" w:type="dxa"/>
            <w:gridSpan w:val="9"/>
            <w:tcBorders>
              <w:top w:val="single" w:sz="4" w:space="0" w:color="ADB2DB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D3E684" w14:textId="2E902B3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80726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4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43F0F93" w14:textId="33E9F3E0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068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454807" w14:textId="08E7E4C2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67952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16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6E91546" w14:textId="579B609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CD5AA1E" w14:textId="77777777" w:rsidTr="003B21F2">
        <w:trPr>
          <w:trHeight w:val="567"/>
          <w:jc w:val="center"/>
        </w:trPr>
        <w:tc>
          <w:tcPr>
            <w:tcW w:w="2375" w:type="dxa"/>
            <w:gridSpan w:val="3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984177" w14:textId="58A37725" w:rsidR="00446C6A" w:rsidRPr="00D52ED5" w:rsidRDefault="00446C6A" w:rsidP="00446C6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Notes:</w:t>
            </w:r>
          </w:p>
        </w:tc>
        <w:tc>
          <w:tcPr>
            <w:tcW w:w="8267" w:type="dxa"/>
            <w:gridSpan w:val="25"/>
            <w:tcBorders>
              <w:top w:val="single" w:sz="4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0B8733AA" w14:textId="77777777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0EBD1D16" w14:textId="77777777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vMerge w:val="restart"/>
            <w:tcBorders>
              <w:top w:val="single" w:sz="12" w:space="0" w:color="22274D"/>
              <w:left w:val="single" w:sz="12" w:space="0" w:color="22274D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0F763D" w14:textId="061B4610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have a recognised disability?</w:t>
            </w:r>
          </w:p>
          <w:p w14:paraId="0F6AC485" w14:textId="7D37CA3D" w:rsidR="00446C6A" w:rsidRPr="00D52ED5" w:rsidRDefault="00446C6A" w:rsidP="00446C6A">
            <w:pPr>
              <w:rPr>
                <w:rFonts w:ascii="Verdana Pro Cond" w:hAnsi="Verdana Pro Cond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7548" w:type="dxa"/>
            <w:gridSpan w:val="22"/>
            <w:tcBorders>
              <w:top w:val="single" w:sz="12" w:space="0" w:color="22274D"/>
              <w:left w:val="single" w:sz="4" w:space="0" w:color="ADB2DB"/>
              <w:bottom w:val="single" w:sz="2" w:space="0" w:color="BFBFBF" w:themeColor="background1" w:themeShade="BF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588397" w14:textId="62DCBAD3" w:rsidR="00446C6A" w:rsidRPr="00D52ED5" w:rsidRDefault="00446C6A" w:rsidP="00446C6A">
            <w:pPr>
              <w:jc w:val="both"/>
              <w:rPr>
                <w:rFonts w:ascii="Verdana Pro Cond" w:hAnsi="Verdana Pro Cond" w:cs="Arial"/>
                <w:bCs/>
                <w:i/>
                <w:i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Cs/>
                <w:i/>
                <w:iCs/>
                <w:sz w:val="20"/>
                <w:szCs w:val="20"/>
              </w:rPr>
              <w:t>In accordance with the Disability Discrimination Act 1995, a disability is defined as a physical or mental impairment which has a substantial and long-term effect on a person’s ability to carry out normal day to day activities.</w:t>
            </w:r>
          </w:p>
        </w:tc>
      </w:tr>
      <w:tr w:rsidR="00446C6A" w:rsidRPr="00D52ED5" w14:paraId="33A1CBDF" w14:textId="5416AF93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22274D"/>
              <w:bottom w:val="single" w:sz="2" w:space="0" w:color="BFBFBF" w:themeColor="background1" w:themeShade="BF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41BD38" w14:textId="6816CB79" w:rsidR="00446C6A" w:rsidRPr="00D52ED5" w:rsidRDefault="00446C6A" w:rsidP="00446C6A">
            <w:pPr>
              <w:jc w:val="center"/>
              <w:rPr>
                <w:rFonts w:ascii="Verdana Pro Cond" w:hAnsi="Verdana Pro Cond"/>
              </w:rPr>
            </w:pPr>
          </w:p>
        </w:tc>
        <w:tc>
          <w:tcPr>
            <w:tcW w:w="2833" w:type="dxa"/>
            <w:gridSpan w:val="8"/>
            <w:tcBorders>
              <w:top w:val="single" w:sz="4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191F2" w14:textId="6A2BB8E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17754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2" w:space="0" w:color="BFBFBF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103C3C" w14:textId="14821178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2" w:space="0" w:color="BFBFBF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0E3F4" w14:textId="7082ADFB" w:rsidR="00446C6A" w:rsidRPr="00D52ED5" w:rsidRDefault="00446C6A" w:rsidP="00446C6A">
            <w:pPr>
              <w:rPr>
                <w:rFonts w:ascii="Verdana Pro Cond" w:hAnsi="Verdana Pro Cond" w:cs="Arial"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82426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11" w:type="dxa"/>
                <w:gridSpan w:val="3"/>
                <w:tcBorders>
                  <w:top w:val="single" w:sz="2" w:space="0" w:color="BFBFBF" w:themeColor="background1" w:themeShade="BF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55A72E6" w14:textId="299B4C0E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b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981C2F1" w14:textId="77777777" w:rsidTr="009321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  <w:jc w:val="center"/>
        </w:trPr>
        <w:tc>
          <w:tcPr>
            <w:tcW w:w="3094" w:type="dxa"/>
            <w:gridSpan w:val="6"/>
            <w:vMerge/>
            <w:tcBorders>
              <w:top w:val="single" w:sz="2" w:space="0" w:color="BFBFBF" w:themeColor="background1" w:themeShade="BF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7A158A" w14:textId="52EB2C17" w:rsidR="00446C6A" w:rsidRPr="00D52ED5" w:rsidRDefault="00446C6A" w:rsidP="00446C6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833" w:type="dxa"/>
            <w:gridSpan w:val="8"/>
            <w:tcBorders>
              <w:top w:val="single" w:sz="2" w:space="0" w:color="ADB2DB"/>
              <w:left w:val="single" w:sz="4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92993" w14:textId="6FA51441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89786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DCA919" w14:textId="0E1C15CD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721" w:type="dxa"/>
            <w:gridSpan w:val="11"/>
            <w:tcBorders>
              <w:top w:val="single" w:sz="2" w:space="0" w:color="ADB2DB"/>
              <w:left w:val="single" w:sz="2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B1217" w14:textId="1A5BE6C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46C6A" w:rsidRPr="00D52ED5" w14:paraId="53120B34" w14:textId="77777777" w:rsidTr="00A016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E1081B" w14:textId="6AC8A306" w:rsidR="00446C6A" w:rsidRPr="00D52ED5" w:rsidRDefault="00446C6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a Blue Badge Holder?</w:t>
            </w:r>
          </w:p>
        </w:tc>
        <w:tc>
          <w:tcPr>
            <w:tcW w:w="2833" w:type="dxa"/>
            <w:gridSpan w:val="8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00A231" w14:textId="3D36AAA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79626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12" w:space="0" w:color="22274D"/>
                  <w:left w:val="single" w:sz="2" w:space="0" w:color="ADB2DB"/>
                  <w:bottom w:val="single" w:sz="12" w:space="0" w:color="22274D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F5AF5FD" w14:textId="63013189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22274D"/>
              <w:left w:val="single" w:sz="2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BA9A0" w14:textId="71A5C5FB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456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1C73A3E" w14:textId="65FC3CBB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1CB8226" w14:textId="77777777" w:rsidTr="00A016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7C3CE2" w14:textId="44799A27" w:rsidR="00446C6A" w:rsidRPr="00D52ED5" w:rsidRDefault="00446C6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Does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have mobility problems?</w:t>
            </w:r>
          </w:p>
        </w:tc>
        <w:tc>
          <w:tcPr>
            <w:tcW w:w="2833" w:type="dxa"/>
            <w:gridSpan w:val="8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733C8B" w14:textId="381FF7FA" w:rsidR="00446C6A" w:rsidRPr="00D52ED5" w:rsidRDefault="00446C6A" w:rsidP="0062417D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01044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74A7043" w14:textId="129CB746" w:rsidR="00446C6A" w:rsidRPr="00D52ED5" w:rsidRDefault="00446C6A" w:rsidP="0062417D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56F2C4" w14:textId="64A15A6E" w:rsidR="00446C6A" w:rsidRPr="00D52ED5" w:rsidRDefault="00446C6A" w:rsidP="0062417D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87152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AE65804" w14:textId="1EFDBCD9" w:rsidR="00446C6A" w:rsidRPr="00D52ED5" w:rsidRDefault="00446C6A" w:rsidP="0062417D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68F36476" w14:textId="77777777" w:rsidTr="00A016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6ED447" w14:textId="468AF7D8" w:rsidR="00446C6A" w:rsidRPr="00D52ED5" w:rsidRDefault="00446C6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any household occupant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currently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pregnant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or has recently given birth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tc>
          <w:tcPr>
            <w:tcW w:w="2833" w:type="dxa"/>
            <w:gridSpan w:val="8"/>
            <w:tcBorders>
              <w:top w:val="single" w:sz="12" w:space="0" w:color="22274D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D2703F" w14:textId="577634D8" w:rsidR="00446C6A" w:rsidRPr="00D52ED5" w:rsidRDefault="00446C6A" w:rsidP="0062417D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921169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CF29C64" w14:textId="4A17CC76" w:rsidR="00446C6A" w:rsidRPr="00D52ED5" w:rsidRDefault="00446C6A" w:rsidP="0062417D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A291388" w14:textId="5DF3618F" w:rsidR="00446C6A" w:rsidRPr="00D52ED5" w:rsidRDefault="00446C6A" w:rsidP="0062417D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99757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2" w:space="0" w:color="D9D9D9" w:themeColor="background1" w:themeShade="D9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4DEF896" w14:textId="3ED197CD" w:rsidR="00446C6A" w:rsidRPr="00D52ED5" w:rsidRDefault="00446C6A" w:rsidP="0062417D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2642632E" w14:textId="77777777" w:rsidTr="00A016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64"/>
          <w:jc w:val="center"/>
        </w:trPr>
        <w:tc>
          <w:tcPr>
            <w:tcW w:w="3094" w:type="dxa"/>
            <w:gridSpan w:val="6"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DC1B22" w14:textId="6D8D0215" w:rsidR="00446C6A" w:rsidRPr="00D52ED5" w:rsidRDefault="00446C6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Has the client</w:t>
            </w:r>
            <w:r w:rsid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 recently had any falls resulting in a hospital stay or visit?</w:t>
            </w:r>
          </w:p>
        </w:tc>
        <w:tc>
          <w:tcPr>
            <w:tcW w:w="2833" w:type="dxa"/>
            <w:gridSpan w:val="8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75BC01" w14:textId="2C1C7F54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30720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4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ABA5605" w14:textId="646D3C2F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10" w:type="dxa"/>
            <w:gridSpan w:val="8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82C79F" w14:textId="4970421C" w:rsidR="00446C6A" w:rsidRPr="00D52ED5" w:rsidRDefault="00446C6A" w:rsidP="00446C6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4573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11" w:type="dxa"/>
                <w:gridSpan w:val="3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30F561" w14:textId="041C2E2C" w:rsidR="00446C6A" w:rsidRPr="00D52ED5" w:rsidRDefault="00446C6A" w:rsidP="00446C6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46C6A" w:rsidRPr="00D52ED5" w14:paraId="5F83CF7E" w14:textId="77777777" w:rsidTr="003B21F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7"/>
          <w:jc w:val="center"/>
        </w:trPr>
        <w:tc>
          <w:tcPr>
            <w:tcW w:w="3094" w:type="dxa"/>
            <w:gridSpan w:val="6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E1C60D" w14:textId="67477EA6" w:rsidR="00446C6A" w:rsidRPr="00D52ED5" w:rsidRDefault="00446C6A" w:rsidP="00A01635">
            <w:pPr>
              <w:pStyle w:val="Quote"/>
              <w:rPr>
                <w:rFonts w:ascii="Verdana Pro Cond" w:hAnsi="Verdana Pro Cond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yes, please provide details:</w:t>
            </w:r>
          </w:p>
        </w:tc>
        <w:tc>
          <w:tcPr>
            <w:tcW w:w="7548" w:type="dxa"/>
            <w:gridSpan w:val="22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018CD0" w14:textId="4DAABABA" w:rsidR="00446C6A" w:rsidRPr="00D52ED5" w:rsidRDefault="00446C6A" w:rsidP="009321C1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</w:tbl>
    <w:p w14:paraId="63B291F5" w14:textId="77777777" w:rsidR="008B4E34" w:rsidRPr="00D52ED5" w:rsidRDefault="008B4E34"/>
    <w:p w14:paraId="6C609880" w14:textId="089A2760" w:rsidR="008B4E34" w:rsidRPr="00D52ED5" w:rsidRDefault="003B21F2">
      <w:r>
        <w:br w:type="page"/>
      </w:r>
    </w:p>
    <w:tbl>
      <w:tblPr>
        <w:tblW w:w="4804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2384"/>
        <w:gridCol w:w="1286"/>
        <w:gridCol w:w="134"/>
        <w:gridCol w:w="9"/>
        <w:gridCol w:w="1411"/>
        <w:gridCol w:w="254"/>
        <w:gridCol w:w="1162"/>
        <w:gridCol w:w="1395"/>
        <w:gridCol w:w="1466"/>
        <w:gridCol w:w="252"/>
        <w:gridCol w:w="889"/>
      </w:tblGrid>
      <w:tr w:rsidR="00797994" w:rsidRPr="00D52ED5" w14:paraId="46F16AFF" w14:textId="77777777" w:rsidTr="003B21F2">
        <w:trPr>
          <w:trHeight w:val="454"/>
          <w:jc w:val="center"/>
        </w:trPr>
        <w:tc>
          <w:tcPr>
            <w:tcW w:w="10642" w:type="dxa"/>
            <w:gridSpan w:val="11"/>
            <w:tcBorders>
              <w:top w:val="single" w:sz="12" w:space="0" w:color="22274D"/>
              <w:left w:val="single" w:sz="12" w:space="0" w:color="22274D"/>
              <w:bottom w:val="single" w:sz="4" w:space="0" w:color="D9D9D9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C8259" w14:textId="1B17587C" w:rsidR="00797994" w:rsidRPr="00F7727E" w:rsidRDefault="00AD449A" w:rsidP="00797994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48"/>
                <w:szCs w:val="48"/>
              </w:rPr>
            </w:pPr>
            <w:r w:rsidRPr="00F7727E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lastRenderedPageBreak/>
              <w:t>HOUSEHOLD</w:t>
            </w:r>
          </w:p>
        </w:tc>
      </w:tr>
      <w:tr w:rsidR="00913A88" w:rsidRPr="00D52ED5" w14:paraId="1968FABE" w14:textId="77777777" w:rsidTr="00A01635">
        <w:trPr>
          <w:trHeight w:val="283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D9D9D9" w:themeColor="background1" w:themeShade="D9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0A5E1A" w14:textId="05595D7B" w:rsidR="00797994" w:rsidRPr="00D52ED5" w:rsidRDefault="0085762D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What is the client’s h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ousing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s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tatus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  <w:p w14:paraId="6151CA93" w14:textId="42B0495C" w:rsidR="001526BE" w:rsidRPr="00D52ED5" w:rsidRDefault="001526BE" w:rsidP="00A01635">
            <w:pPr>
              <w:rPr>
                <w:i/>
                <w:iCs/>
              </w:rPr>
            </w:pPr>
            <w:r w:rsidRPr="00D52ED5">
              <w:rPr>
                <w:rFonts w:ascii="Verdana Pro Cond" w:hAnsi="Verdana Pro Cond"/>
                <w:i/>
                <w:iCs/>
                <w:sz w:val="20"/>
                <w:szCs w:val="20"/>
              </w:rPr>
              <w:t xml:space="preserve">If 'Other' has been selected, please provide information </w:t>
            </w:r>
            <w:r w:rsidR="00F87D9A">
              <w:rPr>
                <w:rFonts w:ascii="Verdana Pro Cond" w:hAnsi="Verdana Pro Cond"/>
                <w:i/>
                <w:iCs/>
                <w:sz w:val="20"/>
                <w:szCs w:val="20"/>
              </w:rPr>
              <w:t>below.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D54411" w14:textId="19599555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Owner Occupier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5A111C6" w14:textId="0A3E4766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Private Tenant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DEE002B" w14:textId="77777777" w:rsidR="001526BE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Social</w:t>
            </w:r>
          </w:p>
          <w:p w14:paraId="2F33AB5A" w14:textId="302D8903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Housing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6C416E0A" w14:textId="76D63ECD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Co-Ownership</w:t>
            </w:r>
          </w:p>
        </w:tc>
        <w:tc>
          <w:tcPr>
            <w:tcW w:w="1718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728A59E" w14:textId="2A0AF8FD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Temporary</w:t>
            </w:r>
          </w:p>
          <w:p w14:paraId="25276760" w14:textId="64D18AF5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 xml:space="preserve">Accommodation </w:t>
            </w:r>
          </w:p>
        </w:tc>
        <w:tc>
          <w:tcPr>
            <w:tcW w:w="889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3B59D85" w14:textId="05E09B8C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</w:tr>
      <w:tr w:rsidR="00913A88" w:rsidRPr="00D52ED5" w14:paraId="6E783851" w14:textId="77777777" w:rsidTr="00A01635">
        <w:trPr>
          <w:trHeight w:val="340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49F24C" w14:textId="43069FFC" w:rsidR="00797994" w:rsidRPr="00D52ED5" w:rsidRDefault="0079799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555384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27E139CF" w14:textId="5BEAFC1A" w:rsidR="00797994" w:rsidRPr="00D52ED5" w:rsidRDefault="00F8311D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8770667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67378C5" w14:textId="324F0018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1391928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6ECC462" w14:textId="7B0689F6" w:rsidR="00797994" w:rsidRPr="00D52ED5" w:rsidRDefault="000A0EF3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13348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4369A87" w14:textId="7AC0518C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335404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18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DD2E5FE" w14:textId="79020FA4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1032646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89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ECDF68C" w14:textId="31F4AC25" w:rsidR="00797994" w:rsidRPr="00D52ED5" w:rsidRDefault="001526BE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97994" w:rsidRPr="00D52ED5" w14:paraId="4184D7EA" w14:textId="77777777" w:rsidTr="003B21F2">
        <w:trPr>
          <w:trHeight w:val="567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1F62E" w14:textId="2B2AA2F5" w:rsidR="00797994" w:rsidRPr="00D52ED5" w:rsidRDefault="00F87D9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‘Other’ Notes</w:t>
            </w:r>
            <w:r w:rsidR="001526BE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0"/>
            <w:tcBorders>
              <w:top w:val="single" w:sz="4" w:space="0" w:color="ADB2DB"/>
              <w:left w:val="single" w:sz="4" w:space="0" w:color="ADB2DB"/>
              <w:bottom w:val="single" w:sz="12" w:space="0" w:color="676767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026260" w14:textId="29CA61BD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106F32" w:rsidRPr="00D52ED5" w14:paraId="33FE0DF8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D9D9D9" w:themeColor="background1" w:themeShade="D9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9BAD1" w14:textId="5854DA44" w:rsidR="00797994" w:rsidRPr="00D52ED5" w:rsidRDefault="0085762D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What is the h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ousehold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eating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2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09D8C" w14:textId="0C685565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Oil</w:t>
            </w:r>
          </w:p>
        </w:tc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858D17D" w14:textId="1F8DDD8C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Gas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26962C8" w14:textId="5B3F9537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E7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FFF593D" w14:textId="7D7E5EB7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Solid Fuel</w:t>
            </w:r>
          </w:p>
        </w:tc>
        <w:tc>
          <w:tcPr>
            <w:tcW w:w="1466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20F570C" w14:textId="27E05B96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LPG</w:t>
            </w:r>
          </w:p>
        </w:tc>
        <w:tc>
          <w:tcPr>
            <w:tcW w:w="114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618B31B0" w14:textId="0FB5D601" w:rsidR="00797994" w:rsidRPr="00D52ED5" w:rsidRDefault="00797994" w:rsidP="00797994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</w:t>
            </w:r>
          </w:p>
        </w:tc>
      </w:tr>
      <w:tr w:rsidR="00913A88" w:rsidRPr="00D52ED5" w14:paraId="576A7C80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D9D9D9" w:themeColor="background1" w:themeShade="D9"/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8951D" w14:textId="77777777" w:rsidR="00797994" w:rsidRPr="00D52ED5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2130927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2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ECD4B5C" w14:textId="130CD7EF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578284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4D0C962" w14:textId="53ADD261" w:rsidR="00797994" w:rsidRPr="00D52ED5" w:rsidRDefault="00DA01A0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3886460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8CAA0F4" w14:textId="1035A6DC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358817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608D56ED" w14:textId="26550628" w:rsidR="00797994" w:rsidRPr="00D52ED5" w:rsidRDefault="00D52ED5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930798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66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94CBB55" w14:textId="49AE90D6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846698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FBB81AB" w14:textId="5CF87E9F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3ED96FBB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B66496" w14:textId="49DF6165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At any time, has the client r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un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out of gas, electric or oil?</w:t>
            </w:r>
          </w:p>
        </w:tc>
        <w:tc>
          <w:tcPr>
            <w:tcW w:w="3094" w:type="dxa"/>
            <w:gridSpan w:val="5"/>
            <w:tcBorders>
              <w:top w:val="single" w:sz="4" w:space="0" w:color="D4D7EC"/>
              <w:left w:val="single" w:sz="4" w:space="0" w:color="ADB2DB"/>
              <w:bottom w:val="single" w:sz="4" w:space="0" w:color="ADB2DB"/>
              <w:right w:val="single" w:sz="4" w:space="0" w:color="D4D7E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D8DA9" w14:textId="38A52013" w:rsidR="00824454" w:rsidRPr="00D52ED5" w:rsidRDefault="00824454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654109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62" w:type="dxa"/>
                <w:tcBorders>
                  <w:top w:val="single" w:sz="4" w:space="0" w:color="D4D7EC"/>
                  <w:left w:val="single" w:sz="4" w:space="0" w:color="D4D7EC"/>
                  <w:bottom w:val="single" w:sz="4" w:space="0" w:color="ADB2DB"/>
                  <w:right w:val="single" w:sz="4" w:space="0" w:color="D4D7EC"/>
                </w:tcBorders>
                <w:shd w:val="clear" w:color="auto" w:fill="auto"/>
                <w:vAlign w:val="center"/>
              </w:tcPr>
              <w:p w14:paraId="5C704497" w14:textId="4BF60BD0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12" w:space="0" w:color="22274D"/>
              <w:left w:val="single" w:sz="4" w:space="0" w:color="D4D7EC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A043789" w14:textId="05D44892" w:rsidR="00824454" w:rsidRPr="00D52ED5" w:rsidRDefault="00824454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18181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ED36513" w14:textId="3BF0B360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197E" w:rsidRPr="00D52ED5" w14:paraId="5E448F1E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top w:val="single" w:sz="12" w:space="0" w:color="22274D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C95931" w14:textId="77777777" w:rsidR="00FD197E" w:rsidRPr="00D52ED5" w:rsidRDefault="00FD197E" w:rsidP="0082445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7117" w:type="dxa"/>
            <w:gridSpan w:val="8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B0CE69" w14:textId="3E63FAC3" w:rsidR="00FD197E" w:rsidRPr="00D52ED5" w:rsidRDefault="00FD197E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62668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D4D7EC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6EB5C67" w14:textId="2F947704" w:rsidR="00FD197E" w:rsidRDefault="00FD197E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197E" w:rsidRPr="00D52ED5" w14:paraId="2CD0E24D" w14:textId="77777777" w:rsidTr="003B21F2">
        <w:trPr>
          <w:trHeight w:val="567"/>
          <w:jc w:val="center"/>
        </w:trPr>
        <w:tc>
          <w:tcPr>
            <w:tcW w:w="3670" w:type="dxa"/>
            <w:gridSpan w:val="2"/>
            <w:tcBorders>
              <w:top w:val="single" w:sz="4" w:space="0" w:color="ADB2DB"/>
              <w:left w:val="single" w:sz="12" w:space="0" w:color="22274D"/>
              <w:right w:val="single" w:sz="4" w:space="0" w:color="D4D7EC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CF57A5" w14:textId="308D22C1" w:rsidR="00FD197E" w:rsidRPr="00D52ED5" w:rsidRDefault="00FD197E" w:rsidP="00FD197E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FD197E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Please provide any comments here.</w:t>
            </w:r>
          </w:p>
        </w:tc>
        <w:tc>
          <w:tcPr>
            <w:tcW w:w="6972" w:type="dxa"/>
            <w:gridSpan w:val="9"/>
            <w:tcBorders>
              <w:top w:val="single" w:sz="4" w:space="0" w:color="ADB2DB"/>
              <w:left w:val="single" w:sz="4" w:space="0" w:color="D4D7EC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BBAC62" w14:textId="77777777" w:rsidR="00FD197E" w:rsidRPr="00EF6327" w:rsidRDefault="00FD197E" w:rsidP="00EF6327">
            <w:pPr>
              <w:ind w:left="-76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824454" w:rsidRPr="00D52ED5" w14:paraId="3B6FB4FB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76B4CD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At any time, has the client had to:</w:t>
            </w:r>
          </w:p>
          <w:p w14:paraId="1E175397" w14:textId="6102F76F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'Other' has been selected, please provide information in the notes section.</w:t>
            </w:r>
          </w:p>
        </w:tc>
        <w:tc>
          <w:tcPr>
            <w:tcW w:w="3094" w:type="dxa"/>
            <w:gridSpan w:val="5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E8478" w14:textId="286F3EDE" w:rsidR="00824454" w:rsidRPr="00D52ED5" w:rsidRDefault="00824454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Use emergency credit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4507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62" w:type="dxa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7C5CEDC5" w14:textId="27EF20FB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141A9A47" w14:textId="641C4B32" w:rsidR="00824454" w:rsidRPr="00D52ED5" w:rsidRDefault="00824454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Used unregulated financial services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19391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B9D4512" w14:textId="52215221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62D50BC4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7668D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611C1" w14:textId="603C0A73" w:rsidR="00824454" w:rsidRPr="00D52ED5" w:rsidRDefault="00824454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Borrow money from family and friends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73551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0AA3ED90" w14:textId="76390CB1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DDD55A0" w14:textId="56523682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Paid for energy using credit cards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9742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F2AAA53" w14:textId="3C54873D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32948A48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bottom w:val="single" w:sz="2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4BCDBA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0503C" w14:textId="294EE8DB" w:rsidR="00824454" w:rsidRPr="00D52ED5" w:rsidRDefault="004D7A21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Taken out a loan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6884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1EB2C459" w14:textId="76085209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B2346CC" w14:textId="23632D70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 below)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53257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35FF05B" w14:textId="78246BAD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24454" w:rsidRPr="00D52ED5" w14:paraId="510E4204" w14:textId="77777777" w:rsidTr="00A01635">
        <w:trPr>
          <w:trHeight w:val="369"/>
          <w:jc w:val="center"/>
        </w:trPr>
        <w:tc>
          <w:tcPr>
            <w:tcW w:w="2384" w:type="dxa"/>
            <w:vMerge/>
            <w:tcBorders>
              <w:top w:val="single" w:sz="2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E0358" w14:textId="77777777" w:rsidR="00824454" w:rsidRPr="00D52ED5" w:rsidRDefault="00824454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3094" w:type="dxa"/>
            <w:gridSpan w:val="5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3343CD" w14:textId="46DD6D7C" w:rsidR="00824454" w:rsidRPr="00D52ED5" w:rsidRDefault="004D7A21" w:rsidP="00824454">
            <w:pPr>
              <w:contextualSpacing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624579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62" w:type="dxa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DBCDA7A" w14:textId="2F2A8999" w:rsidR="00824454" w:rsidRPr="00D52ED5" w:rsidRDefault="00824454" w:rsidP="0082445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861" w:type="dxa"/>
            <w:gridSpan w:val="2"/>
            <w:tcBorders>
              <w:top w:val="single" w:sz="4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1164D57" w14:textId="6FD5883D" w:rsidR="00824454" w:rsidRPr="00D52ED5" w:rsidRDefault="004D7A21" w:rsidP="0082445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N/A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38699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FA1E657" w14:textId="59ED325C" w:rsidR="00824454" w:rsidRPr="00D52ED5" w:rsidRDefault="00824454" w:rsidP="00824454">
                <w:pPr>
                  <w:ind w:left="-76"/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D7A21" w:rsidRPr="00D52ED5" w14:paraId="285FE088" w14:textId="77777777" w:rsidTr="003B21F2">
        <w:trPr>
          <w:trHeight w:val="567"/>
          <w:jc w:val="center"/>
        </w:trPr>
        <w:tc>
          <w:tcPr>
            <w:tcW w:w="2384" w:type="dxa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79765D" w14:textId="4FC6EEA3" w:rsidR="004D7A21" w:rsidRPr="00D52ED5" w:rsidRDefault="003C42A7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‘Other’ Notes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:</w:t>
            </w:r>
          </w:p>
        </w:tc>
        <w:tc>
          <w:tcPr>
            <w:tcW w:w="8258" w:type="dxa"/>
            <w:gridSpan w:val="10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00797" w14:textId="77777777" w:rsidR="004D7A21" w:rsidRPr="0062417D" w:rsidRDefault="004D7A21" w:rsidP="00EF6327">
            <w:pPr>
              <w:ind w:left="-76"/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D7A21" w:rsidRPr="00D52ED5" w14:paraId="5445EEB0" w14:textId="77777777" w:rsidTr="00F87D9A">
        <w:trPr>
          <w:trHeight w:val="197"/>
          <w:jc w:val="center"/>
        </w:trPr>
        <w:tc>
          <w:tcPr>
            <w:tcW w:w="10642" w:type="dxa"/>
            <w:gridSpan w:val="11"/>
            <w:tcBorders>
              <w:top w:val="single" w:sz="12" w:space="0" w:color="22274D"/>
              <w:left w:val="single" w:sz="12" w:space="0" w:color="22274D"/>
              <w:bottom w:val="single" w:sz="2" w:space="0" w:color="ADB2DB"/>
              <w:right w:val="single" w:sz="12" w:space="0" w:color="22274D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8327A9" w14:textId="77777777" w:rsidR="00CA1701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 client currently or has recently been in 'Fuel Debt' with their energy provider?</w:t>
            </w:r>
          </w:p>
          <w:p w14:paraId="2F93CDAB" w14:textId="169D02DA" w:rsidR="004D7A21" w:rsidRPr="00CA1701" w:rsidRDefault="004D7A21" w:rsidP="00CA170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20"/>
                <w:szCs w:val="20"/>
              </w:rPr>
              <w:t>If the client has previously used emergency credit from their supplier, please select yes.</w:t>
            </w:r>
          </w:p>
        </w:tc>
      </w:tr>
      <w:tr w:rsidR="004D7A21" w:rsidRPr="00D52ED5" w14:paraId="15D25766" w14:textId="77777777" w:rsidTr="00F87D9A">
        <w:trPr>
          <w:trHeight w:val="340"/>
          <w:jc w:val="center"/>
        </w:trPr>
        <w:tc>
          <w:tcPr>
            <w:tcW w:w="3804" w:type="dxa"/>
            <w:gridSpan w:val="3"/>
            <w:tcBorders>
              <w:top w:val="single" w:sz="4" w:space="0" w:color="ADB2DB"/>
              <w:left w:val="single" w:sz="12" w:space="0" w:color="22274D"/>
              <w:bottom w:val="single" w:sz="4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5ACE06" w14:textId="35B2D1F5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Yes</w:t>
            </w:r>
          </w:p>
        </w:tc>
        <w:sdt>
          <w:sdtPr>
            <w:rPr>
              <w:rFonts w:ascii="Verdana Pro Cond" w:hAnsi="Verdana Pro Cond"/>
              <w:i w:val="0"/>
              <w:iCs w:val="0"/>
              <w:sz w:val="24"/>
              <w:szCs w:val="24"/>
            </w:rPr>
            <w:id w:val="1068692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59E9E56" w14:textId="5AB79D18" w:rsidR="004D7A21" w:rsidRPr="00D52ED5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i w:val="0"/>
                    <w:iCs w:val="0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277" w:type="dxa"/>
            <w:gridSpan w:val="4"/>
            <w:tcBorders>
              <w:top w:val="single" w:sz="2" w:space="0" w:color="ADB2DB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12D2122" w14:textId="70B54201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No</w:t>
            </w:r>
          </w:p>
        </w:tc>
        <w:sdt>
          <w:sdtPr>
            <w:rPr>
              <w:rFonts w:ascii="Verdana Pro Cond" w:hAnsi="Verdana Pro Cond"/>
              <w:i w:val="0"/>
              <w:iCs w:val="0"/>
              <w:sz w:val="24"/>
              <w:szCs w:val="24"/>
            </w:rPr>
            <w:id w:val="182215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1D2FA20" w14:textId="3D31B288" w:rsidR="004D7A21" w:rsidRPr="00D52ED5" w:rsidRDefault="004D7A21" w:rsidP="004D7A21">
                <w:pPr>
                  <w:pStyle w:val="Quote"/>
                  <w:jc w:val="center"/>
                  <w:rPr>
                    <w:rFonts w:ascii="Verdana Pro Cond" w:hAnsi="Verdana Pro Cond"/>
                    <w:i w:val="0"/>
                    <w:iCs w:val="0"/>
                    <w:sz w:val="20"/>
                    <w:szCs w:val="20"/>
                  </w:rPr>
                </w:pPr>
                <w:r w:rsidRPr="00D52ED5">
                  <w:rPr>
                    <w:rFonts w:ascii="Segoe UI Symbol" w:eastAsia="MS Gothic" w:hAnsi="Segoe UI Symbol" w:cs="Segoe UI Symbol"/>
                    <w:i w:val="0"/>
                    <w:iCs w:val="0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D7A21" w:rsidRPr="00D52ED5" w14:paraId="2F21A1AC" w14:textId="77777777" w:rsidTr="00F87D9A">
        <w:trPr>
          <w:trHeight w:val="340"/>
          <w:jc w:val="center"/>
        </w:trPr>
        <w:tc>
          <w:tcPr>
            <w:tcW w:w="5224" w:type="dxa"/>
            <w:gridSpan w:val="5"/>
            <w:tcBorders>
              <w:top w:val="single" w:sz="4" w:space="0" w:color="ADB2DB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93915" w14:textId="0D7F3219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  <w:t>If yes, please provide approx. cost, if known:</w:t>
            </w:r>
          </w:p>
        </w:tc>
        <w:tc>
          <w:tcPr>
            <w:tcW w:w="5418" w:type="dxa"/>
            <w:gridSpan w:val="6"/>
            <w:tcBorders>
              <w:top w:val="single" w:sz="4" w:space="0" w:color="ADB2DB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vAlign w:val="center"/>
          </w:tcPr>
          <w:p w14:paraId="44A2A85C" w14:textId="480BAB11" w:rsidR="004D7A21" w:rsidRPr="00D52ED5" w:rsidRDefault="004D7A21" w:rsidP="004D7A21">
            <w:pPr>
              <w:pStyle w:val="Quote"/>
              <w:rPr>
                <w:rFonts w:ascii="Verdana Pro Cond" w:hAnsi="Verdana Pro Cond"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4"/>
                <w:szCs w:val="24"/>
              </w:rPr>
              <w:t>£</w:t>
            </w:r>
          </w:p>
        </w:tc>
      </w:tr>
      <w:tr w:rsidR="00C2505A" w:rsidRPr="00D52ED5" w14:paraId="33AB6598" w14:textId="77777777" w:rsidTr="00A01635">
        <w:trPr>
          <w:trHeight w:val="369"/>
          <w:jc w:val="center"/>
        </w:trPr>
        <w:tc>
          <w:tcPr>
            <w:tcW w:w="2384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206FB6" w14:textId="10A3D4C1" w:rsidR="00C2505A" w:rsidRPr="00D52ED5" w:rsidRDefault="00C2505A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What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approximate </w:t>
            </w:r>
            <w:r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household 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income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?</w:t>
            </w:r>
          </w:p>
        </w:tc>
        <w:sdt>
          <w:sdtPr>
            <w:rPr>
              <w:rFonts w:ascii="Verdana Pro Cond" w:hAnsi="Verdana Pro Cond" w:cs="Arial"/>
              <w:sz w:val="20"/>
              <w:szCs w:val="20"/>
            </w:rPr>
            <w:id w:val="-493021951"/>
            <w:placeholder>
              <w:docPart w:val="098C4DB9EF0548858A56AE42F8ACEF18"/>
            </w:placeholder>
          </w:sdtPr>
          <w:sdtContent>
            <w:tc>
              <w:tcPr>
                <w:tcW w:w="1420" w:type="dxa"/>
                <w:gridSpan w:val="2"/>
                <w:tcBorders>
                  <w:top w:val="single" w:sz="12" w:space="0" w:color="22274D"/>
                  <w:left w:val="single" w:sz="4" w:space="0" w:color="ADB2DB"/>
                  <w:bottom w:val="single" w:sz="4" w:space="0" w:color="ADB2DB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56DA2713" w14:textId="0EA4ED7F" w:rsidR="00C2505A" w:rsidRPr="00D52ED5" w:rsidRDefault="00C2505A" w:rsidP="00C2505A">
                <w:pPr>
                  <w:jc w:val="center"/>
                  <w:rPr>
                    <w:rFonts w:ascii="Verdana Pro Cond" w:hAnsi="Verdana Pro Cond" w:cs="Arial"/>
                    <w:sz w:val="20"/>
                    <w:szCs w:val="20"/>
                  </w:rPr>
                </w:pPr>
                <w:r w:rsidRPr="00D52ED5">
                  <w:rPr>
                    <w:rFonts w:ascii="Verdana Pro Cond" w:hAnsi="Verdana Pro Cond" w:cs="Arial"/>
                    <w:sz w:val="20"/>
                    <w:szCs w:val="20"/>
                  </w:rPr>
                  <w:t>Under £8,000</w:t>
                </w:r>
              </w:p>
            </w:tc>
          </w:sdtContent>
        </w:sdt>
        <w:tc>
          <w:tcPr>
            <w:tcW w:w="1420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A19F5B9" w14:textId="0A2D200D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£8,001 – £12,000</w:t>
            </w:r>
          </w:p>
        </w:tc>
        <w:tc>
          <w:tcPr>
            <w:tcW w:w="1416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0F46A50" w14:textId="1D1D21AF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£12,001 – £16,286</w:t>
            </w:r>
          </w:p>
        </w:tc>
        <w:tc>
          <w:tcPr>
            <w:tcW w:w="1395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5B9F4A10" w14:textId="528B95B9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£16,287 – £20,000</w:t>
            </w:r>
          </w:p>
        </w:tc>
        <w:tc>
          <w:tcPr>
            <w:tcW w:w="1466" w:type="dxa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08E94133" w14:textId="766C3B3D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£20,001 – £30,000</w:t>
            </w:r>
          </w:p>
        </w:tc>
        <w:tc>
          <w:tcPr>
            <w:tcW w:w="1141" w:type="dxa"/>
            <w:gridSpan w:val="2"/>
            <w:tcBorders>
              <w:top w:val="single" w:sz="12" w:space="0" w:color="22274D"/>
              <w:left w:val="single" w:sz="4" w:space="0" w:color="ADB2DB"/>
              <w:bottom w:val="single" w:sz="4" w:space="0" w:color="ADB2DB"/>
              <w:right w:val="single" w:sz="12" w:space="0" w:color="22274D"/>
            </w:tcBorders>
            <w:shd w:val="clear" w:color="auto" w:fill="auto"/>
            <w:vAlign w:val="center"/>
          </w:tcPr>
          <w:p w14:paraId="7503F3C3" w14:textId="592C0E4A" w:rsidR="00C2505A" w:rsidRPr="00D52ED5" w:rsidRDefault="00C2505A" w:rsidP="00C2505A">
            <w:pPr>
              <w:jc w:val="center"/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Above £30,000</w:t>
            </w:r>
          </w:p>
        </w:tc>
      </w:tr>
      <w:tr w:rsidR="004D7A21" w:rsidRPr="00D52ED5" w14:paraId="67F1FCF6" w14:textId="77777777" w:rsidTr="00F87D9A">
        <w:trPr>
          <w:trHeight w:val="369"/>
          <w:jc w:val="center"/>
        </w:trPr>
        <w:tc>
          <w:tcPr>
            <w:tcW w:w="2384" w:type="dxa"/>
            <w:vMerge/>
            <w:tcBorders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1AE2D9" w14:textId="77777777" w:rsidR="004D7A21" w:rsidRPr="00D52ED5" w:rsidRDefault="004D7A21" w:rsidP="004D7A21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6256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tcMar>
                  <w:top w:w="72" w:type="dxa"/>
                  <w:left w:w="144" w:type="dxa"/>
                  <w:bottom w:w="72" w:type="dxa"/>
                  <w:right w:w="144" w:type="dxa"/>
                </w:tcMar>
                <w:vAlign w:val="center"/>
              </w:tcPr>
              <w:p w14:paraId="057D6EEF" w14:textId="2A483B3E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21149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20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381580F8" w14:textId="6134DB71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105578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6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2C018223" w14:textId="508C1D53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85500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395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50EA3C99" w14:textId="3E60ED83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426510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66" w:type="dxa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4" w:space="0" w:color="ADB2DB"/>
                </w:tcBorders>
                <w:shd w:val="clear" w:color="auto" w:fill="auto"/>
                <w:vAlign w:val="center"/>
              </w:tcPr>
              <w:p w14:paraId="4523A926" w14:textId="575A461F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Verdana Pro Cond" w:hAnsi="Verdana Pro Cond" w:cs="Arial"/>
              <w:sz w:val="24"/>
              <w:szCs w:val="24"/>
            </w:rPr>
            <w:id w:val="-764527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41" w:type="dxa"/>
                <w:gridSpan w:val="2"/>
                <w:tcBorders>
                  <w:top w:val="single" w:sz="4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41D0268" w14:textId="48CF2F1C" w:rsidR="004D7A21" w:rsidRPr="00D52ED5" w:rsidRDefault="004D7A21" w:rsidP="004D7A21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4D7A21" w:rsidRPr="00D52ED5" w14:paraId="096223C4" w14:textId="77777777" w:rsidTr="00A01635">
        <w:trPr>
          <w:trHeight w:val="794"/>
          <w:jc w:val="center"/>
        </w:trPr>
        <w:tc>
          <w:tcPr>
            <w:tcW w:w="3813" w:type="dxa"/>
            <w:gridSpan w:val="4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68464D" w14:textId="77777777" w:rsidR="00896F72" w:rsidRDefault="00D52ED5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Is the client</w:t>
            </w:r>
            <w:r w:rsidR="003500BA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/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any household occupant in receipt of benefits?</w:t>
            </w:r>
          </w:p>
          <w:p w14:paraId="49838BC8" w14:textId="14145F1A" w:rsidR="004D7A21" w:rsidRPr="00D52ED5" w:rsidRDefault="004D7A21" w:rsidP="00A01635">
            <w:pPr>
              <w:pStyle w:val="Quote"/>
              <w:rPr>
                <w:rFonts w:ascii="Verdana Pro Cond" w:hAnsi="Verdana Pro Cond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 xml:space="preserve">(Please include benefits for each </w:t>
            </w:r>
            <w:r w:rsidR="00EA601E" w:rsidRPr="00D52ED5">
              <w:rPr>
                <w:rFonts w:ascii="Verdana Pro Cond" w:hAnsi="Verdana Pro Cond"/>
                <w:sz w:val="18"/>
                <w:szCs w:val="18"/>
              </w:rPr>
              <w:t>ind</w:t>
            </w:r>
            <w:r w:rsidR="00EA601E">
              <w:rPr>
                <w:rFonts w:ascii="Verdana Pro Cond" w:hAnsi="Verdana Pro Cond"/>
                <w:sz w:val="18"/>
                <w:szCs w:val="18"/>
              </w:rPr>
              <w:t>ivi</w:t>
            </w:r>
            <w:r w:rsidR="00EA601E" w:rsidRPr="00D52ED5">
              <w:rPr>
                <w:rFonts w:ascii="Verdana Pro Cond" w:hAnsi="Verdana Pro Cond"/>
                <w:sz w:val="18"/>
                <w:szCs w:val="18"/>
              </w:rPr>
              <w:t>dual</w:t>
            </w:r>
            <w:r w:rsidRPr="00D52ED5">
              <w:rPr>
                <w:rFonts w:ascii="Verdana Pro Cond" w:hAnsi="Verdana Pro Cond"/>
                <w:sz w:val="18"/>
                <w:szCs w:val="18"/>
              </w:rPr>
              <w:t xml:space="preserve"> household occupant)</w:t>
            </w:r>
          </w:p>
        </w:tc>
        <w:tc>
          <w:tcPr>
            <w:tcW w:w="6829" w:type="dxa"/>
            <w:gridSpan w:val="7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64E2E" w14:textId="30894937" w:rsidR="004D7A21" w:rsidRPr="00D52ED5" w:rsidRDefault="004D7A21" w:rsidP="004D7A21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  <w:tr w:rsidR="004D7A21" w:rsidRPr="00D52ED5" w14:paraId="56645A09" w14:textId="77777777" w:rsidTr="003B21F2">
        <w:trPr>
          <w:trHeight w:val="1020"/>
          <w:jc w:val="center"/>
        </w:trPr>
        <w:tc>
          <w:tcPr>
            <w:tcW w:w="3813" w:type="dxa"/>
            <w:gridSpan w:val="4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B5A22" w14:textId="03058E2E" w:rsidR="004D7A21" w:rsidRPr="00D52ED5" w:rsidRDefault="004D7A21" w:rsidP="00A01635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Please provide a reason for</w:t>
            </w:r>
            <w:r w:rsidR="003C42A7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this</w:t>
            </w: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 xml:space="preserve"> referral:</w:t>
            </w:r>
          </w:p>
        </w:tc>
        <w:tc>
          <w:tcPr>
            <w:tcW w:w="6829" w:type="dxa"/>
            <w:gridSpan w:val="7"/>
            <w:tcBorders>
              <w:top w:val="single" w:sz="12" w:space="0" w:color="22274D"/>
              <w:left w:val="single" w:sz="4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BDB8B9" w14:textId="1DCA849F" w:rsidR="004D7A21" w:rsidRPr="00D52ED5" w:rsidRDefault="004D7A21" w:rsidP="004D7A21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</w:tr>
    </w:tbl>
    <w:p w14:paraId="1CDFF3A1" w14:textId="77777777" w:rsidR="00F87D9A" w:rsidRDefault="00F87D9A" w:rsidP="00797994">
      <w:pPr>
        <w:jc w:val="center"/>
        <w:rPr>
          <w:rFonts w:ascii="Verdana Pro Cond" w:hAnsi="Verdana Pro Cond"/>
          <w:sz w:val="20"/>
          <w:szCs w:val="20"/>
        </w:rPr>
        <w:sectPr w:rsidR="00F87D9A" w:rsidSect="003D08AB">
          <w:footerReference w:type="default" r:id="rId15"/>
          <w:footerReference w:type="first" r:id="rId16"/>
          <w:pgSz w:w="12240" w:h="15840" w:code="1"/>
          <w:pgMar w:top="851" w:right="567" w:bottom="851" w:left="567" w:header="142" w:footer="454" w:gutter="0"/>
          <w:cols w:space="708"/>
          <w:titlePg/>
          <w:docGrid w:linePitch="360"/>
        </w:sectPr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2903"/>
        <w:gridCol w:w="9"/>
        <w:gridCol w:w="841"/>
        <w:gridCol w:w="2949"/>
        <w:gridCol w:w="8"/>
        <w:gridCol w:w="864"/>
      </w:tblGrid>
      <w:tr w:rsidR="00797994" w:rsidRPr="00D52ED5" w14:paraId="20A332BF" w14:textId="77777777" w:rsidTr="00D75439">
        <w:trPr>
          <w:trHeight w:val="567"/>
          <w:jc w:val="center"/>
        </w:trPr>
        <w:tc>
          <w:tcPr>
            <w:tcW w:w="10611" w:type="dxa"/>
            <w:gridSpan w:val="7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2D6B2" w14:textId="7CE2C440" w:rsidR="00797994" w:rsidRPr="0014025B" w:rsidRDefault="008B4E34" w:rsidP="00797994">
            <w:pPr>
              <w:jc w:val="center"/>
              <w:rPr>
                <w:rFonts w:ascii="Verdana Pro" w:hAnsi="Verdana Pro" w:cs="Arial"/>
                <w:spacing w:val="20"/>
                <w:sz w:val="20"/>
                <w:szCs w:val="20"/>
              </w:rPr>
            </w:pPr>
            <w:r w:rsidRPr="0014025B">
              <w:rPr>
                <w:rFonts w:ascii="Verdana Pro" w:hAnsi="Verdana Pro"/>
                <w:spacing w:val="20"/>
                <w:sz w:val="20"/>
                <w:szCs w:val="20"/>
              </w:rPr>
              <w:lastRenderedPageBreak/>
              <w:br w:type="page"/>
            </w:r>
            <w:r w:rsidR="004D7A21" w:rsidRPr="0014025B">
              <w:rPr>
                <w:rFonts w:ascii="Verdana Pro" w:hAnsi="Verdana Pro" w:cs="Arial"/>
                <w:b/>
                <w:bCs/>
                <w:spacing w:val="20"/>
                <w:sz w:val="36"/>
                <w:szCs w:val="36"/>
              </w:rPr>
              <w:t>SECTION 75 – MANDATORY</w:t>
            </w:r>
          </w:p>
        </w:tc>
      </w:tr>
      <w:tr w:rsidR="00797994" w:rsidRPr="00D52ED5" w14:paraId="6921DB35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087AF0" w14:textId="758BDB82" w:rsidR="00797994" w:rsidRPr="00D52ED5" w:rsidRDefault="00507703" w:rsidP="00A620C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How would the client describe their caring responsibilitie</w:t>
            </w:r>
            <w:r w:rsidR="00797994"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s?</w:t>
            </w:r>
          </w:p>
          <w:p w14:paraId="7156A630" w14:textId="77777777" w:rsidR="00797994" w:rsidRPr="00D52ED5" w:rsidRDefault="00797994" w:rsidP="00A620CA">
            <w:pPr>
              <w:pStyle w:val="Quote"/>
              <w:rPr>
                <w:rFonts w:ascii="Verdana Pro Cond" w:hAnsi="Verdana Pro Cond"/>
                <w:sz w:val="18"/>
                <w:szCs w:val="18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Please tick all that apply.</w:t>
            </w:r>
          </w:p>
          <w:p w14:paraId="0BA8D205" w14:textId="25B8EE87" w:rsidR="00797994" w:rsidRPr="00D52ED5" w:rsidRDefault="00797994" w:rsidP="00A620CA">
            <w:pPr>
              <w:pStyle w:val="Quote"/>
              <w:rPr>
                <w:rFonts w:ascii="Verdana Pro Cond" w:hAnsi="Verdana Pro Cond"/>
                <w:sz w:val="18"/>
                <w:szCs w:val="18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A5F4B9" w14:textId="48BD17AE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Child(ren) under 18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005820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8AA104E" w14:textId="2FF52B37" w:rsidR="00797994" w:rsidRPr="00D52ED5" w:rsidRDefault="000A0EF3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F407BE5" w14:textId="30226C0D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 older person</w:t>
            </w:r>
            <w:r w:rsidR="00A620CA" w:rsidRPr="00D52ED5">
              <w:rPr>
                <w:rFonts w:ascii="Verdana Pro Cond" w:hAnsi="Verdana Pro Cond" w:cs="Arial"/>
                <w:sz w:val="20"/>
                <w:szCs w:val="20"/>
              </w:rPr>
              <w:t>(s)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86903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68DCDED" w14:textId="7FCBBFA3" w:rsidR="00797994" w:rsidRPr="00D52ED5" w:rsidRDefault="00797994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F1FF2" w:rsidRPr="00D52ED5" w14:paraId="44FC75D6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8A846" w14:textId="77777777" w:rsidR="00797994" w:rsidRPr="00D52ED5" w:rsidRDefault="00797994" w:rsidP="00797994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CC3F59" w14:textId="157400A3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 person with a disability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275147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5EA722D4" w14:textId="630DB0CF" w:rsidR="00797994" w:rsidRPr="00D52ED5" w:rsidRDefault="000A0EF3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F015A0" w14:textId="2FF1DE3A" w:rsidR="00797994" w:rsidRPr="00D52ED5" w:rsidRDefault="00797994" w:rsidP="00797994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None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68921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17A8992" w14:textId="47871D13" w:rsidR="00797994" w:rsidRPr="00D52ED5" w:rsidRDefault="00DA01A0" w:rsidP="00797994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C82E0EB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7F7F7F" w:themeColor="text1" w:themeTint="80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2C8280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CDFA7F" w14:textId="6A7BFA7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99487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4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50FDC4A" w14:textId="3CE6FB5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765115CE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4D4547" w14:textId="48778421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What is the client’s country of birth?</w:t>
            </w:r>
          </w:p>
          <w:p w14:paraId="0BE97DA4" w14:textId="0723A95D" w:rsidR="00FD531A" w:rsidRPr="00D52ED5" w:rsidRDefault="00FD531A" w:rsidP="00FD531A">
            <w:pPr>
              <w:rPr>
                <w:rFonts w:ascii="Verdana Pro Cond" w:hAnsi="Verdana Pro Cond" w:cs="Arial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5BE85" w14:textId="1BD66E78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Northern Ireland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694162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0EAA1CD" w14:textId="4E2CD7B3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44DF2C4" w14:textId="5666C8A6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England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21922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D671301" w14:textId="70E9E3A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9CCC776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C1565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9D66D5" w14:textId="653A017A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Republic of Ireland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713648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37EDA7D" w14:textId="7DDA3F8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490BE1C" w14:textId="2849BA0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Scotland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348406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FDA03B3" w14:textId="30F7494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E45FBAB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309056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E2CED" w14:textId="4FC23D01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Wales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04635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8AE5957" w14:textId="71C539EE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3A61EE5" w14:textId="10EFB4B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64485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6FC0B2F" w14:textId="31C36176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092FAD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2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0B6DE3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2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0948D" w14:textId="3454CD0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906171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4FAC55" w14:textId="0796372A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648CF0AE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0977C8" w14:textId="65CA04F1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Please indicate the client’s marital status:</w:t>
            </w:r>
          </w:p>
          <w:p w14:paraId="08EDB868" w14:textId="72450CAB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82DEC" w14:textId="1401BC05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Single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127046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4967CCA" w14:textId="408B2745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4C3E4B37" w14:textId="6D7BAE76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Married/Civil Partnership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13027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12" w:space="0" w:color="22274D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CD8644F" w14:textId="4DBBB9C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4CEFC6C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7FB0C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AE221A" w14:textId="221A01B7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Cohabiting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2498818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385F2EDD" w14:textId="16FFCED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3695B1F2" w14:textId="6EAE5AED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Divorced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673980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7D86CB4" w14:textId="6A3D35B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A5E3D65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BA0E3D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C1168D" w14:textId="4942BCF8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Dissolved Civil Partnership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8533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8AD146" w14:textId="5838416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768B5127" w14:textId="013122D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Separated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40446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9B5467E" w14:textId="1EFF458A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175CCA25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AF71EF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4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B2A622" w14:textId="7D68F34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Widowed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901155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A9C24B2" w14:textId="7D655CD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4" w:space="0" w:color="ADB2DB"/>
            </w:tcBorders>
            <w:shd w:val="clear" w:color="auto" w:fill="auto"/>
            <w:vAlign w:val="center"/>
          </w:tcPr>
          <w:p w14:paraId="233878F0" w14:textId="34A7CC5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2192453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48845279" w14:textId="4663DF5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E86242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4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47A221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4" w:space="0" w:color="ADB2DB"/>
              <w:bottom w:val="single" w:sz="12" w:space="0" w:color="22274D"/>
              <w:right w:val="single" w:sz="4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6C5CF0" w14:textId="27CB6216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489711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4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83619BD" w14:textId="6BC1F69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B34BFA7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31B7F" w14:textId="60CCDB3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  <w:r w:rsidRPr="00D52ED5"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  <w:t>What is the client’s ethnic group?</w:t>
            </w:r>
          </w:p>
          <w:p w14:paraId="39B6BB35" w14:textId="6D5EC826" w:rsidR="00FD531A" w:rsidRPr="00D52ED5" w:rsidRDefault="00FD531A" w:rsidP="00FD531A">
            <w:pPr>
              <w:rPr>
                <w:rFonts w:ascii="Verdana Pro Cond" w:hAnsi="Verdana Pro Cond"/>
                <w:i/>
                <w:iCs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18"/>
                <w:szCs w:val="18"/>
              </w:rPr>
              <w:t>(S75)</w:t>
            </w:r>
          </w:p>
        </w:tc>
        <w:tc>
          <w:tcPr>
            <w:tcW w:w="2903" w:type="dxa"/>
            <w:tcBorders>
              <w:top w:val="single" w:sz="12" w:space="0" w:color="22274D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38B8BF" w14:textId="41D5D36F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White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0961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45143EB8" w14:textId="2DF2EACA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34B6EFB0" w14:textId="7EF99C08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Chinese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45366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6915FA6B" w14:textId="3A5D5BD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7F3CB07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F169E1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77B2E8" w14:textId="6C13E0D0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Irish Traveller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85330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2A1743C7" w14:textId="351E371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98FE66F" w14:textId="072320FA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Black African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4295341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088128F" w14:textId="12E493F0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E51D133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09BA15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4AEFE" w14:textId="489D1D6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Black Other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16069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662A074F" w14:textId="418806B8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75675503" w14:textId="373A2F22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Roma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70845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83542D6" w14:textId="57FDCCB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F2B8B8E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B859F0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2903" w:type="dxa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F025C" w14:textId="52F4AF1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Indian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887923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1EEA69C7" w14:textId="08D037F7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57" w:type="dxa"/>
            <w:gridSpan w:val="2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E8AF91" w14:textId="7A9DF4E9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Filipino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101832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6A410F5" w14:textId="4A0B4B0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787D88B2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91184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8075C" w14:textId="41943E10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Bi-Racial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553347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B4F33A9" w14:textId="4432048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49442C4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676767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B01C2A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4AED5" w14:textId="0597A717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Any Other Ethnic Group (Please specify):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681423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AE3E9FC" w14:textId="238D8CF2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8DA2330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2" w:space="0" w:color="D9D9D9" w:themeColor="background1" w:themeShade="D9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B13A7B" w14:textId="77777777" w:rsidR="00FD531A" w:rsidRPr="00D52ED5" w:rsidRDefault="00FD531A" w:rsidP="00FD531A">
            <w:pPr>
              <w:pStyle w:val="Quote"/>
              <w:rPr>
                <w:rFonts w:ascii="Verdana Pro Cond" w:hAnsi="Verdana Pro Cond"/>
                <w:b/>
                <w:bCs/>
                <w:i w:val="0"/>
                <w:iCs w:val="0"/>
                <w:sz w:val="20"/>
                <w:szCs w:val="20"/>
              </w:rPr>
            </w:pPr>
          </w:p>
        </w:tc>
        <w:tc>
          <w:tcPr>
            <w:tcW w:w="6710" w:type="dxa"/>
            <w:gridSpan w:val="5"/>
            <w:tcBorders>
              <w:top w:val="single" w:sz="2" w:space="0" w:color="ADB2DB"/>
              <w:left w:val="single" w:sz="8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1D2B2C" w14:textId="52EDC46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Prefer not to say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76078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64" w:type="dxa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280DEA16" w14:textId="153BE773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0E0D198A" w14:textId="77777777" w:rsidTr="00D75439">
        <w:trPr>
          <w:trHeight w:val="340"/>
          <w:jc w:val="center"/>
        </w:trPr>
        <w:tc>
          <w:tcPr>
            <w:tcW w:w="3037" w:type="dxa"/>
            <w:vMerge w:val="restart"/>
            <w:tcBorders>
              <w:top w:val="single" w:sz="12" w:space="0" w:color="22274D"/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4B46A6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b/>
                <w:bCs/>
                <w:sz w:val="20"/>
                <w:szCs w:val="20"/>
              </w:rPr>
              <w:t>What intervention(s) have been requested?</w:t>
            </w:r>
          </w:p>
          <w:p w14:paraId="4D9D29F7" w14:textId="741F3D61" w:rsidR="00FD531A" w:rsidRPr="00D52ED5" w:rsidRDefault="00FD531A" w:rsidP="00FD531A">
            <w:pPr>
              <w:rPr>
                <w:rFonts w:ascii="Verdana Pro Cond" w:hAnsi="Verdana Pro Cond" w:cs="Arial"/>
                <w:i/>
                <w:iCs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i/>
                <w:iCs/>
                <w:sz w:val="20"/>
                <w:szCs w:val="20"/>
              </w:rPr>
              <w:t>Please tick all that apply.</w:t>
            </w:r>
          </w:p>
        </w:tc>
        <w:tc>
          <w:tcPr>
            <w:tcW w:w="2912" w:type="dxa"/>
            <w:gridSpan w:val="2"/>
            <w:tcBorders>
              <w:top w:val="single" w:sz="12" w:space="0" w:color="22274D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15FBD54" w14:textId="7796EEA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Electric Top Up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2535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70EEF5C3" w14:textId="6561299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12" w:space="0" w:color="22274D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A57272A" w14:textId="5661AF4F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Gas Top Up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3885747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12" w:space="0" w:color="22274D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9A8713E" w14:textId="26EC3D46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31E2C0BD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64C501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2E691BB" w14:textId="203079EB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Oil Fill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469571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27168A9" w14:textId="1ADD43A7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53C8D7F0" w14:textId="6F393B6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Emergency Radiators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1677877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5B10E309" w14:textId="4ABC3ED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21B11DA8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B68EDC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1B937F11" w14:textId="697DAE03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Repair (incl parts)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941804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47E6D4C" w14:textId="40A8C83F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01339FFB" w14:textId="479079DD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Report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1703512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348D0978" w14:textId="459D48A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47C9C487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0643F8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2912" w:type="dxa"/>
            <w:gridSpan w:val="2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426A5085" w14:textId="6CC87CC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Boiler Service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77389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2" w:space="0" w:color="ADB2DB"/>
                </w:tcBorders>
                <w:shd w:val="clear" w:color="auto" w:fill="auto"/>
                <w:vAlign w:val="center"/>
              </w:tcPr>
              <w:p w14:paraId="039FC67A" w14:textId="2BCD65B4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949" w:type="dxa"/>
            <w:tcBorders>
              <w:top w:val="single" w:sz="2" w:space="0" w:color="ADB2DB"/>
              <w:left w:val="single" w:sz="2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38DE6BA" w14:textId="6B7A677C" w:rsidR="00FD531A" w:rsidRPr="00D52ED5" w:rsidRDefault="00FD531A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Keep Warm Pack(s)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989755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15D92E16" w14:textId="75AA8298" w:rsidR="00FD531A" w:rsidRPr="00D52ED5" w:rsidRDefault="00D75439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75439" w:rsidRPr="00D52ED5" w14:paraId="151A149F" w14:textId="77777777" w:rsidTr="008972AB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FBF418" w14:textId="77777777" w:rsidR="00D75439" w:rsidRPr="00D52ED5" w:rsidRDefault="00D75439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24F57320" w14:textId="207FA5A7" w:rsidR="00D75439" w:rsidRPr="00D52ED5" w:rsidRDefault="00D75439" w:rsidP="00FD531A">
            <w:pPr>
              <w:rPr>
                <w:rFonts w:ascii="Verdana Pro Cond" w:hAnsi="Verdana Pro Cond" w:cs="Arial"/>
                <w:sz w:val="20"/>
                <w:szCs w:val="20"/>
              </w:rPr>
            </w:pPr>
            <w:r>
              <w:rPr>
                <w:rFonts w:ascii="Verdana Pro Cond" w:hAnsi="Verdana Pro Cond" w:cs="Arial"/>
                <w:sz w:val="20"/>
                <w:szCs w:val="20"/>
              </w:rPr>
              <w:t>Energy Advice</w:t>
            </w: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494761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774E6232" w14:textId="399F674B" w:rsidR="00D75439" w:rsidRDefault="00D75439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58BA3B3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8CE0B0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2" w:space="0" w:color="ADB2DB"/>
              <w:right w:val="single" w:sz="2" w:space="0" w:color="ADB2DB"/>
            </w:tcBorders>
            <w:shd w:val="clear" w:color="auto" w:fill="auto"/>
            <w:vAlign w:val="center"/>
          </w:tcPr>
          <w:p w14:paraId="6238F896" w14:textId="77777777" w:rsidR="00FD531A" w:rsidRPr="00D52ED5" w:rsidRDefault="00FD531A" w:rsidP="00F87D9A">
            <w:pPr>
              <w:rPr>
                <w:rFonts w:ascii="Verdana Pro Cond" w:hAnsi="Verdana Pro Cond" w:cs="Arial"/>
                <w:sz w:val="2"/>
                <w:szCs w:val="2"/>
              </w:rPr>
            </w:pPr>
          </w:p>
          <w:p w14:paraId="38337EA5" w14:textId="77777777" w:rsidR="00FD531A" w:rsidRDefault="00FD531A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D52ED5">
              <w:rPr>
                <w:rFonts w:ascii="Verdana Pro Cond" w:hAnsi="Verdana Pro Cond" w:cs="Arial"/>
                <w:sz w:val="20"/>
                <w:szCs w:val="20"/>
              </w:rPr>
              <w:t>Onward Referral (Please specify):</w:t>
            </w:r>
          </w:p>
          <w:p w14:paraId="475115C8" w14:textId="11CA63E5" w:rsidR="00D75439" w:rsidRPr="00D52ED5" w:rsidRDefault="00D75439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-868061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2" w:space="0" w:color="ADB2DB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CBD6437" w14:textId="61DC099B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FD531A" w:rsidRPr="00D52ED5" w14:paraId="51A955F1" w14:textId="77777777" w:rsidTr="00D75439">
        <w:trPr>
          <w:trHeight w:val="340"/>
          <w:jc w:val="center"/>
        </w:trPr>
        <w:tc>
          <w:tcPr>
            <w:tcW w:w="3037" w:type="dxa"/>
            <w:vMerge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7B25AA" w14:textId="77777777" w:rsidR="00FD531A" w:rsidRPr="00D52ED5" w:rsidRDefault="00FD531A" w:rsidP="00FD531A">
            <w:pPr>
              <w:rPr>
                <w:rFonts w:ascii="Verdana Pro Cond" w:hAnsi="Verdana Pro Cond" w:cs="Arial"/>
                <w:b/>
                <w:bCs/>
                <w:sz w:val="20"/>
                <w:szCs w:val="20"/>
              </w:rPr>
            </w:pPr>
          </w:p>
        </w:tc>
        <w:tc>
          <w:tcPr>
            <w:tcW w:w="6702" w:type="dxa"/>
            <w:gridSpan w:val="4"/>
            <w:tcBorders>
              <w:top w:val="single" w:sz="2" w:space="0" w:color="ADB2DB"/>
              <w:left w:val="single" w:sz="8" w:space="0" w:color="ADB2DB"/>
              <w:bottom w:val="single" w:sz="12" w:space="0" w:color="22274D"/>
              <w:right w:val="single" w:sz="2" w:space="0" w:color="ADB2DB"/>
            </w:tcBorders>
            <w:shd w:val="clear" w:color="auto" w:fill="auto"/>
            <w:vAlign w:val="center"/>
          </w:tcPr>
          <w:p w14:paraId="2E542AA7" w14:textId="77777777" w:rsidR="00EA601E" w:rsidRDefault="00FD531A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  <w:r w:rsidRPr="00EA601E">
              <w:rPr>
                <w:rFonts w:ascii="Verdana Pro Cond" w:hAnsi="Verdana Pro Cond" w:cs="Arial"/>
                <w:sz w:val="20"/>
                <w:szCs w:val="20"/>
              </w:rPr>
              <w:t>Other (Please specify):</w:t>
            </w:r>
          </w:p>
          <w:p w14:paraId="2560AA99" w14:textId="2AB841E5" w:rsidR="00D75439" w:rsidRPr="00EA601E" w:rsidRDefault="00D75439" w:rsidP="00F87D9A">
            <w:pPr>
              <w:rPr>
                <w:rFonts w:ascii="Verdana Pro Cond" w:hAnsi="Verdana Pro Cond" w:cs="Arial"/>
                <w:sz w:val="20"/>
                <w:szCs w:val="20"/>
              </w:rPr>
            </w:pPr>
          </w:p>
        </w:tc>
        <w:sdt>
          <w:sdtPr>
            <w:rPr>
              <w:rFonts w:ascii="Verdana Pro Cond" w:hAnsi="Verdana Pro Cond" w:cs="Arial"/>
              <w:sz w:val="24"/>
              <w:szCs w:val="24"/>
            </w:rPr>
            <w:id w:val="2022351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72" w:type="dxa"/>
                <w:gridSpan w:val="2"/>
                <w:tcBorders>
                  <w:top w:val="single" w:sz="2" w:space="0" w:color="ADB2DB"/>
                  <w:left w:val="single" w:sz="2" w:space="0" w:color="ADB2DB"/>
                  <w:bottom w:val="single" w:sz="12" w:space="0" w:color="22274D"/>
                  <w:right w:val="single" w:sz="12" w:space="0" w:color="22274D"/>
                </w:tcBorders>
                <w:shd w:val="clear" w:color="auto" w:fill="auto"/>
                <w:vAlign w:val="center"/>
              </w:tcPr>
              <w:p w14:paraId="087D8022" w14:textId="0EF51236" w:rsidR="00FD531A" w:rsidRPr="00D52ED5" w:rsidRDefault="00FD531A" w:rsidP="00FD531A">
                <w:pPr>
                  <w:jc w:val="center"/>
                  <w:rPr>
                    <w:rFonts w:ascii="Verdana Pro Cond" w:hAnsi="Verdana Pro Cond" w:cs="Arial"/>
                    <w:sz w:val="24"/>
                    <w:szCs w:val="24"/>
                  </w:rPr>
                </w:pPr>
                <w:r w:rsidRPr="00D52ED5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9838A9D" w14:textId="77777777" w:rsidR="00D75439" w:rsidRDefault="00D75439"/>
    <w:p w14:paraId="66421A67" w14:textId="77777777" w:rsidR="00D75439" w:rsidRDefault="00D75439"/>
    <w:p w14:paraId="2670ABF3" w14:textId="77777777" w:rsidR="00D75439" w:rsidRDefault="00D75439" w:rsidP="00EA3AC8">
      <w:pPr>
        <w:jc w:val="center"/>
      </w:pPr>
    </w:p>
    <w:tbl>
      <w:tblPr>
        <w:tblW w:w="4790" w:type="pct"/>
        <w:jc w:val="center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600" w:firstRow="0" w:lastRow="0" w:firstColumn="0" w:lastColumn="0" w:noHBand="1" w:noVBand="1"/>
      </w:tblPr>
      <w:tblGrid>
        <w:gridCol w:w="3037"/>
        <w:gridCol w:w="7574"/>
      </w:tblGrid>
      <w:tr w:rsidR="00FD531A" w:rsidRPr="00D52ED5" w14:paraId="5D1824DD" w14:textId="77777777" w:rsidTr="00D75439">
        <w:trPr>
          <w:trHeight w:val="567"/>
          <w:jc w:val="center"/>
        </w:trPr>
        <w:tc>
          <w:tcPr>
            <w:tcW w:w="10611" w:type="dxa"/>
            <w:gridSpan w:val="2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12" w:space="0" w:color="22274D"/>
            </w:tcBorders>
            <w:shd w:val="clear" w:color="auto" w:fill="22274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9C0928" w14:textId="1A7D37E9" w:rsidR="00FD531A" w:rsidRPr="0014025B" w:rsidRDefault="00FD531A" w:rsidP="00FD531A">
            <w:pPr>
              <w:jc w:val="center"/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20"/>
                <w:szCs w:val="20"/>
              </w:rPr>
            </w:pPr>
            <w:r w:rsidRPr="0014025B">
              <w:rPr>
                <w:rFonts w:ascii="Verdana Pro" w:hAnsi="Verdana Pro" w:cs="Arial"/>
                <w:b/>
                <w:bCs/>
                <w:color w:val="FFFFFF" w:themeColor="background1"/>
                <w:spacing w:val="20"/>
                <w:sz w:val="36"/>
                <w:szCs w:val="36"/>
              </w:rPr>
              <w:lastRenderedPageBreak/>
              <w:t>NEA OFFICE USE ONLY</w:t>
            </w:r>
          </w:p>
        </w:tc>
      </w:tr>
      <w:tr w:rsidR="00FD531A" w:rsidRPr="00D52ED5" w14:paraId="1B7026F4" w14:textId="77777777" w:rsidTr="00D75439">
        <w:trPr>
          <w:trHeight w:val="567"/>
          <w:jc w:val="center"/>
        </w:trPr>
        <w:tc>
          <w:tcPr>
            <w:tcW w:w="3037" w:type="dxa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81CA2C" w14:textId="69EAD200" w:rsidR="00FD531A" w:rsidRPr="00332749" w:rsidRDefault="00FD531A" w:rsidP="00FD531A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332749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>Cost of Intervention(s):</w:t>
            </w:r>
          </w:p>
        </w:tc>
        <w:tc>
          <w:tcPr>
            <w:tcW w:w="7574" w:type="dxa"/>
            <w:tcBorders>
              <w:top w:val="single" w:sz="12" w:space="0" w:color="22274D"/>
              <w:left w:val="single" w:sz="8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  <w:vAlign w:val="center"/>
          </w:tcPr>
          <w:p w14:paraId="6DF642DE" w14:textId="190A54E4" w:rsidR="00FD531A" w:rsidRPr="00332749" w:rsidRDefault="00FD531A" w:rsidP="00FD531A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332749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 xml:space="preserve">£ </w:t>
            </w:r>
          </w:p>
        </w:tc>
      </w:tr>
      <w:tr w:rsidR="00FD531A" w:rsidRPr="00D52ED5" w14:paraId="64352063" w14:textId="77777777" w:rsidTr="00D75439">
        <w:trPr>
          <w:trHeight w:val="850"/>
          <w:jc w:val="center"/>
        </w:trPr>
        <w:tc>
          <w:tcPr>
            <w:tcW w:w="3037" w:type="dxa"/>
            <w:tcBorders>
              <w:top w:val="single" w:sz="12" w:space="0" w:color="22274D"/>
              <w:left w:val="single" w:sz="12" w:space="0" w:color="22274D"/>
              <w:bottom w:val="single" w:sz="12" w:space="0" w:color="22274D"/>
              <w:right w:val="single" w:sz="8" w:space="0" w:color="ADB2DB"/>
            </w:tcBorders>
            <w:shd w:val="clear" w:color="auto" w:fill="D4D7EC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7E00D7" w14:textId="119DA5F9" w:rsidR="00FD531A" w:rsidRPr="007F1508" w:rsidRDefault="00FD531A" w:rsidP="00D75439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  <w:r w:rsidRPr="007F1508">
              <w:rPr>
                <w:rFonts w:ascii="Verdana Pro Cond" w:hAnsi="Verdana Pro Cond" w:cs="Arial"/>
                <w:b/>
                <w:bCs/>
                <w:sz w:val="22"/>
                <w:szCs w:val="22"/>
              </w:rPr>
              <w:t>Additional Notes:</w:t>
            </w:r>
          </w:p>
        </w:tc>
        <w:tc>
          <w:tcPr>
            <w:tcW w:w="7574" w:type="dxa"/>
            <w:tcBorders>
              <w:top w:val="single" w:sz="12" w:space="0" w:color="22274D"/>
              <w:left w:val="single" w:sz="8" w:space="0" w:color="ADB2DB"/>
              <w:bottom w:val="single" w:sz="12" w:space="0" w:color="22274D"/>
              <w:right w:val="single" w:sz="12" w:space="0" w:color="22274D"/>
            </w:tcBorders>
            <w:shd w:val="clear" w:color="auto" w:fill="auto"/>
          </w:tcPr>
          <w:p w14:paraId="0CF31339" w14:textId="5FA80B0B" w:rsidR="00FD531A" w:rsidRPr="007F1508" w:rsidRDefault="00FD531A" w:rsidP="00D75439">
            <w:pPr>
              <w:rPr>
                <w:rFonts w:ascii="Verdana Pro Cond" w:hAnsi="Verdana Pro Cond" w:cs="Arial"/>
                <w:b/>
                <w:bCs/>
                <w:sz w:val="22"/>
                <w:szCs w:val="22"/>
              </w:rPr>
            </w:pPr>
          </w:p>
        </w:tc>
      </w:tr>
    </w:tbl>
    <w:p w14:paraId="71F9E816" w14:textId="1B4977F3" w:rsidR="00D16283" w:rsidRDefault="00D16283" w:rsidP="00F87D9A">
      <w:pPr>
        <w:tabs>
          <w:tab w:val="left" w:pos="6450"/>
        </w:tabs>
        <w:rPr>
          <w:rFonts w:ascii="Verdana Pro Cond" w:hAnsi="Verdana Pro Cond" w:cs="Arial"/>
          <w:sz w:val="22"/>
          <w:szCs w:val="22"/>
        </w:rPr>
      </w:pPr>
    </w:p>
    <w:p w14:paraId="4F935BA3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886D9F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0392EE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1C4256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E3BB7C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13C6E4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0DF3EE2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9681D4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035E21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4F78853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5E561CF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8AB7C54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4D57B8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4A3E76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A17AF7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F4AF2F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E1F019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BD009C1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D2E2BA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697D4BA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270D557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A4406CD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F64BD4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CE7B42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3BA8BF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07677A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13530AB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1A29E9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40A0EAB2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6853986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08BECD4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3BE07359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AF22F0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20405F3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F493039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93DFE3E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334A905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7DA87EB2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6A067C20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1C248E58" w14:textId="77777777" w:rsidR="00D75439" w:rsidRPr="00D75439" w:rsidRDefault="00D75439" w:rsidP="00D75439">
      <w:pPr>
        <w:rPr>
          <w:rFonts w:ascii="Verdana Pro Cond" w:hAnsi="Verdana Pro Cond" w:cs="Arial"/>
          <w:sz w:val="22"/>
          <w:szCs w:val="22"/>
        </w:rPr>
      </w:pPr>
    </w:p>
    <w:p w14:paraId="54E023A4" w14:textId="77777777" w:rsidR="00D75439" w:rsidRPr="00D75439" w:rsidRDefault="00D75439" w:rsidP="00D75439">
      <w:pPr>
        <w:jc w:val="center"/>
        <w:rPr>
          <w:rFonts w:ascii="Verdana Pro Cond" w:hAnsi="Verdana Pro Cond" w:cs="Arial"/>
          <w:sz w:val="22"/>
          <w:szCs w:val="22"/>
        </w:rPr>
      </w:pPr>
    </w:p>
    <w:sectPr w:rsidR="00D75439" w:rsidRPr="00D75439" w:rsidSect="00D75439">
      <w:pgSz w:w="12240" w:h="15840" w:code="1"/>
      <w:pgMar w:top="567" w:right="567" w:bottom="567" w:left="567" w:header="142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C47B7" w14:textId="77777777" w:rsidR="0042545C" w:rsidRPr="00D52ED5" w:rsidRDefault="0042545C" w:rsidP="001A0130">
      <w:r w:rsidRPr="00D52ED5">
        <w:separator/>
      </w:r>
    </w:p>
  </w:endnote>
  <w:endnote w:type="continuationSeparator" w:id="0">
    <w:p w14:paraId="191A2220" w14:textId="77777777" w:rsidR="0042545C" w:rsidRPr="00D52ED5" w:rsidRDefault="0042545C" w:rsidP="001A0130">
      <w:r w:rsidRPr="00D52ED5">
        <w:continuationSeparator/>
      </w:r>
    </w:p>
  </w:endnote>
  <w:endnote w:type="continuationNotice" w:id="1">
    <w:p w14:paraId="6C0EFC23" w14:textId="77777777" w:rsidR="0042545C" w:rsidRPr="00D52ED5" w:rsidRDefault="004254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Verdana Pro Cond" w:hAnsi="Verdana Pro Cond"/>
        <w:color w:val="676767" w:themeColor="accent6" w:themeShade="BF"/>
        <w:sz w:val="18"/>
        <w:szCs w:val="18"/>
      </w:rPr>
      <w:id w:val="-1947063994"/>
      <w:docPartObj>
        <w:docPartGallery w:val="Page Numbers (Bottom of Page)"/>
        <w:docPartUnique/>
      </w:docPartObj>
    </w:sdtPr>
    <w:sdtContent>
      <w:sdt>
        <w:sdtPr>
          <w:rPr>
            <w:rFonts w:ascii="Verdana Pro Cond" w:hAnsi="Verdana Pro Cond"/>
            <w:color w:val="676767" w:themeColor="accent6" w:themeShade="BF"/>
            <w:sz w:val="18"/>
            <w:szCs w:val="18"/>
          </w:rPr>
          <w:id w:val="-1338761324"/>
          <w:docPartObj>
            <w:docPartGallery w:val="Page Numbers (Top of Page)"/>
            <w:docPartUnique/>
          </w:docPartObj>
        </w:sdtPr>
        <w:sdtContent>
          <w:p w14:paraId="7508B4B2" w14:textId="4AA88ED2" w:rsidR="00D75439" w:rsidRPr="009321C1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</w:pP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Belfast Warm and Well Agency Referral Form – </w:t>
            </w:r>
            <w:r w:rsidR="00D75FA6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V1.0 </w:t>
            </w:r>
            <w:r w:rsidR="00D75FA6"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July 2025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ab/>
              <w:t xml:space="preserve">Page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PAGE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1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of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NUMPAGES 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5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Verdana Pro Cond" w:hAnsi="Verdana Pro Cond"/>
        <w:color w:val="676767" w:themeColor="accent6" w:themeShade="BF"/>
        <w:sz w:val="18"/>
        <w:szCs w:val="18"/>
      </w:rPr>
      <w:id w:val="224113591"/>
      <w:docPartObj>
        <w:docPartGallery w:val="Page Numbers (Bottom of Page)"/>
        <w:docPartUnique/>
      </w:docPartObj>
    </w:sdtPr>
    <w:sdtContent>
      <w:sdt>
        <w:sdtPr>
          <w:rPr>
            <w:rFonts w:ascii="Verdana Pro Cond" w:hAnsi="Verdana Pro Cond"/>
            <w:color w:val="676767" w:themeColor="accent6" w:themeShade="BF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14:paraId="1DF39E71" w14:textId="5E4BD41A" w:rsidR="00D75439" w:rsidRPr="009321C1" w:rsidRDefault="009321C1" w:rsidP="009321C1">
            <w:pPr>
              <w:pStyle w:val="Footer"/>
              <w:tabs>
                <w:tab w:val="left" w:pos="9925"/>
              </w:tabs>
              <w:ind w:left="238" w:right="229"/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</w:pP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Belfast Warm and Well Agency Referral Form – </w:t>
            </w:r>
            <w:r w:rsidR="00D75FA6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V</w:t>
            </w:r>
            <w:r w:rsidR="00FD6FEF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1</w:t>
            </w:r>
            <w:r w:rsidR="00D75FA6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.0 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>July 2025</w:t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ab/>
              <w:t xml:space="preserve">Page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PAGE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1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  <w:r w:rsidRPr="00F7727E">
              <w:rPr>
                <w:rFonts w:ascii="Verdana Pro Cond" w:hAnsi="Verdana Pro Cond"/>
                <w:color w:val="676767" w:themeColor="accent6" w:themeShade="BF"/>
                <w:sz w:val="18"/>
                <w:szCs w:val="18"/>
              </w:rPr>
              <w:t xml:space="preserve"> of 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begin"/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instrText xml:space="preserve"> NUMPAGES  </w:instrTex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separate"/>
            </w:r>
            <w:r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t>5</w:t>
            </w:r>
            <w:r w:rsidRPr="00F7727E">
              <w:rPr>
                <w:rFonts w:ascii="Verdana Pro Cond" w:hAnsi="Verdana Pro Cond"/>
                <w:b/>
                <w:bCs/>
                <w:color w:val="676767" w:themeColor="accent6" w:themeShade="BF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C5B12" w14:textId="77777777" w:rsidR="0042545C" w:rsidRPr="00D52ED5" w:rsidRDefault="0042545C" w:rsidP="001A0130">
      <w:r w:rsidRPr="00D52ED5">
        <w:separator/>
      </w:r>
    </w:p>
  </w:footnote>
  <w:footnote w:type="continuationSeparator" w:id="0">
    <w:p w14:paraId="15E371E0" w14:textId="77777777" w:rsidR="0042545C" w:rsidRPr="00D52ED5" w:rsidRDefault="0042545C" w:rsidP="001A0130">
      <w:r w:rsidRPr="00D52ED5">
        <w:continuationSeparator/>
      </w:r>
    </w:p>
  </w:footnote>
  <w:footnote w:type="continuationNotice" w:id="1">
    <w:p w14:paraId="43203DD7" w14:textId="77777777" w:rsidR="0042545C" w:rsidRPr="00D52ED5" w:rsidRDefault="0042545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1810"/>
    <w:multiLevelType w:val="hybridMultilevel"/>
    <w:tmpl w:val="D820CE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C6AFB"/>
    <w:multiLevelType w:val="hybridMultilevel"/>
    <w:tmpl w:val="DC22853E"/>
    <w:lvl w:ilvl="0" w:tplc="1A6AC5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9908295">
    <w:abstractNumId w:val="1"/>
  </w:num>
  <w:num w:numId="2" w16cid:durableId="540090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YYGtQBZoIKsLQAAAA=="/>
  </w:docVars>
  <w:rsids>
    <w:rsidRoot w:val="00682B63"/>
    <w:rsid w:val="00000C98"/>
    <w:rsid w:val="00004BD7"/>
    <w:rsid w:val="000061CC"/>
    <w:rsid w:val="000178E6"/>
    <w:rsid w:val="0002448C"/>
    <w:rsid w:val="00025F5A"/>
    <w:rsid w:val="0003273F"/>
    <w:rsid w:val="00040783"/>
    <w:rsid w:val="00040CD9"/>
    <w:rsid w:val="0004115D"/>
    <w:rsid w:val="00041C4D"/>
    <w:rsid w:val="00042AA6"/>
    <w:rsid w:val="000448B2"/>
    <w:rsid w:val="00046BC6"/>
    <w:rsid w:val="00052B3D"/>
    <w:rsid w:val="000545E3"/>
    <w:rsid w:val="00056447"/>
    <w:rsid w:val="00057A01"/>
    <w:rsid w:val="0006314B"/>
    <w:rsid w:val="00064962"/>
    <w:rsid w:val="00064EC7"/>
    <w:rsid w:val="00065D7C"/>
    <w:rsid w:val="0007025E"/>
    <w:rsid w:val="00071C9B"/>
    <w:rsid w:val="00074530"/>
    <w:rsid w:val="00082712"/>
    <w:rsid w:val="00082A05"/>
    <w:rsid w:val="00084878"/>
    <w:rsid w:val="000874CD"/>
    <w:rsid w:val="000907B2"/>
    <w:rsid w:val="00090BFE"/>
    <w:rsid w:val="000932DB"/>
    <w:rsid w:val="00096A87"/>
    <w:rsid w:val="000971DF"/>
    <w:rsid w:val="000977D6"/>
    <w:rsid w:val="00097869"/>
    <w:rsid w:val="000A0A39"/>
    <w:rsid w:val="000A0EF3"/>
    <w:rsid w:val="000A230C"/>
    <w:rsid w:val="000A4406"/>
    <w:rsid w:val="000A5ED5"/>
    <w:rsid w:val="000B0454"/>
    <w:rsid w:val="000B0BAC"/>
    <w:rsid w:val="000B62CB"/>
    <w:rsid w:val="000B7ADD"/>
    <w:rsid w:val="000B7D73"/>
    <w:rsid w:val="000D1AF3"/>
    <w:rsid w:val="000D4553"/>
    <w:rsid w:val="000E15CC"/>
    <w:rsid w:val="000E1E5F"/>
    <w:rsid w:val="000E2E38"/>
    <w:rsid w:val="000E52EC"/>
    <w:rsid w:val="000F57FE"/>
    <w:rsid w:val="000F7A24"/>
    <w:rsid w:val="001017F7"/>
    <w:rsid w:val="0010311B"/>
    <w:rsid w:val="00106F32"/>
    <w:rsid w:val="0010769B"/>
    <w:rsid w:val="00110EA2"/>
    <w:rsid w:val="00111745"/>
    <w:rsid w:val="0011299B"/>
    <w:rsid w:val="00113C8C"/>
    <w:rsid w:val="00117344"/>
    <w:rsid w:val="0012185B"/>
    <w:rsid w:val="00123E5F"/>
    <w:rsid w:val="001241C6"/>
    <w:rsid w:val="0014025B"/>
    <w:rsid w:val="00141C41"/>
    <w:rsid w:val="001526BE"/>
    <w:rsid w:val="00153B42"/>
    <w:rsid w:val="00153E3C"/>
    <w:rsid w:val="001563A4"/>
    <w:rsid w:val="001567BB"/>
    <w:rsid w:val="00161B1C"/>
    <w:rsid w:val="001647D6"/>
    <w:rsid w:val="00174904"/>
    <w:rsid w:val="001757AF"/>
    <w:rsid w:val="00177C73"/>
    <w:rsid w:val="001829D4"/>
    <w:rsid w:val="001830B0"/>
    <w:rsid w:val="001871D1"/>
    <w:rsid w:val="001945C1"/>
    <w:rsid w:val="001A0130"/>
    <w:rsid w:val="001A0EEB"/>
    <w:rsid w:val="001D576E"/>
    <w:rsid w:val="001E20A3"/>
    <w:rsid w:val="001E70F5"/>
    <w:rsid w:val="001E74B4"/>
    <w:rsid w:val="001F0B1C"/>
    <w:rsid w:val="001F38D7"/>
    <w:rsid w:val="001F3C8A"/>
    <w:rsid w:val="00217CE1"/>
    <w:rsid w:val="002212CE"/>
    <w:rsid w:val="00225256"/>
    <w:rsid w:val="00226EE9"/>
    <w:rsid w:val="00233B2B"/>
    <w:rsid w:val="00233B37"/>
    <w:rsid w:val="00234DA0"/>
    <w:rsid w:val="00240D32"/>
    <w:rsid w:val="00240F9E"/>
    <w:rsid w:val="002423EE"/>
    <w:rsid w:val="0024321B"/>
    <w:rsid w:val="0024726D"/>
    <w:rsid w:val="00252000"/>
    <w:rsid w:val="00266426"/>
    <w:rsid w:val="00267116"/>
    <w:rsid w:val="00267825"/>
    <w:rsid w:val="00273192"/>
    <w:rsid w:val="00275106"/>
    <w:rsid w:val="002758DC"/>
    <w:rsid w:val="00291382"/>
    <w:rsid w:val="002A2D81"/>
    <w:rsid w:val="002A3931"/>
    <w:rsid w:val="002A573B"/>
    <w:rsid w:val="002A6611"/>
    <w:rsid w:val="002A6B88"/>
    <w:rsid w:val="002B1774"/>
    <w:rsid w:val="002B37F3"/>
    <w:rsid w:val="002B43E8"/>
    <w:rsid w:val="002B6F64"/>
    <w:rsid w:val="002C75B1"/>
    <w:rsid w:val="002D6D80"/>
    <w:rsid w:val="002E672C"/>
    <w:rsid w:val="002F049F"/>
    <w:rsid w:val="002F1388"/>
    <w:rsid w:val="002F23F0"/>
    <w:rsid w:val="00302DD9"/>
    <w:rsid w:val="00303D02"/>
    <w:rsid w:val="00305025"/>
    <w:rsid w:val="00313B28"/>
    <w:rsid w:val="003167AF"/>
    <w:rsid w:val="00325B8F"/>
    <w:rsid w:val="0033020D"/>
    <w:rsid w:val="00332749"/>
    <w:rsid w:val="00337CD2"/>
    <w:rsid w:val="00343972"/>
    <w:rsid w:val="00347709"/>
    <w:rsid w:val="003500BA"/>
    <w:rsid w:val="0035148C"/>
    <w:rsid w:val="00352B82"/>
    <w:rsid w:val="00356E15"/>
    <w:rsid w:val="0036074C"/>
    <w:rsid w:val="003609C0"/>
    <w:rsid w:val="003700E1"/>
    <w:rsid w:val="00371B12"/>
    <w:rsid w:val="0037237E"/>
    <w:rsid w:val="00373309"/>
    <w:rsid w:val="003770B6"/>
    <w:rsid w:val="0038687D"/>
    <w:rsid w:val="003915EA"/>
    <w:rsid w:val="00392D99"/>
    <w:rsid w:val="0039410F"/>
    <w:rsid w:val="00394EF0"/>
    <w:rsid w:val="003A6179"/>
    <w:rsid w:val="003B115C"/>
    <w:rsid w:val="003B21F2"/>
    <w:rsid w:val="003C10AE"/>
    <w:rsid w:val="003C16FC"/>
    <w:rsid w:val="003C242E"/>
    <w:rsid w:val="003C2900"/>
    <w:rsid w:val="003C42A7"/>
    <w:rsid w:val="003C480E"/>
    <w:rsid w:val="003C4AE8"/>
    <w:rsid w:val="003C6F35"/>
    <w:rsid w:val="003D08AB"/>
    <w:rsid w:val="003D1D05"/>
    <w:rsid w:val="003D2F59"/>
    <w:rsid w:val="003D3B5A"/>
    <w:rsid w:val="003D4856"/>
    <w:rsid w:val="003D644E"/>
    <w:rsid w:val="003D7090"/>
    <w:rsid w:val="003D7492"/>
    <w:rsid w:val="003E0F89"/>
    <w:rsid w:val="003E14D9"/>
    <w:rsid w:val="003E6C2C"/>
    <w:rsid w:val="003F624A"/>
    <w:rsid w:val="004018DB"/>
    <w:rsid w:val="00402433"/>
    <w:rsid w:val="004158A0"/>
    <w:rsid w:val="00417630"/>
    <w:rsid w:val="0042545C"/>
    <w:rsid w:val="0042552D"/>
    <w:rsid w:val="0043196A"/>
    <w:rsid w:val="00442A79"/>
    <w:rsid w:val="00446509"/>
    <w:rsid w:val="00446C6A"/>
    <w:rsid w:val="00463B11"/>
    <w:rsid w:val="00465B75"/>
    <w:rsid w:val="0047391A"/>
    <w:rsid w:val="00481739"/>
    <w:rsid w:val="004848D8"/>
    <w:rsid w:val="00494D49"/>
    <w:rsid w:val="004A2203"/>
    <w:rsid w:val="004A3B6C"/>
    <w:rsid w:val="004A6DD3"/>
    <w:rsid w:val="004B72C2"/>
    <w:rsid w:val="004C0757"/>
    <w:rsid w:val="004C26B5"/>
    <w:rsid w:val="004D119B"/>
    <w:rsid w:val="004D2CE6"/>
    <w:rsid w:val="004D42A7"/>
    <w:rsid w:val="004D44AC"/>
    <w:rsid w:val="004D7A21"/>
    <w:rsid w:val="004E1375"/>
    <w:rsid w:val="004E1B23"/>
    <w:rsid w:val="004E7232"/>
    <w:rsid w:val="004F1826"/>
    <w:rsid w:val="00501A30"/>
    <w:rsid w:val="0050450B"/>
    <w:rsid w:val="005056E9"/>
    <w:rsid w:val="00507703"/>
    <w:rsid w:val="00507E71"/>
    <w:rsid w:val="0052132E"/>
    <w:rsid w:val="005238A4"/>
    <w:rsid w:val="00526854"/>
    <w:rsid w:val="00526EB9"/>
    <w:rsid w:val="00527010"/>
    <w:rsid w:val="00532710"/>
    <w:rsid w:val="00534CAA"/>
    <w:rsid w:val="005370C5"/>
    <w:rsid w:val="00544DDB"/>
    <w:rsid w:val="0055648F"/>
    <w:rsid w:val="005626E1"/>
    <w:rsid w:val="00567DD5"/>
    <w:rsid w:val="00573ECC"/>
    <w:rsid w:val="005810A1"/>
    <w:rsid w:val="005825F2"/>
    <w:rsid w:val="00582F2F"/>
    <w:rsid w:val="005858A7"/>
    <w:rsid w:val="005A0334"/>
    <w:rsid w:val="005A1F92"/>
    <w:rsid w:val="005A20B8"/>
    <w:rsid w:val="005A289E"/>
    <w:rsid w:val="005A64C6"/>
    <w:rsid w:val="005B087B"/>
    <w:rsid w:val="005B0D52"/>
    <w:rsid w:val="005B1ED9"/>
    <w:rsid w:val="005C04E0"/>
    <w:rsid w:val="005E2361"/>
    <w:rsid w:val="005E507D"/>
    <w:rsid w:val="005E6FA8"/>
    <w:rsid w:val="005E7870"/>
    <w:rsid w:val="005F15DE"/>
    <w:rsid w:val="005F2735"/>
    <w:rsid w:val="005F4F77"/>
    <w:rsid w:val="0060109A"/>
    <w:rsid w:val="00602644"/>
    <w:rsid w:val="0061076A"/>
    <w:rsid w:val="00610A3E"/>
    <w:rsid w:val="0061393B"/>
    <w:rsid w:val="00614E3A"/>
    <w:rsid w:val="00614ECC"/>
    <w:rsid w:val="0062139D"/>
    <w:rsid w:val="0062417D"/>
    <w:rsid w:val="00625C61"/>
    <w:rsid w:val="00632084"/>
    <w:rsid w:val="00632BB0"/>
    <w:rsid w:val="00634E8D"/>
    <w:rsid w:val="00636EC7"/>
    <w:rsid w:val="006425F3"/>
    <w:rsid w:val="0064412C"/>
    <w:rsid w:val="0065600E"/>
    <w:rsid w:val="00657E0C"/>
    <w:rsid w:val="00661812"/>
    <w:rsid w:val="00662333"/>
    <w:rsid w:val="006662D2"/>
    <w:rsid w:val="00670A78"/>
    <w:rsid w:val="006724CD"/>
    <w:rsid w:val="00672890"/>
    <w:rsid w:val="00682B63"/>
    <w:rsid w:val="006846CA"/>
    <w:rsid w:val="00685C67"/>
    <w:rsid w:val="006873EA"/>
    <w:rsid w:val="00690221"/>
    <w:rsid w:val="006904A2"/>
    <w:rsid w:val="00694B20"/>
    <w:rsid w:val="006A287C"/>
    <w:rsid w:val="006A5707"/>
    <w:rsid w:val="006A697B"/>
    <w:rsid w:val="006B31B2"/>
    <w:rsid w:val="006B5B41"/>
    <w:rsid w:val="006C1C50"/>
    <w:rsid w:val="006C41CA"/>
    <w:rsid w:val="006D2839"/>
    <w:rsid w:val="006E1680"/>
    <w:rsid w:val="006E3D85"/>
    <w:rsid w:val="006E47D0"/>
    <w:rsid w:val="006E5017"/>
    <w:rsid w:val="006E6479"/>
    <w:rsid w:val="006E785A"/>
    <w:rsid w:val="006F1FF2"/>
    <w:rsid w:val="00701FE1"/>
    <w:rsid w:val="007150BE"/>
    <w:rsid w:val="0071633F"/>
    <w:rsid w:val="00723E85"/>
    <w:rsid w:val="00726E83"/>
    <w:rsid w:val="0073001D"/>
    <w:rsid w:val="007323D4"/>
    <w:rsid w:val="00741046"/>
    <w:rsid w:val="00741496"/>
    <w:rsid w:val="007463F8"/>
    <w:rsid w:val="0074671C"/>
    <w:rsid w:val="007504BE"/>
    <w:rsid w:val="007518A7"/>
    <w:rsid w:val="00760320"/>
    <w:rsid w:val="00760C1C"/>
    <w:rsid w:val="00762EC1"/>
    <w:rsid w:val="00767CAF"/>
    <w:rsid w:val="00767EA3"/>
    <w:rsid w:val="007718C6"/>
    <w:rsid w:val="00775B38"/>
    <w:rsid w:val="00776DA2"/>
    <w:rsid w:val="00783F1B"/>
    <w:rsid w:val="00784DD3"/>
    <w:rsid w:val="0079242F"/>
    <w:rsid w:val="00794496"/>
    <w:rsid w:val="00794C84"/>
    <w:rsid w:val="007972D4"/>
    <w:rsid w:val="00797994"/>
    <w:rsid w:val="007B73A6"/>
    <w:rsid w:val="007C154E"/>
    <w:rsid w:val="007C21A8"/>
    <w:rsid w:val="007C2741"/>
    <w:rsid w:val="007D0CF1"/>
    <w:rsid w:val="007D2709"/>
    <w:rsid w:val="007D2A28"/>
    <w:rsid w:val="007D3AEB"/>
    <w:rsid w:val="007D442C"/>
    <w:rsid w:val="007D5106"/>
    <w:rsid w:val="007E304D"/>
    <w:rsid w:val="007E5A97"/>
    <w:rsid w:val="007E764B"/>
    <w:rsid w:val="007F05D8"/>
    <w:rsid w:val="007F1508"/>
    <w:rsid w:val="007F723D"/>
    <w:rsid w:val="008045C5"/>
    <w:rsid w:val="00815082"/>
    <w:rsid w:val="00822A94"/>
    <w:rsid w:val="00823DB0"/>
    <w:rsid w:val="00824454"/>
    <w:rsid w:val="00826045"/>
    <w:rsid w:val="008316A0"/>
    <w:rsid w:val="008347F4"/>
    <w:rsid w:val="00834D4A"/>
    <w:rsid w:val="008356D0"/>
    <w:rsid w:val="00835F7E"/>
    <w:rsid w:val="00843599"/>
    <w:rsid w:val="00844786"/>
    <w:rsid w:val="0084518B"/>
    <w:rsid w:val="0085762D"/>
    <w:rsid w:val="00861F09"/>
    <w:rsid w:val="00865800"/>
    <w:rsid w:val="00866BB6"/>
    <w:rsid w:val="0087054F"/>
    <w:rsid w:val="00874B6B"/>
    <w:rsid w:val="00875EDC"/>
    <w:rsid w:val="00880C92"/>
    <w:rsid w:val="00881E27"/>
    <w:rsid w:val="0088256E"/>
    <w:rsid w:val="0088436A"/>
    <w:rsid w:val="00885604"/>
    <w:rsid w:val="0089004C"/>
    <w:rsid w:val="00893CE8"/>
    <w:rsid w:val="0089471E"/>
    <w:rsid w:val="00894D88"/>
    <w:rsid w:val="00894EEC"/>
    <w:rsid w:val="00896F72"/>
    <w:rsid w:val="008B4E34"/>
    <w:rsid w:val="008C064D"/>
    <w:rsid w:val="008C7EE0"/>
    <w:rsid w:val="008D204B"/>
    <w:rsid w:val="008E2753"/>
    <w:rsid w:val="008E3FAD"/>
    <w:rsid w:val="008F56C3"/>
    <w:rsid w:val="009011FC"/>
    <w:rsid w:val="0090625A"/>
    <w:rsid w:val="00911CAC"/>
    <w:rsid w:val="00913A88"/>
    <w:rsid w:val="00916F85"/>
    <w:rsid w:val="00927DC6"/>
    <w:rsid w:val="0093029C"/>
    <w:rsid w:val="009321C1"/>
    <w:rsid w:val="00934756"/>
    <w:rsid w:val="00943146"/>
    <w:rsid w:val="009468FB"/>
    <w:rsid w:val="00950258"/>
    <w:rsid w:val="00951D16"/>
    <w:rsid w:val="009630B7"/>
    <w:rsid w:val="00963AC7"/>
    <w:rsid w:val="009678AF"/>
    <w:rsid w:val="00976C6F"/>
    <w:rsid w:val="009805C3"/>
    <w:rsid w:val="0098281A"/>
    <w:rsid w:val="00982F8B"/>
    <w:rsid w:val="00983D8C"/>
    <w:rsid w:val="00985B11"/>
    <w:rsid w:val="00986172"/>
    <w:rsid w:val="009873F2"/>
    <w:rsid w:val="00991512"/>
    <w:rsid w:val="00994F99"/>
    <w:rsid w:val="0099570E"/>
    <w:rsid w:val="0099759D"/>
    <w:rsid w:val="009A1933"/>
    <w:rsid w:val="009A561D"/>
    <w:rsid w:val="009A669E"/>
    <w:rsid w:val="009B317F"/>
    <w:rsid w:val="009B357E"/>
    <w:rsid w:val="009B4835"/>
    <w:rsid w:val="009B5D32"/>
    <w:rsid w:val="009B6E82"/>
    <w:rsid w:val="009C09B0"/>
    <w:rsid w:val="009C4621"/>
    <w:rsid w:val="009C4FEC"/>
    <w:rsid w:val="009C7529"/>
    <w:rsid w:val="009D3E9F"/>
    <w:rsid w:val="009D4994"/>
    <w:rsid w:val="009E02A7"/>
    <w:rsid w:val="009E218D"/>
    <w:rsid w:val="009E70CA"/>
    <w:rsid w:val="009F0CB1"/>
    <w:rsid w:val="009F61B8"/>
    <w:rsid w:val="00A01635"/>
    <w:rsid w:val="00A03619"/>
    <w:rsid w:val="00A07720"/>
    <w:rsid w:val="00A07CAC"/>
    <w:rsid w:val="00A17FF9"/>
    <w:rsid w:val="00A23005"/>
    <w:rsid w:val="00A23083"/>
    <w:rsid w:val="00A235A9"/>
    <w:rsid w:val="00A24C17"/>
    <w:rsid w:val="00A41844"/>
    <w:rsid w:val="00A41E9C"/>
    <w:rsid w:val="00A45478"/>
    <w:rsid w:val="00A45DF4"/>
    <w:rsid w:val="00A5525F"/>
    <w:rsid w:val="00A5546A"/>
    <w:rsid w:val="00A620CA"/>
    <w:rsid w:val="00A70DC3"/>
    <w:rsid w:val="00A75DE3"/>
    <w:rsid w:val="00A77505"/>
    <w:rsid w:val="00A8639F"/>
    <w:rsid w:val="00A8736A"/>
    <w:rsid w:val="00A9244F"/>
    <w:rsid w:val="00A92585"/>
    <w:rsid w:val="00A94C44"/>
    <w:rsid w:val="00A95698"/>
    <w:rsid w:val="00AA0FB5"/>
    <w:rsid w:val="00AA1A0E"/>
    <w:rsid w:val="00AA562C"/>
    <w:rsid w:val="00AB0D27"/>
    <w:rsid w:val="00AD449A"/>
    <w:rsid w:val="00AE7910"/>
    <w:rsid w:val="00AF2FB6"/>
    <w:rsid w:val="00AF5B55"/>
    <w:rsid w:val="00AF5E49"/>
    <w:rsid w:val="00B00637"/>
    <w:rsid w:val="00B02DE8"/>
    <w:rsid w:val="00B07293"/>
    <w:rsid w:val="00B128E0"/>
    <w:rsid w:val="00B1459D"/>
    <w:rsid w:val="00B2268D"/>
    <w:rsid w:val="00B24070"/>
    <w:rsid w:val="00B24523"/>
    <w:rsid w:val="00B24AB5"/>
    <w:rsid w:val="00B24BC4"/>
    <w:rsid w:val="00B24FDA"/>
    <w:rsid w:val="00B34EF9"/>
    <w:rsid w:val="00B4276C"/>
    <w:rsid w:val="00B52380"/>
    <w:rsid w:val="00B62DBF"/>
    <w:rsid w:val="00B6413A"/>
    <w:rsid w:val="00B65AF8"/>
    <w:rsid w:val="00B71391"/>
    <w:rsid w:val="00B71B5A"/>
    <w:rsid w:val="00B722FB"/>
    <w:rsid w:val="00B72B68"/>
    <w:rsid w:val="00B80984"/>
    <w:rsid w:val="00B8757C"/>
    <w:rsid w:val="00B87727"/>
    <w:rsid w:val="00B97948"/>
    <w:rsid w:val="00BA3D74"/>
    <w:rsid w:val="00BB5C0B"/>
    <w:rsid w:val="00BB61ED"/>
    <w:rsid w:val="00BC1B1A"/>
    <w:rsid w:val="00BC37E2"/>
    <w:rsid w:val="00BD0972"/>
    <w:rsid w:val="00BD1D65"/>
    <w:rsid w:val="00BD2198"/>
    <w:rsid w:val="00BE0192"/>
    <w:rsid w:val="00BE3065"/>
    <w:rsid w:val="00BE6E71"/>
    <w:rsid w:val="00BE7370"/>
    <w:rsid w:val="00BF336F"/>
    <w:rsid w:val="00BF7421"/>
    <w:rsid w:val="00C053D5"/>
    <w:rsid w:val="00C15780"/>
    <w:rsid w:val="00C163F8"/>
    <w:rsid w:val="00C22318"/>
    <w:rsid w:val="00C2505A"/>
    <w:rsid w:val="00C27EE2"/>
    <w:rsid w:val="00C32B51"/>
    <w:rsid w:val="00C4262B"/>
    <w:rsid w:val="00C567D4"/>
    <w:rsid w:val="00C577AD"/>
    <w:rsid w:val="00C70E4C"/>
    <w:rsid w:val="00C741D1"/>
    <w:rsid w:val="00C75B0A"/>
    <w:rsid w:val="00C84380"/>
    <w:rsid w:val="00C8684F"/>
    <w:rsid w:val="00C868D1"/>
    <w:rsid w:val="00C903AE"/>
    <w:rsid w:val="00C93DA7"/>
    <w:rsid w:val="00C95C6C"/>
    <w:rsid w:val="00C9646B"/>
    <w:rsid w:val="00C97DB2"/>
    <w:rsid w:val="00CA1701"/>
    <w:rsid w:val="00CA2041"/>
    <w:rsid w:val="00CA3C5E"/>
    <w:rsid w:val="00CA5A6A"/>
    <w:rsid w:val="00CB3AE4"/>
    <w:rsid w:val="00CC432D"/>
    <w:rsid w:val="00CC6BD1"/>
    <w:rsid w:val="00CC7A10"/>
    <w:rsid w:val="00CD1927"/>
    <w:rsid w:val="00CD5AAB"/>
    <w:rsid w:val="00CD5B0D"/>
    <w:rsid w:val="00CE02F7"/>
    <w:rsid w:val="00CE0996"/>
    <w:rsid w:val="00CE2E0C"/>
    <w:rsid w:val="00CE44AF"/>
    <w:rsid w:val="00CE4838"/>
    <w:rsid w:val="00CE6D3F"/>
    <w:rsid w:val="00CF225E"/>
    <w:rsid w:val="00CF61A1"/>
    <w:rsid w:val="00D0459F"/>
    <w:rsid w:val="00D079FF"/>
    <w:rsid w:val="00D16283"/>
    <w:rsid w:val="00D1677C"/>
    <w:rsid w:val="00D23801"/>
    <w:rsid w:val="00D24661"/>
    <w:rsid w:val="00D25C34"/>
    <w:rsid w:val="00D26345"/>
    <w:rsid w:val="00D31CC1"/>
    <w:rsid w:val="00D37A1E"/>
    <w:rsid w:val="00D404A9"/>
    <w:rsid w:val="00D4158A"/>
    <w:rsid w:val="00D502F1"/>
    <w:rsid w:val="00D52ED5"/>
    <w:rsid w:val="00D55E1C"/>
    <w:rsid w:val="00D56F0A"/>
    <w:rsid w:val="00D622A8"/>
    <w:rsid w:val="00D645D2"/>
    <w:rsid w:val="00D70741"/>
    <w:rsid w:val="00D75439"/>
    <w:rsid w:val="00D75FA6"/>
    <w:rsid w:val="00D763EC"/>
    <w:rsid w:val="00D76D76"/>
    <w:rsid w:val="00D77749"/>
    <w:rsid w:val="00D86325"/>
    <w:rsid w:val="00D8676C"/>
    <w:rsid w:val="00D91FF3"/>
    <w:rsid w:val="00D97C4A"/>
    <w:rsid w:val="00DA01A0"/>
    <w:rsid w:val="00DA380C"/>
    <w:rsid w:val="00DB1C06"/>
    <w:rsid w:val="00DC6723"/>
    <w:rsid w:val="00DD557D"/>
    <w:rsid w:val="00DD5E8C"/>
    <w:rsid w:val="00DE3CDA"/>
    <w:rsid w:val="00DE7D4D"/>
    <w:rsid w:val="00DF2B14"/>
    <w:rsid w:val="00DF4118"/>
    <w:rsid w:val="00DF62B0"/>
    <w:rsid w:val="00DF6935"/>
    <w:rsid w:val="00DF73A5"/>
    <w:rsid w:val="00E01143"/>
    <w:rsid w:val="00E07F0A"/>
    <w:rsid w:val="00E1061F"/>
    <w:rsid w:val="00E155C3"/>
    <w:rsid w:val="00E22CB6"/>
    <w:rsid w:val="00E266EC"/>
    <w:rsid w:val="00E27B09"/>
    <w:rsid w:val="00E413DD"/>
    <w:rsid w:val="00E432BE"/>
    <w:rsid w:val="00E43A2D"/>
    <w:rsid w:val="00E50D36"/>
    <w:rsid w:val="00E53D4B"/>
    <w:rsid w:val="00E54A02"/>
    <w:rsid w:val="00E56620"/>
    <w:rsid w:val="00E566DB"/>
    <w:rsid w:val="00E6253F"/>
    <w:rsid w:val="00E64B0E"/>
    <w:rsid w:val="00E67884"/>
    <w:rsid w:val="00E813B1"/>
    <w:rsid w:val="00E84EB2"/>
    <w:rsid w:val="00E85057"/>
    <w:rsid w:val="00E86D57"/>
    <w:rsid w:val="00E90C80"/>
    <w:rsid w:val="00E948B8"/>
    <w:rsid w:val="00EA3AC6"/>
    <w:rsid w:val="00EA3AC8"/>
    <w:rsid w:val="00EA5FAD"/>
    <w:rsid w:val="00EA601E"/>
    <w:rsid w:val="00EA61A3"/>
    <w:rsid w:val="00EA7C25"/>
    <w:rsid w:val="00EB0F2E"/>
    <w:rsid w:val="00EB2126"/>
    <w:rsid w:val="00EB4996"/>
    <w:rsid w:val="00EB546C"/>
    <w:rsid w:val="00EB586E"/>
    <w:rsid w:val="00EC4C70"/>
    <w:rsid w:val="00ED36BE"/>
    <w:rsid w:val="00ED7BA0"/>
    <w:rsid w:val="00EE1598"/>
    <w:rsid w:val="00EF6327"/>
    <w:rsid w:val="00EF6389"/>
    <w:rsid w:val="00F02B73"/>
    <w:rsid w:val="00F02DB6"/>
    <w:rsid w:val="00F044F6"/>
    <w:rsid w:val="00F048FC"/>
    <w:rsid w:val="00F104F1"/>
    <w:rsid w:val="00F119BC"/>
    <w:rsid w:val="00F2221B"/>
    <w:rsid w:val="00F23FB1"/>
    <w:rsid w:val="00F25F65"/>
    <w:rsid w:val="00F33B58"/>
    <w:rsid w:val="00F3412A"/>
    <w:rsid w:val="00F4383A"/>
    <w:rsid w:val="00F43BAB"/>
    <w:rsid w:val="00F44389"/>
    <w:rsid w:val="00F5101B"/>
    <w:rsid w:val="00F526DC"/>
    <w:rsid w:val="00F55704"/>
    <w:rsid w:val="00F67B94"/>
    <w:rsid w:val="00F72524"/>
    <w:rsid w:val="00F7727E"/>
    <w:rsid w:val="00F80FC6"/>
    <w:rsid w:val="00F811B8"/>
    <w:rsid w:val="00F8311D"/>
    <w:rsid w:val="00F84BB7"/>
    <w:rsid w:val="00F85222"/>
    <w:rsid w:val="00F87D9A"/>
    <w:rsid w:val="00F910F2"/>
    <w:rsid w:val="00F9238F"/>
    <w:rsid w:val="00F97EFC"/>
    <w:rsid w:val="00FA2E72"/>
    <w:rsid w:val="00FA5193"/>
    <w:rsid w:val="00FA6B87"/>
    <w:rsid w:val="00FB1E44"/>
    <w:rsid w:val="00FB47EC"/>
    <w:rsid w:val="00FC0011"/>
    <w:rsid w:val="00FC198A"/>
    <w:rsid w:val="00FC1BE7"/>
    <w:rsid w:val="00FC1DEF"/>
    <w:rsid w:val="00FC2267"/>
    <w:rsid w:val="00FC7DC3"/>
    <w:rsid w:val="00FD197E"/>
    <w:rsid w:val="00FD1B71"/>
    <w:rsid w:val="00FD531A"/>
    <w:rsid w:val="00FD6FEF"/>
    <w:rsid w:val="00FE33A5"/>
    <w:rsid w:val="00FF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8C114"/>
  <w15:docId w15:val="{E969D8F7-B3ED-4893-B543-8A3D0A94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16"/>
        <w:szCs w:val="16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065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6D76"/>
    <w:pPr>
      <w:outlineLvl w:val="0"/>
    </w:pPr>
    <w:rPr>
      <w:noProof/>
      <w:color w:val="1F497D" w:themeColor="text2"/>
      <w:sz w:val="18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rsid w:val="00943146"/>
    <w:rPr>
      <w:i/>
      <w:color w:val="BFBFBF" w:themeColor="background1" w:themeShade="BF"/>
      <w:sz w:val="14"/>
    </w:rPr>
  </w:style>
  <w:style w:type="character" w:customStyle="1" w:styleId="HeaderChar">
    <w:name w:val="Header Char"/>
    <w:basedOn w:val="DefaultParagraphFont"/>
    <w:link w:val="Header"/>
    <w:uiPriority w:val="99"/>
    <w:rsid w:val="00943146"/>
    <w:rPr>
      <w:i/>
      <w:color w:val="BFBFBF" w:themeColor="background1" w:themeShade="BF"/>
      <w:sz w:val="14"/>
    </w:rPr>
  </w:style>
  <w:style w:type="paragraph" w:styleId="Footer">
    <w:name w:val="footer"/>
    <w:basedOn w:val="Normal"/>
    <w:link w:val="FooterChar"/>
    <w:uiPriority w:val="99"/>
    <w:rsid w:val="009B4835"/>
  </w:style>
  <w:style w:type="character" w:customStyle="1" w:styleId="FooterChar">
    <w:name w:val="Footer Char"/>
    <w:basedOn w:val="DefaultParagraphFont"/>
    <w:link w:val="Footer"/>
    <w:uiPriority w:val="99"/>
    <w:rsid w:val="00BE3065"/>
  </w:style>
  <w:style w:type="paragraph" w:styleId="NormalWeb">
    <w:name w:val="Normal (Web)"/>
    <w:basedOn w:val="Normal"/>
    <w:uiPriority w:val="99"/>
    <w:semiHidden/>
    <w:unhideWhenUsed/>
    <w:rsid w:val="001A0130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rsid w:val="001A0130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226EE9"/>
    <w:rPr>
      <w:rFonts w:asciiTheme="majorHAnsi" w:eastAsia="Times New Roman" w:hAnsiTheme="majorHAnsi" w:cs="Arial"/>
      <w:i/>
      <w:iCs/>
      <w:kern w:val="24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D76D76"/>
    <w:rPr>
      <w:noProof/>
      <w:color w:val="1F497D" w:themeColor="text2"/>
      <w:sz w:val="18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D76D76"/>
    <w:pPr>
      <w:spacing w:line="560" w:lineRule="exact"/>
      <w:contextualSpacing/>
    </w:pPr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6D76"/>
    <w:rPr>
      <w:rFonts w:asciiTheme="majorHAnsi" w:eastAsiaTheme="majorEastAsia" w:hAnsiTheme="majorHAnsi" w:cstheme="majorBidi"/>
      <w:b/>
      <w:color w:val="FFFFFF" w:themeColor="background1"/>
      <w:kern w:val="28"/>
      <w:sz w:val="6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071C9B"/>
    <w:pPr>
      <w:numPr>
        <w:ilvl w:val="1"/>
      </w:numPr>
      <w:spacing w:line="252" w:lineRule="auto"/>
      <w:ind w:left="3542"/>
    </w:pPr>
    <w:rPr>
      <w:rFonts w:eastAsiaTheme="minorEastAsia"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E3065"/>
    <w:rPr>
      <w:rFonts w:eastAsiaTheme="minorEastAsia"/>
      <w:color w:val="FFFFFF" w:themeColor="background1"/>
    </w:rPr>
  </w:style>
  <w:style w:type="character" w:styleId="PlaceholderText">
    <w:name w:val="Placeholder Text"/>
    <w:basedOn w:val="DefaultParagraphFont"/>
    <w:uiPriority w:val="99"/>
    <w:semiHidden/>
    <w:rsid w:val="00ED7BA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6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6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75B0A"/>
    <w:rPr>
      <w:color w:val="0096D2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5B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2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6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4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warmandwell@nea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illespieL\AppData\Roaming\Microsoft\Templates\Client%20intake%20phone%20script%20small%20busines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98C4DB9EF0548858A56AE42F8ACEF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49374-8AF4-4C6C-9AF6-DDC076250011}"/>
      </w:docPartPr>
      <w:docPartBody>
        <w:p w:rsidR="00FB0DD8" w:rsidRDefault="00FB0DD8" w:rsidP="00FB0DD8">
          <w:pPr>
            <w:pStyle w:val="098C4DB9EF0548858A56AE42F8ACEF18"/>
          </w:pPr>
          <w:r w:rsidRPr="00D26345">
            <w:t>Occupation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charset w:val="00"/>
    <w:family w:val="swiss"/>
    <w:pitch w:val="variable"/>
    <w:sig w:usb0="80000287" w:usb1="00000043" w:usb2="00000000" w:usb3="00000000" w:csb0="0000009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CCA"/>
    <w:rsid w:val="00037C35"/>
    <w:rsid w:val="000A4406"/>
    <w:rsid w:val="00127AA5"/>
    <w:rsid w:val="001A1C70"/>
    <w:rsid w:val="00201EBE"/>
    <w:rsid w:val="00243209"/>
    <w:rsid w:val="00252000"/>
    <w:rsid w:val="002665E8"/>
    <w:rsid w:val="002A3D8D"/>
    <w:rsid w:val="002C658C"/>
    <w:rsid w:val="00303803"/>
    <w:rsid w:val="00311FBA"/>
    <w:rsid w:val="003364D0"/>
    <w:rsid w:val="004104A0"/>
    <w:rsid w:val="004108F1"/>
    <w:rsid w:val="004203FB"/>
    <w:rsid w:val="00427565"/>
    <w:rsid w:val="0045443E"/>
    <w:rsid w:val="00481739"/>
    <w:rsid w:val="00486608"/>
    <w:rsid w:val="00511C44"/>
    <w:rsid w:val="0054693C"/>
    <w:rsid w:val="005618D7"/>
    <w:rsid w:val="005964E1"/>
    <w:rsid w:val="005C2C74"/>
    <w:rsid w:val="005E1132"/>
    <w:rsid w:val="006425F3"/>
    <w:rsid w:val="00672890"/>
    <w:rsid w:val="006B1FD7"/>
    <w:rsid w:val="006E3E93"/>
    <w:rsid w:val="007527EC"/>
    <w:rsid w:val="00752B36"/>
    <w:rsid w:val="007556E0"/>
    <w:rsid w:val="00775B38"/>
    <w:rsid w:val="007D3AEB"/>
    <w:rsid w:val="008079EB"/>
    <w:rsid w:val="008D5CCA"/>
    <w:rsid w:val="00912308"/>
    <w:rsid w:val="009173CA"/>
    <w:rsid w:val="00940D2B"/>
    <w:rsid w:val="009953FC"/>
    <w:rsid w:val="009A58F8"/>
    <w:rsid w:val="009B3FEC"/>
    <w:rsid w:val="00A81BCB"/>
    <w:rsid w:val="00A8639F"/>
    <w:rsid w:val="00AE6325"/>
    <w:rsid w:val="00AF0D71"/>
    <w:rsid w:val="00B26268"/>
    <w:rsid w:val="00BA3D74"/>
    <w:rsid w:val="00C43B85"/>
    <w:rsid w:val="00CF61A1"/>
    <w:rsid w:val="00D1369A"/>
    <w:rsid w:val="00D6271B"/>
    <w:rsid w:val="00E50D36"/>
    <w:rsid w:val="00EE2275"/>
    <w:rsid w:val="00EE3A2E"/>
    <w:rsid w:val="00F210A4"/>
    <w:rsid w:val="00F579C0"/>
    <w:rsid w:val="00FB0DD8"/>
    <w:rsid w:val="00FD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01EBE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8D5CCA"/>
    <w:pPr>
      <w:spacing w:after="0" w:line="240" w:lineRule="auto"/>
    </w:pPr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8D5CCA"/>
    <w:rPr>
      <w:rFonts w:asciiTheme="majorHAnsi" w:eastAsia="Times New Roman" w:hAnsiTheme="majorHAnsi" w:cs="Arial"/>
      <w:i/>
      <w:iCs/>
      <w:kern w:val="24"/>
      <w:szCs w:val="16"/>
      <w:lang w:val="en-US" w:eastAsia="en-US"/>
    </w:rPr>
  </w:style>
  <w:style w:type="paragraph" w:customStyle="1" w:styleId="098C4DB9EF0548858A56AE42F8ACEF18">
    <w:name w:val="098C4DB9EF0548858A56AE42F8ACEF18"/>
    <w:rsid w:val="00FB0DD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DDD6B517C22643A81C5D4876A5C175" ma:contentTypeVersion="15" ma:contentTypeDescription="Create a new document." ma:contentTypeScope="" ma:versionID="b5917182f3f2d6234be8e30fd4533b6b">
  <xsd:schema xmlns:xsd="http://www.w3.org/2001/XMLSchema" xmlns:xs="http://www.w3.org/2001/XMLSchema" xmlns:p="http://schemas.microsoft.com/office/2006/metadata/properties" xmlns:ns2="a2f8847b-f33f-4f15-b379-80ac5e8769e3" xmlns:ns3="c4a46ee5-96ae-450a-aedd-6c612cad4b26" targetNamespace="http://schemas.microsoft.com/office/2006/metadata/properties" ma:root="true" ma:fieldsID="c0f5d3a0048845dbed8bf11c102f195e" ns2:_="" ns3:_="">
    <xsd:import namespace="a2f8847b-f33f-4f15-b379-80ac5e8769e3"/>
    <xsd:import namespace="c4a46ee5-96ae-450a-aedd-6c612cad4b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8847b-f33f-4f15-b379-80ac5e8769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1bb4aa2-9933-453e-ba8d-b580060a96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46ee5-96ae-450a-aedd-6c612cad4b2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3d13a7b-1762-4a72-8242-ba8c33a72d3f}" ma:internalName="TaxCatchAll" ma:showField="CatchAllData" ma:web="c4a46ee5-96ae-450a-aedd-6c612cad4b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f8847b-f33f-4f15-b379-80ac5e8769e3">
      <Terms xmlns="http://schemas.microsoft.com/office/infopath/2007/PartnerControls"/>
    </lcf76f155ced4ddcb4097134ff3c332f>
    <TaxCatchAll xmlns="c4a46ee5-96ae-450a-aedd-6c612cad4b26" xsi:nil="true"/>
  </documentManagement>
</p:properties>
</file>

<file path=customXml/itemProps1.xml><?xml version="1.0" encoding="utf-8"?>
<ds:datastoreItem xmlns:ds="http://schemas.openxmlformats.org/officeDocument/2006/customXml" ds:itemID="{F7CCB4AD-C7F2-4A3A-9CC4-C96E7CBDDC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4172B9-C6F0-48ED-A249-685017C2BF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8847b-f33f-4f15-b379-80ac5e8769e3"/>
    <ds:schemaRef ds:uri="c4a46ee5-96ae-450a-aedd-6c612cad4b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472605-B465-4954-81FC-D4429D3B85B6}">
  <ds:schemaRefs>
    <ds:schemaRef ds:uri="http://schemas.microsoft.com/office/2006/metadata/properties"/>
    <ds:schemaRef ds:uri="http://schemas.microsoft.com/office/infopath/2007/PartnerControls"/>
    <ds:schemaRef ds:uri="a2f8847b-f33f-4f15-b379-80ac5e8769e3"/>
    <ds:schemaRef ds:uri="c4a46ee5-96ae-450a-aedd-6c612cad4b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Client intake phone script small business</Template>
  <TotalTime>131</TotalTime>
  <Pages>5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Stephanie Ward</cp:lastModifiedBy>
  <cp:revision>51</cp:revision>
  <dcterms:created xsi:type="dcterms:W3CDTF">2022-12-02T16:21:00Z</dcterms:created>
  <dcterms:modified xsi:type="dcterms:W3CDTF">2025-06-30T14:52:00Z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0x010100AADDD6B517C22643A81C5D4876A5C175</vt:lpwstr>
  </property>
  <property fmtid="{D5CDD505-2E9C-101B-9397-08002B2CF9AE}" pid="3" name="MediaServiceImageTags">
    <vt:lpwstr/>
  </property>
</Properties>
</file>